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十四五规划-全球及中国矿用卡车行业研究及十四五规划分析报告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十四五规划-全球及中国矿用卡车行业研究及十四五规划分析报告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矿用卡车市场规模大约为248亿元（人民币），预计2029年将达到313亿元，2023-2029期间年复合增长率（CAGR）为3.4%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矿用卡车（Mining Truck）主要用于大型露天矿山开采作业，并在其中承担矿料运输功能，用于将开采出来的各类矿料运输至集中破碎站，是煤矿、铁矿、有色金属矿、石灰石矿等各类矿产资源产业链中不可或缺的产品板块。矿用车具有“大产品、小市场”的特性和高可靠性、高耐久性的要求，使用寿命长、作业效率高、单车售价较高，故该产品市场覆盖面较窄，下游客户主要为矿产等大型资源类企业。因此，矿用车行业的繁荣与否与实体经济相关度极高，具有明显的周期性行业的特点。矿用车行业竞争程度较为激烈，目前处于较为成熟的发展阶段，产品的行业集中度较高。矿用自卸车按车厢结构可分为刚性后卸式、整体底卸式和铰接式；按传动方式可分为电传动和机械传动(液力传动）。100吨级以上的矿用车多采用刚性后卸式结构，中小型车辆有刚性结构和铰接式，整体底卸式则以运煤车为主。全球矿用卡车核心厂商包括Caterpillar、BelAZ、Liebherr、Komatsu和徐工集团。全球前五大制造商的份额超过80%。就产品类型而言，200吨-300吨是最大的细分市场，占有率超过75%。在应用方面，最大的应用是煤炭开采，其份额超过50%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本报告研究“十三五”期间全球及中国市场矿用卡车的供给和需求情况，以及“十四五”期间行业发展预测。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重点分析全球主要地区矿用卡车的产能、销量、收入和增长潜力，历史数据2018-2022年，预测数据2023-2029年。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矿用卡车行业竞争格局，包括全球市场主要厂商竞争格局和中国本土市场主要厂商竞争格局，重点分析全球主要厂商矿用卡车产能、销量、收入、价格和市场份额，全球矿用卡车产地分布情况、中国矿用卡车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此外针对矿用卡车行业产品分类、应用、行业政策、产业链、生产模式、销售模式、行业发展有利因素、不利因素和进入壁垒也做了详细分析。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Caterpillar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BelAZ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Liebherr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Komatsu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Hitachi Construction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徐工集团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北方股份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湘电集团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100吨-200吨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200吨-300吨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300吨以上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煤矿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铁矿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铜矿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第2章：全球市场供需情况、中国地区供需情况，包括主要地区矿用卡车产量、销量、收入、价格及市场份额等；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第3章：全球主要地区和国家，矿用卡车销量和销售收入，2018-2022，及预测2023到2029；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第4章：行业竞争格局分析，包括全球市场企业排名及市场份额、中国市场企业排名和份额、主要厂商矿用卡车销量、收入、价格和市场份额等；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第5章：全球市场不同类型矿用卡车销量、收入、价格及份额等；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第6章：全球市场不同应用矿用卡车销量、收入、价格及份额等；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第9章：全球市场矿用卡车主要厂商基本情况介绍，包括公司简介、矿用卡车产品规格型号、销量、价格、收入及公司最新动态等；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第10章：中国市场矿用卡车进出口情况分析；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第11章：中国市场矿用卡车主要生产和消费地区分布；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矿用卡车市场概述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矿用卡车行业概述及统计范围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按照不同产品类型，矿用卡车主要可以分为如下几个类别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不同产品类型矿用卡车规模增长趋势2018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1.2.2 100吨-200吨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1.2.3 200吨-300吨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1.2.4 300吨以上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从不同应用，矿用卡车主要包括如下几个方面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不同应用矿用卡车规模增长趋势2018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煤矿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铁矿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铜矿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矿用卡车行业发展总体概况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矿用卡车行业发展主要特点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矿用卡车行业发展影响因素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全球矿用卡车供需现状及预测（2018-2029）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全球矿用卡车产能、产量、产能利用率及发展趋势（2018-2029）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全球矿用卡车产量、需求量及发展趋势（2018-2029）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全球主要地区矿用卡车产量及发展趋势（2018-2029）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中国矿用卡车供需现状及预测（2018-2029）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中国矿用卡车产能、产量、产能利用率及发展趋势（2018-2029）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中国矿用卡车产量、市场需求量及发展趋势（2018-2029）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中国矿用卡车产能和产量占全球的比重（2018-2029）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全球矿用卡车销量及收入（2018-2029）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全球市场矿用卡车价格趋势（2018-2029）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中国矿用卡车销量及收入（2018-2029）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中国市场矿用卡车销量和收入占全球的比重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全球矿用卡车主要地区分析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全球主要地区矿用卡车市场规模分析：2018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全球主要地区矿用卡车销售收入及市场份额（2018-2023年）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全球主要地区矿用卡车销售收入预测（2024-2029）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全球主要地区矿用卡车销量分析：2018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全球主要地区矿用卡车销量及市场份额（2018-2023年）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全球主要地区矿用卡车销量及市场份额预测（2024-2029）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全球市场主要厂商矿用卡车产能市场份额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全球市场主要厂商矿用卡车销量（2018-2023）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全球市场主要厂商矿用卡车销售收入（2018-2023）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全球市场主要厂商矿用卡车销售价格（2018-2023）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2022年全球主要生产商矿用卡车收入排名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中国市场主要厂商矿用卡车销量（2018-2023）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中国市场主要厂商矿用卡车销售收入（2018-2023）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中国市场主要厂商矿用卡车销售价格（2018-2023）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2022年中国主要生产商矿用卡车收入排名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全球主要厂商矿用卡车总部及产地分布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全球主要厂商矿用卡车商业化日期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全球主要厂商矿用卡车产品类型及应用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矿用卡车行业集中度、竞争程度分析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矿用卡车行业集中度分析：全球头部厂商份额（Top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全球矿用卡车第一梯队、第二梯队和第三梯队生产商（品牌）及市场份额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不同产品类型矿用卡车分析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全球市场不同产品类型矿用卡车销量及市场份额（2018-2023）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全球市场不同产品类型矿用卡车销量预测（2024-2029）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全球市场不同产品类型矿用卡车收入及市场份额（2018-2023）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全球市场不同产品类型矿用卡车收入预测（2024-2029）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全球市场不同产品类型矿用卡车价格走势（2018-2029）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中国市场不同产品类型矿用卡车销量及市场份额（2018-2023）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中国市场不同产品类型矿用卡车销量预测（2024-2029）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中国市场不同产品类型矿用卡车收入及市场份额（2018-2023）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中国市场不同产品类型矿用卡车收入预测（2024-2029）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不同应用矿用卡车分析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全球市场不同应用矿用卡车销量及市场份额（2018-2023）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全球市场不同应用矿用卡车销量预测（2024-2029）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全球市场不同应用矿用卡车收入及市场份额（2018-2023）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全球市场不同应用矿用卡车收入预测（2024-2029）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全球市场不同应用矿用卡车价格走势（2018-2029）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中国市场不同应用矿用卡车销量（2018-2029）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中国市场不同应用矿用卡车销量及市场份额（2018-2023）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中国市场不同应用矿用卡车销量预测（2024-2029）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中国市场不同应用矿用卡车收入（2018-2029）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中国市场不同应用矿用卡车收入及市场份额（2018-2023）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中国市场不同应用矿用卡车收入预测（2024-2029）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矿用卡车行业发展趋势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矿用卡车行业主要驱动因素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矿用卡车中国企业SWOT分析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中国矿用卡车行业政策环境分析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矿用卡车行业产业链简介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矿用卡车行业供应链分析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矿用卡车主要原料及供应情况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矿用卡车行业主要下游客户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矿用卡车行业采购模式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矿用卡车行业生产模式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矿用卡车行业销售模式及销售渠道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全球市场主要矿用卡车厂商简介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Caterpillar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Caterpillar基本信息、矿用卡车生产基地、销售区域、竞争对手及市场地位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Caterpillar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Caterpillar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Caterpillar公司简介及主要业务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Caterpillar企业最新动态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BelAZ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BelAZ基本信息、矿用卡车生产基地、销售区域、竞争对手及市场地位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BelAZ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BelAZ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BelAZ公司简介及主要业务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BelAZ企业最新动态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Liebherr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Liebherr基本信息、矿用卡车生产基地、销售区域、竞争对手及市场地位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Liebherr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Liebherr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Liebherr公司简介及主要业务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Liebherr企业最新动态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Komatsu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Komatsu基本信息、矿用卡车生产基地、销售区域、竞争对手及市场地位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Komatsu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Komatsu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Komatsu公司简介及主要业务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Komatsu企业最新动态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Hitachi Construction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Hitachi Construction Machinery基本信息、矿用卡车生产基地、销售区域、竞争对手及市场地位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Hitachi Construction Machinery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Hitachi Construction Machinery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Hitachi Construction Machinery公司简介及主要业务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Hitachi Construction Machinery企业最新动态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徐工集团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徐工集团基本信息、矿用卡车生产基地、销售区域、竞争对手及市场地位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徐工集团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徐工集团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徐工集团公司简介及主要业务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徐工集团企业最新动态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北方股份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北方股份基本信息、矿用卡车生产基地、销售区域、竞争对手及市场地位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北方股份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北方股份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北方股份公司简介及主要业务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北方股份企业最新动态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湘电集团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湘电集团基本信息、矿用卡车生产基地、销售区域、竞争对手及市场地位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湘电集团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湘电集团 矿用卡车销量、收入、价格及毛利率（2018-2023）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湘电集团公司简介及主要业务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湘电集团企业最新动态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中国市场矿用卡车产量、销量、进出口分析及未来趋势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中国市场矿用卡车产量、销量、进出口分析及未来趋势（2018-2029）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中国市场矿用卡车进出口贸易趋势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中国市场矿用卡车主要进口来源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中国市场矿用卡车主要出口目的地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中国市场矿用卡车主要地区分布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中国矿用卡车生产地区分布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中国矿用卡车消费地区分布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全球不同产品类型矿用卡车增长趋势2018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不同应用矿用卡车增长趋势2018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矿用卡车行业发展主要特点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矿用卡车行业发展有利因素分析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矿用卡车行业发展不利因素分析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进入矿用卡车行业壁垒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全球主要地区矿用卡车产量（台）：2018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全球主要地区矿用卡车产量（2018-2023）&amp;（台）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全球主要地区矿用卡车产量市场份额（2018-2023）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全球主要地区矿用卡车产量（2024-2029）&amp;（台）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全球主要地区矿用卡车销售收入（百万美元）：2018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全球主要地区矿用卡车销售收入（2018-2023）&amp;（百万美元）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全球主要地区矿用卡车销售收入市场份额（2018-2023）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全球主要地区矿用卡车收入（2024-2029）&amp;（百万美元）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全球主要地区矿用卡车收入市场份额（2024-2029）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全球主要地区矿用卡车销量（台）：2018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全球主要地区矿用卡车销量（2018-2023）&amp;（台）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全球主要地区矿用卡车销量市场份额（2018-2023）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全球主要地区矿用卡车销量（2024-2029）&amp;（台）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全球主要地区矿用卡车销量份额（2024-2029）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北美矿用卡车基本情况分析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欧洲矿用卡车基本情况分析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亚太地区矿用卡车基本情况分析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拉美地区矿用卡车基本情况分析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中东及非洲矿用卡车基本情况分析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全球市场主要厂商矿用卡车产能（2022-2023）&amp;（台）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全球市场主要厂商矿用卡车销量（2018-2023）&amp;（台）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全球市场主要厂商矿用卡车销量市场份额（2018-2023）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全球市场主要厂商矿用卡车销售收入（2018-2023）&amp;（百万美元）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全球市场主要厂商矿用卡车销售收入市场份额（2018-2023）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全球市场主要厂商矿用卡车销售价格（2018-2023）&amp;（千美元/台）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2022年全球主要生产商矿用卡车收入排名（百万美元）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中国市场主要厂商矿用卡车销量（2018-2023）&amp;（台）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中国市场主要厂商矿用卡车销量市场份额（2018-2023）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中国市场主要厂商矿用卡车销售收入（2018-2023）&amp;（百万美元）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中国市场主要厂商矿用卡车销售收入市场份额（2018-2023）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中国市场主要厂商矿用卡车销售价格（2018-2023）&amp;（千美元/台）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2022年中国主要生产商矿用卡车收入排名（百万美元）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全球主要厂商矿用卡车总部及产地分布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全球主要厂商矿用卡车商业化日期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全球主要厂商矿用卡车产品类型及应用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2022年全球矿用卡车主要厂商市场地位（第一梯队、第二梯队和第三梯队）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全球不同产品类型矿用卡车销量（2018-2023年）&amp;（台）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全球不同产品类型矿用卡车销量市场份额（2018-2023）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全球不同产品类型矿用卡车销量预测（2024-2029）&amp;（台）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全球市场不同产品类型矿用卡车销量市场份额预测（2024-2029）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全球不同产品类型矿用卡车收入（2018-2023年）&amp;（百万美元）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全球不同产品类型矿用卡车收入市场份额（2018-2023）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全球不同产品类型矿用卡车收入预测（2024-2029）&amp;（百万美元）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全球不同产品类型矿用卡车收入市场份额预测（2024-2029）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中国不同产品类型矿用卡车销量（2018-2023年）&amp;（台）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中国不同产品类型矿用卡车销量市场份额（2018-2023）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中国不同产品类型矿用卡车销量预测（2024-2029）&amp;（台）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中国不同产品类型矿用卡车销量市场份额预测（2024-2029）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中国不同产品类型矿用卡车收入（2018-2023年）&amp;（百万美元）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中国不同产品类型矿用卡车收入市场份额（2018-2023）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中国不同产品类型矿用卡车收入预测（2024-2029）&amp;（百万美元）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中国不同产品类型矿用卡车收入市场份额预测（2024-2029）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全球不同应用矿用卡车销量（2018-2023年）&amp;（台）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全球不同应用矿用卡车销量市场份额（2018-2023）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全球不同应用矿用卡车销量预测（2024-2029）&amp;（台）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全球市场不同应用矿用卡车销量市场份额预测（2024-2029）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全球不同应用矿用卡车收入（2018-2023年）&amp;（百万美元）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全球不同应用矿用卡车收入市场份额（2018-2023）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全球不同应用矿用卡车收入预测（2024-2029）&amp;（百万美元）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全球不同应用矿用卡车收入市场份额预测（2024-2029）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中国不同应用矿用卡车销量（2018-2023年）&amp;（台）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中国不同应用矿用卡车销量市场份额（2018-2023）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中国不同应用矿用卡车销量预测（2024-2029）&amp;（台）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中国不同应用矿用卡车销量市场份额预测（2024-2029）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中国不同应用矿用卡车收入（2018-2023年）&amp;（百万美元）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中国不同应用矿用卡车收入市场份额（2018-2023）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中国不同应用矿用卡车收入预测（2024-2029）&amp;（百万美元）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中国不同应用矿用卡车收入市场份额预测（2024-2029）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矿用卡车行业技术发展趋势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矿用卡车行业主要驱动因素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矿用卡车行业供应链分析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矿用卡车上游原料供应商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矿用卡车行业主要下游客户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矿用卡车行业典型经销商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Caterpillar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Caterpillar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Caterpillar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Caterpillar公司简介及主要业务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Caterpillar企业最新动态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BelAZ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BelAZ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BelAZ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BelAZ公司简介及主要业务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BelAZ企业最新动态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Liebherr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Liebherr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Liebherr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Liebherr公司简介及主要业务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Liebherr企业最新动态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Komatsu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Komatsu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Komatsu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Komatsu公司简介及主要业务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Komatsu企业最新动态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Hitachi Construction Machinery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Hitachi Construction Machinery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Hitachi Construction Machinery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Hitachi Construction Machinery公司简介及主要业务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Hitachi Construction Machinery企业最新动态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徐工集团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徐工集团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徐工集团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徐工集团公司简介及主要业务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徐工集团企业最新动态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北方股份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北方股份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北方股份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北方股份公司简介及主要业务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北方股份企业最新动态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湘电集团 矿用卡车生产基地、销售区域、竞争对手及市场地位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湘电集团 矿用卡车产品规格、参数及市场应用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湘电集团 矿用卡车销量（台）、收入（百万美元）、价格（千美元/台）及毛利率（2018-2023）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湘电集团公司简介及主要业务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湘电集团企业最新动态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中国市场矿用卡车产量、销量、进出口（2018-2023年）&amp;（台）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中国市场矿用卡车产量、销量、进出口预测（2024-2029）&amp;（台）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中国市场矿用卡车进出口贸易趋势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中国市场矿用卡车主要进口来源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中国市场矿用卡车主要出口目的地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中国矿用卡车生产地区分布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中国矿用卡车消费地区分布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矿用卡车产品图片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全球不同产品类型矿用卡车规模2018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全球不同产品类型矿用卡车市场份额2022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图4 100吨-200吨产品图片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图5 200吨-300吨产品图片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图6 300吨以上产品图片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全球不同应用矿用卡车规模2018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全球不同应用矿用卡车市场份额2022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煤矿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铁矿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铜矿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全球矿用卡车产能、产量、产能利用率及发展趋势（2018-2029）&amp;（台）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全球矿用卡车产量、需求量及发展趋势（2018-2029）&amp;（台）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全球主要地区矿用卡车产量规模：2018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全球主要地区矿用卡车产量市场份额（2018-2029）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中国矿用卡车产能、产量、产能利用率及发展趋势（2018-2029）&amp;（台）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中国矿用卡车产量、市场需求量及发展趋势（2018-2029）&amp;（台）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中国矿用卡车总产能占全球比重（2018-2029）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中国矿用卡车总产量占全球比重（2018-2029）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全球矿用卡车市场收入及增长率:（2018-2029）&amp;（百万美元）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全球市场矿用卡车市场规模：2018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全球市场矿用卡车销量及增长率（2018-2029）&amp;（台）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全球市场矿用卡车价格趋势（2018-2029）&amp;（千美元/台）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中国矿用卡车市场收入及增长率:（2018-2029）&amp;（百万美元）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中国市场矿用卡车市场规模：2018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中国市场矿用卡车销量及增长率（2018-2029）&amp;（台）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中国市场矿用卡车销量占全球比重（2018-2029）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中国矿用卡车收入占全球比重（2018-2029）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全球主要地区矿用卡车销售收入规模：2018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全球主要地区矿用卡车销售收入市场份额（2018-2023）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全球主要地区矿用卡车销售收入市场份额（2018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全球主要地区矿用卡车收入市场份额（2024-2029）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北美（美国和加拿大）矿用卡车销量（2018-2029）&amp;（台）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北美（美国和加拿大）矿用卡车销量份额（2018-2029）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北美（美国和加拿大）矿用卡车收入（2018-2029）&amp;（百万美元）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北美（美国和加拿大）矿用卡车收入份额（2018-2029）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欧洲（德国、英国、法国和意大利等国家）矿用卡车销量（2018-2029）&amp;（台）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欧洲（德国、英国、法国和意大利等国家）矿用卡车销量份额（2018-2029）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欧洲（德国、英国、法国和意大利等国家）矿用卡车收入（2018-2029）&amp;（百万美元）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欧洲（德国、英国、法国和意大利等国家）矿用卡车收入份额（2018-2029）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亚太（中国、日本、韩国、中国台湾、印度和东南亚等）矿用卡车销量（2018-2029）&amp;（台）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亚太（中国、日本、韩国、中国台湾、印度和东南亚等）矿用卡车销量份额（2018-2029）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亚太（中国、日本、韩国、中国台湾、印度和东南亚等）矿用卡车收入（2018-2029）&amp;（百万美元）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亚太（中国、日本、韩国、中国台湾、印度和东南亚等）矿用卡车收入份额（2018-2029）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拉美地区（墨西哥、巴西等国家）矿用卡车销量（2018-2029）&amp;（台）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拉美地区（墨西哥、巴西等国家）矿用卡车销量份额（2018-2029）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拉美地区（墨西哥、巴西等国家）矿用卡车收入（2018-2029）&amp;（百万美元）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拉美地区（墨西哥、巴西等国家）矿用卡车收入份额（2018-2029）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中东及非洲（土耳其、沙特等国家）矿用卡车销量（2018-2029）&amp;（台）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中东及非洲（土耳其、沙特等国家）矿用卡车销量份额（2018-2029）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中东及非洲（土耳其、沙特等国家）矿用卡车收入（2018-2029）&amp;（百万美元）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中东及非洲（土耳其、沙特等国家）矿用卡车收入份额（2018-2029）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2022年全球市场主要厂商矿用卡车销量市场份额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2022年全球市场主要厂商矿用卡车收入市场份额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2022年中国市场主要厂商矿用卡车销量市场份额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2022年中国市场主要厂商矿用卡车收入市场份额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2022年全球前五大生产商矿用卡车市场份额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全球矿用卡车第一梯队、第二梯队和第三梯队生产商（品牌）及市场份额（2022）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全球不同产品类型矿用卡车价格走势（2018-2029）&amp;（千美元/台）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全球不同应用矿用卡车价格走势（2018-2029）&amp;（千美元/台）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矿用卡车中国企业SWOT分析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矿用卡车产业链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矿用卡车行业采购模式分析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矿用卡车行业生产模式分析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矿用卡车行业销售模式分析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QzMiwiaGRpZCI6IjY3YTEzMDQ2M2ViMDk1NDQ0ZWIyMzZiOTVkNTMwZWIwIiwidXNlckNvdW50Ijo0NDM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457135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475D8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10109</Words>
  <Characters>14270</Characters>
  <Lines>0</Lines>
  <Paragraphs>0</Paragraphs>
  <TotalTime>209</TotalTime>
  <ScaleCrop>false</ScaleCrop>
  <LinksUpToDate>false</LinksUpToDate>
  <CharactersWithSpaces>17548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2023-08-18T05:24:42Z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6D5340180364456694D92418D13E158C_13</vt:lpwstr>
  </property>
  <property fmtid="{D5CDD505-2E9C-101B-9397-08002B2CF9AE}" pid="5" name="commondata">
    <vt:lpwstr>eyJjb3VudCI6NDAzLCJoZGlkIjoiNjdhMTMwNDYzZWIwOTU0NDRlYjIzNmI5NWQ1MzBlYjAiLCJ1c2VyQ291bnQiOjQwM30=</vt:lpwstr>
  </property>
</Properties>
</file>