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中国手持式压面枪</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中国手持式压面枪</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【报告篇幅】：90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【报告图表数】：129</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2022年中国手持式压面枪市场销售收入达到了 万元，预计2029年可以达到 万元，2023-2029期间年复合增长率(CAGR)为 %。本研究项目旨在梳理手持式压面枪领域产品系列，洞悉行业特点、市场存量空间及增量空间，并结合市场发展前景判断手持式压面枪领域内各类竞争者所处地位。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中国市场核心厂商包括Midea、Joyoung、Bear、DAEWOO和Royalstar等，按收入计，2022年中国市场前三大厂商占有大约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从产品类型方面来看，细面条枪占有重要地位，预计2029年份额将达到 %。同时就应用来看，线上购买在2022年份额大约是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手持式压面枪的生产、消费及进出口情况，重点关注在中国市场扮演重要角色的全球及本土手持式压面枪生产商，呈现这些厂商在中国市场的手持式压面枪销量、收入、价格、毛利率、市场份额等关键指标。此外，针对手持式压面枪产品本身的细分增长情况，如不同手持式压面枪产品类型、价格、销量、收入，不同应用手持式压面枪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本文主要包括手持式压面枪生产商如下：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Midea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Joyoung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Bear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DAEWOO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Royalstar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细面条枪</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宽面条枪</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第2章：中国市场手持式压面枪主要厂商（品牌）竞争分析，主要包括手持式压面枪销量、收入、市场份额、价格、产地及行业集中度分析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第3章：中国市场手持式压面枪主要厂商（品牌）基本情况介绍，包括公司简介、手持式压面枪产品型号、销量、价格、收入及最新动态等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第4章：中国不同类型手持式压面枪销量、收入、价格及份额等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第5章：中国不同应用手持式压面枪销量、收入、价格及份额等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第8章：中国本土手持式压面枪生产情况分析，及中国市场手持式压面枪进出口情况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市场空间：中国手持式压面枪行业市场规模情况如何？未来增长情况如何？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产业链情况：中国手持式压面枪厂商所在产业链构成是怎样？未来格局会如何演化？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厂商分析：全球手持式压面枪领先企业是谁？企业情况怎样？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手持式压面枪市场概述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按照不同产品类型，手持式压面枪主要可以分为如下几个类别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中国不同产品类型手持式压面枪增长趋势2018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细面条枪</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宽面条枪</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从不同应用，手持式压面枪主要包括如下几个方面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中国不同应用手持式压面枪增长趋势2018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中国手持式压面枪发展现状及未来趋势（2018-2029）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中国市场手持式压面枪收入及增长率（2018-2029）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中国市场手持式压面枪销量及增长率（2018-2029）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中国市场主要手持式压面枪厂商分析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中国市场主要厂商手持式压面枪销量、收入及市场份额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中国市场主要厂商手持式压面枪销量（2018-2023）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中国市场主要厂商手持式压面枪收入（2018-2023）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2022年中国市场主要厂商手持式压面枪收入排名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中国市场主要厂商手持式压面枪价格（2018-2023）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中国市场主要厂商手持式压面枪总部及产地分布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中国市场主要厂商成立时间及手持式压面枪商业化日期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中国市场主要厂商手持式压面枪产品类型及应用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手持式压面枪行业集中度、竞争程度分析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手持式压面枪行业集中度分析：2022年中国Top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中国手持式压面枪第一梯队、第二梯队和第三梯队厂商（品牌）及2022年市场份额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中国市场手持式压面枪主要企业分析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Midea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Midea基本信息、手持式压面枪生产基地、总部、竞争对手及市场地位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Midea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Midea在中国市场手持式压面枪销量、收入、价格及毛利率（2018-2023）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Midea公司简介及主要业务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Midea企业最新动态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Joyoung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Joyoung基本信息、手持式压面枪生产基地、总部、竞争对手及市场地位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Joyoung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Joyoung在中国市场手持式压面枪销量、收入、价格及毛利率（2018-2023）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Joyoung公司简介及主要业务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Joyoung企业最新动态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Bear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Bear基本信息、手持式压面枪生产基地、总部、竞争对手及市场地位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Bear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Bear在中国市场手持式压面枪销量、收入、价格及毛利率（2018-2023）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Bear公司简介及主要业务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Bear企业最新动态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DAEWOO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DAEWOO基本信息、手持式压面枪生产基地、总部、竞争对手及市场地位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DAEWOO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DAEWOO在中国市场手持式压面枪销量、收入、价格及毛利率（2018-2023）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DAEWOO公司简介及主要业务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DAEWOO企业最新动态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Royalstar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Royalstar基本信息、手持式压面枪生产基地、总部、竞争对手及市场地位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Royalstar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Royalstar在中国市场手持式压面枪销量、收入、价格及毛利率（2018-2023）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Royalstar公司简介及主要业务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Royalstar企业最新动态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不同类型手持式压面枪分析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中国市场不同产品类型手持式压面枪销量（2018-2029）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中国市场不同产品类型手持式压面枪销量及市场份额（2018-2023）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中国市场不同产品类型手持式压面枪销量预测（2024-2029）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中国市场不同产品类型手持式压面枪规模（2018-2029）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中国市场不同产品类型手持式压面枪规模及市场份额（2018-2023）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中国市场不同产品类型手持式压面枪规模预测（2024-2029）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中国市场不同产品类型手持式压面枪价格走势（2018-2029）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不同应用手持式压面枪分析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中国市场不同应用手持式压面枪销量（2018-2029）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中国市场不同应用手持式压面枪销量及市场份额（2018-2023）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中国市场不同应用手持式压面枪销量预测（2024-2029）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中国市场不同应用手持式压面枪规模（2018-2029）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中国市场不同应用手持式压面枪规模及市场份额（2018-2023）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中国市场不同应用手持式压面枪规模预测（2024-2029）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中国市场不同应用手持式压面枪价格走势（2018-2029）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手持式压面枪行业发展分析---发展趋势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手持式压面枪行业发展分析---厂商壁垒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手持式压面枪行业发展分析---驱动因素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手持式压面枪行业发展分析---制约因素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手持式压面枪中国企业SWOT分析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手持式压面枪行业政策环境分析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手持式压面枪行业产业链简介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手持式压面枪产业链分析-上游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手持式压面枪产业链分析-中游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手持式压面枪产业链分析-下游：行业场景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手持式压面枪行业采购模式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手持式压面枪行业生产模式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手持式压面枪行业销售模式及销售渠道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中国本土手持式压面枪产能、产量分析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中国手持式压面枪供需现状及预测（2018-2029）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中国手持式压面枪产能、产量、产能利用率及发展趋势（2018-2029）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中国手持式压面枪产量、市场需求量及发展趋势（2018-2029）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中国手持式压面枪进出口分析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中国市场手持式压面枪主要进口来源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中国市场手持式压面枪主要出口目的地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不同产品类型，手持式压面枪市场规模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不同应用手持式压面枪市场规模2018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中国市场主要厂商手持式压面枪销量（2018-2023）&amp;（千件）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中国市场主要厂商手持式压面枪销量市场份额（2018-2023）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中国市场主要厂商手持式压面枪收入（2018-2023）&amp;（万元）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中国市场主要厂商手持式压面枪收入份额（2018-2023）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2022年中国主要生产商手持式压面枪收入排名（万元）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中国市场主要厂商手持式压面枪价格（2018-2023）&amp;（元/件）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中国市场主要厂商手持式压面枪总部及产地分布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中国市场主要厂商成立时间及手持式压面枪商业化日期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中国市场主要厂商手持式压面枪产品类型及应用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2022年中国市场手持式压面枪主要厂商市场地位（第一梯队、第二梯队和第三梯队）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Midea 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Midea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Midea 手持式压面枪销量（千件）、收入（万元）、价格（元/件）及毛利率（2018-2023）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Midea公司简介及主要业务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Midea企业最新动态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Joyoung 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Joyoung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Joyoung 手持式压面枪销量（千件）、收入（万元）、价格（元/件）及毛利率（2018-2023）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Joyoung公司简介及主要业务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Joyoung企业最新动态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Bear 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Bear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Bear 手持式压面枪销量（千件）、收入（万元）、价格（元/件）及毛利率（2018-2023）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Bear公司简介及主要业务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Bear企业最新动态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DAEWOO 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DAEWOO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DAEWOO 手持式压面枪销量（千件）、收入（万元）、价格（元/件）及毛利率（2018-2023）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DAEWOO公司简介及主要业务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DAEWOO企业最新动态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Royalstar 手持式压面枪生产基地、总部、竞争对手及市场地位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Royalstar 手持式压面枪产品规格、参数及市场应用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Royalstar 手持式压面枪销量（千件）、收入（万元）、价格（元/件）及毛利率（2018-2023）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Royalstar公司简介及主要业务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Royalstar企业最新动态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中国市场不同类型手持式压面枪销量（2018-2023）&amp;（千件）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中国市场不同类型手持式压面枪销量市场份额（2018-2023）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中国市场不同类型手持式压面枪销量预测（2024-2029）&amp;（千件）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中国市场不同类型手持式压面枪销量市场份额预测（2024-2029）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中国市场不同类型手持式压面枪规模（2018-2023）&amp;（万元）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中国市场不同类型手持式压面枪规模市场份额（2018-2023）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中国市场不同类型手持式压面枪规模预测（2024-2029）&amp;（万元）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中国市场不同类型手持式压面枪规模市场份额预测（2024-2029）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中国市场不同应用手持式压面枪销量（2018-2023）&amp;（千件）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中国市场不同应用手持式压面枪销量市场份额（2018-2023）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中国市场不同应用手持式压面枪销量预测（2024-2029）&amp;（千件）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中国市场不同应用手持式压面枪销量市场份额预测（2024-2029）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中国市场不同应用手持式压面枪规模（2018-2023）&amp;（万元）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中国市场不同应用手持式压面枪规模市场份额（2018-2023）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中国市场不同应用手持式压面枪规模预测（2024-2029）&amp;（万元）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中国市场不同应用手持式压面枪规模市场份额预测（2024-2029）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手持式压面枪行业发展分析---发展趋势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手持式压面枪行业发展分析---厂商壁垒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手持式压面枪行业发展分析---驱动因素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手持式压面枪行业发展分析---制约因素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手持式压面枪行业相关重点政策一览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手持式压面枪行业供应链分析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手持式压面枪上游原料供应商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手持式压面枪行业主要下游客户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手持式压面枪典型经销商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中国手持式压面枪产量、销量、进口量及出口量（2018-2023）&amp;（千件）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中国手持式压面枪产量、销量、进口量及出口量预测（2024-2029）&amp;（千件）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中国市场手持式压面枪主要进口来源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中国市场手持式压面枪主要出口目的地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手持式压面枪产品图片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中国不同产品类型手持式压面枪产量市场份额2022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细面条枪产品图片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宽面条枪产品图片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中国不同应用手持式压面枪市场份额2022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中国市场手持式压面枪市场规模，2018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中国市场手持式压面枪收入及增长率（2018-2029）&amp;（万元）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中国市场手持式压面枪销量及增长率（2018-2029）&amp;（千件）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2022年中国市场主要厂商手持式压面枪销量市场份额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2022年中国市场主要厂商手持式压面枪收入市场份额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2022年中国市场前五大厂商手持式压面枪市场份额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2022年中国市场手持式压面枪第一梯队、第二梯队和第三梯队厂商（品牌）及市场份额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中国市场不同产品类型手持式压面枪价格走势（2018-2029）&amp;（元/件）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中国市场不同应用手持式压面枪价格走势（2018-2029）&amp;（元/件）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手持式压面枪中国企业SWOT分析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手持式压面枪产业链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手持式压面枪行业采购模式分析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手持式压面枪行业生产模式分析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手持式压面枪行业销售模式分析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中国手持式压面枪产能、产量、产能利用率及发展趋势（2018-2029）&amp;（千件）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中国手持式压面枪产量、市场需求量及发展趋势（2018-2029）&amp;（千件）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E5NSwiaGRpZCI6IjY3YTEzMDQ2M2ViMDk1NDQ0ZWIyMzZiOTVkNTMwZWIwIiwidXNlckNvdW50IjoyMTk1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3B1FA6"/>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EC002A"/>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6184</Words>
  <Characters>9146</Characters>
  <Lines>0</Lines>
  <Paragraphs>0</Paragraphs>
  <TotalTime>50</TotalTime>
  <ScaleCrop>false</ScaleCrop>
  <LinksUpToDate>false</LinksUpToDate>
  <CharactersWithSpaces>11093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2023-04-04T10:02:45Z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2C1698CAC5F04B8892467C61943EF3D6_13</vt:lpwstr>
  </property>
  <property fmtid="{D5CDD505-2E9C-101B-9397-08002B2CF9AE}" pid="5" name="commondata">
    <vt:lpwstr>eyJjb3VudCI6NDAzLCJoZGlkIjoiNjdhMTMwNDYzZWIwOTU0NDRlYjIzNmI5NWQ1MzBlYjAiLCJ1c2VyQ291bnQiOjQwM30=</vt:lpwstr>
  </property>
</Properties>
</file>