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1-甲氧基-2-丙醇（PM）行业研究及十四五规划分析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1-甲氧基-2-丙醇（PM）行业研究及十四五规划分析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受新冠肺炎疫情等影响，2022年全球1-甲氧基-2-丙醇（PM）市场规模大约为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是全球最大的1-甲氧基-2-丙醇（PM）生产地区，占有大约 %的市场份额，之后是 ，占有大约 %的市场份额。目前全球市场，基本由 和 地区厂商主导，全球1-甲氧基-2-丙醇（PM）头部厂商主要包括Dow Chemical、Ataman Chemicals、Eastman、SK Picglobal和江苏怡达化学等，前三大厂商占有全球大约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本报告研究“十三五”期间全球及中国市场1-甲氧基-2-丙醇（PM）的供给和需求情况，以及“十四五”期间行业发展预测。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重点分析全球主要地区1-甲氧基-2-丙醇（PM）的产能、销量、收入和增长潜力，历史数据2018-2022年，预测数据2023-2029年。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1-甲氧基-2-丙醇（PM）行业竞争格局，包括全球市场主要厂商竞争格局和中国本土市场主要厂商竞争格局，重点分析全球主要厂商1-甲氧基-2-丙醇（PM）产能、销量、收入、价格和市场份额，全球1-甲氧基-2-丙醇（PM）产地分布情况、中国1-甲氧基-2-丙醇（PM）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此外针对1-甲氧基-2-丙醇（PM）行业产品分类、应用、行业政策、产业链、生产模式、销售模式、行业发展有利因素、不利因素和进入壁垒也做了详细分析。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Dow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Ataman Chemicals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Eastman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SK Picglobal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江苏怡达化学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百川股份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纯度≥99%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纯度≥99.5%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清洁剂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涂料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偶联剂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农药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第2章：全球市场供需情况、中国地区供需情况，包括主要地区1-甲氧基-2-丙醇（PM）产量、销量、收入、价格及市场份额等；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第3章：全球主要地区和国家，1-甲氧基-2-丙醇（PM）销量和销售收入，2018-2022，及预测2023到2029；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第4章：行业竞争格局分析，包括全球市场企业排名及市场份额、中国市场企业排名和份额、主要厂商1-甲氧基-2-丙醇（PM）销量、收入、价格和市场份额等；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第5章：全球市场不同类型1-甲氧基-2-丙醇（PM）销量、收入、价格及份额等；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第6章：全球市场不同应用1-甲氧基-2-丙醇（PM）销量、收入、价格及份额等；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第9章：全球市场1-甲氧基-2-丙醇（PM）主要厂商基本情况介绍，包括公司简介、1-甲氧基-2-丙醇（PM）产品规格型号、销量、价格、收入及公司最新动态等；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第10章：中国市场1-甲氧基-2-丙醇（PM）进出口情况分析；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第11章：中国市场1-甲氧基-2-丙醇（PM）主要生产和消费地区分布；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1-甲氧基-2-丙醇（PM）市场概述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1-甲氧基-2-丙醇（PM）行业概述及统计范围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按照不同产品类型，1-甲氧基-2-丙醇（PM）主要可以分为如下几个类别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不同产品类型1-甲氧基-2-丙醇（PM）规模增长趋势2018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纯度≥99%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纯度≥99.5%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从不同应用，1-甲氧基-2-丙醇（PM）主要包括如下几个方面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不同应用1-甲氧基-2-丙醇（PM）规模增长趋势2018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清洁剂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涂料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偶联剂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农药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1-甲氧基-2-丙醇（PM）行业发展总体概况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1-甲氧基-2-丙醇（PM）行业发展主要特点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1-甲氧基-2-丙醇（PM）行业发展影响因素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全球1-甲氧基-2-丙醇（PM）供需现状及预测（2018-2029）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全球1-甲氧基-2-丙醇（PM）产能、产量、产能利用率及发展趋势（2018-2029）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全球1-甲氧基-2-丙醇（PM）产量、需求量及发展趋势（2018-2029）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全球主要地区1-甲氧基-2-丙醇（PM）产量及发展趋势（2018-2029）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中国1-甲氧基-2-丙醇（PM）供需现状及预测（2018-2029）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中国1-甲氧基-2-丙醇（PM）产能、产量、产能利用率及发展趋势（2018-2029）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中国1-甲氧基-2-丙醇（PM）产量、市场需求量及发展趋势（2018-2029）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中国1-甲氧基-2-丙醇（PM）产能和产量占全球的比重（2018-2029）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全球1-甲氧基-2-丙醇（PM）销量及收入（2018-2029）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全球市场1-甲氧基-2-丙醇（PM）价格趋势（2018-2029）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中国1-甲氧基-2-丙醇（PM）销量及收入（2018-2029）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中国市场1-甲氧基-2-丙醇（PM）销量和收入占全球的比重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全球1-甲氧基-2-丙醇（PM）主要地区分析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全球主要地区1-甲氧基-2-丙醇（PM）市场规模分析：2018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全球主要地区1-甲氧基-2-丙醇（PM）销售收入及市场份额（2018-2023年）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全球主要地区1-甲氧基-2-丙醇（PM）销售收入预测（2024-2029）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全球主要地区1-甲氧基-2-丙醇（PM）销量分析：2018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全球主要地区1-甲氧基-2-丙醇（PM）销量及市场份额（2018-2023年）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全球主要地区1-甲氧基-2-丙醇（PM）销量及市场份额预测（2024-2029）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全球市场主要厂商1-甲氧基-2-丙醇（PM）产能市场份额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全球市场主要厂商1-甲氧基-2-丙醇（PM）销量（2018-2023）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全球市场主要厂商1-甲氧基-2-丙醇（PM）销售收入（2018-2023）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全球市场主要厂商1-甲氧基-2-丙醇（PM）销售价格（2018-2023）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2022年全球主要生产商1-甲氧基-2-丙醇（PM）收入排名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中国市场主要厂商1-甲氧基-2-丙醇（PM）销量（2018-2023）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中国市场主要厂商1-甲氧基-2-丙醇（PM）销售收入（2018-2023）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中国市场主要厂商1-甲氧基-2-丙醇（PM）销售价格（2018-2023）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2022年中国主要生产商1-甲氧基-2-丙醇（PM）收入排名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全球主要厂商1-甲氧基-2-丙醇（PM）总部及产地分布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全球主要厂商1-甲氧基-2-丙醇（PM）商业化日期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全球主要厂商1-甲氧基-2-丙醇（PM）产品类型及应用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1-甲氧基-2-丙醇（PM）行业集中度、竞争程度分析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1-甲氧基-2-丙醇（PM）行业集中度分析：全球头部厂商份额（Top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全球1-甲氧基-2-丙醇（PM）第一梯队、第二梯队和第三梯队生产商（品牌）及市场份额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不同产品类型1-甲氧基-2-丙醇（PM）分析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全球市场不同产品类型1-甲氧基-2-丙醇（PM）销量及市场份额（2018-2023）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全球市场不同产品类型1-甲氧基-2-丙醇（PM）销量预测（2024-2029）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全球市场不同产品类型1-甲氧基-2-丙醇（PM）收入及市场份额（2018-2023）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全球市场不同产品类型1-甲氧基-2-丙醇（PM）收入预测（2024-2029）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全球市场不同产品类型1-甲氧基-2-丙醇（PM）价格走势（2018-2029）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中国市场不同产品类型1-甲氧基-2-丙醇（PM）销量及市场份额（2018-2023）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中国市场不同产品类型1-甲氧基-2-丙醇（PM）销量预测（2024-2029）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中国市场不同产品类型1-甲氧基-2-丙醇（PM）收入及市场份额（2018-2023）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中国市场不同产品类型1-甲氧基-2-丙醇（PM）收入预测（2024-2029）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不同应用1-甲氧基-2-丙醇（PM）分析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全球市场不同应用1-甲氧基-2-丙醇（PM）销量及市场份额（2018-2023）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全球市场不同应用1-甲氧基-2-丙醇（PM）销量预测（2024-2029）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全球市场不同应用1-甲氧基-2-丙醇（PM）收入及市场份额（2018-2023）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全球市场不同应用1-甲氧基-2-丙醇（PM）收入预测（2024-2029）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全球市场不同应用1-甲氧基-2-丙醇（PM）价格走势（2018-2029）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中国市场不同应用1-甲氧基-2-丙醇（PM）销量（2018-2029）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中国市场不同应用1-甲氧基-2-丙醇（PM）销量及市场份额（2018-2023）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中国市场不同应用1-甲氧基-2-丙醇（PM）销量预测（2024-2029）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中国市场不同应用1-甲氧基-2-丙醇（PM）收入（2018-2029）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中国市场不同应用1-甲氧基-2-丙醇（PM）收入及市场份额（2018-2023）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中国市场不同应用1-甲氧基-2-丙醇（PM）收入预测（2024-2029）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1-甲氧基-2-丙醇（PM）行业发展趋势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1-甲氧基-2-丙醇（PM）行业主要驱动因素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1-甲氧基-2-丙醇（PM）中国企业SWOT分析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中国1-甲氧基-2-丙醇（PM）行业政策环境分析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1-甲氧基-2-丙醇（PM）行业产业链简介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1-甲氧基-2-丙醇（PM）行业供应链分析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1-甲氧基-2-丙醇（PM）主要原料及供应情况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1-甲氧基-2-丙醇（PM）行业主要下游客户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1-甲氧基-2-丙醇（PM）行业采购模式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1-甲氧基-2-丙醇（PM）行业生产模式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1-甲氧基-2-丙醇（PM）行业销售模式及销售渠道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全球市场主要1-甲氧基-2-丙醇（PM）厂商简介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Dow Chemical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Dow Chemical基本信息、1-甲氧基-2-丙醇（PM）生产基地、销售区域、竞争对手及市场地位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Dow Chemical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Dow Chemical 1-甲氧基-2-丙醇（PM）销量、收入、价格及毛利率（2018-2023）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Dow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Dow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Ataman Chemicals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Ataman Chemicals基本信息、1-甲氧基-2-丙醇（PM）生产基地、销售区域、竞争对手及市场地位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Ataman Chemicals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Ataman Chemicals 1-甲氧基-2-丙醇（PM）销量、收入、价格及毛利率（2018-2023）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Ataman Chemicals公司简介及主要业务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Ataman Chemicals企业最新动态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Eastman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Eastman基本信息、1-甲氧基-2-丙醇（PM）生产基地、销售区域、竞争对手及市场地位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Eastman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Eastman 1-甲氧基-2-丙醇（PM）销量、收入、价格及毛利率（2018-2023）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Eastman公司简介及主要业务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Eastman企业最新动态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SK Picglobal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SK Picglobal基本信息、1-甲氧基-2-丙醇（PM）生产基地、销售区域、竞争对手及市场地位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SK Picglobal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SK Picglobal 1-甲氧基-2-丙醇（PM）销量、收入、价格及毛利率（2018-2023）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SK Picglobal公司简介及主要业务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SK Picglobal企业最新动态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江苏怡达化学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江苏怡达化学基本信息、1-甲氧基-2-丙醇（PM）生产基地、销售区域、竞争对手及市场地位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江苏怡达化学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江苏怡达化学 1-甲氧基-2-丙醇（PM）销量、收入、价格及毛利率（2018-2023）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江苏怡达化学公司简介及主要业务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江苏怡达化学企业最新动态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百川股份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百川股份基本信息、1-甲氧基-2-丙醇（PM）生产基地、销售区域、竞争对手及市场地位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百川股份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百川股份 1-甲氧基-2-丙醇（PM）销量、收入、价格及毛利率（2018-2023）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百川股份公司简介及主要业务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百川股份企业最新动态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中国市场1-甲氧基-2-丙醇（PM）产量、销量、进出口分析及未来趋势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中国市场1-甲氧基-2-丙醇（PM）产量、销量、进出口分析及未来趋势（2018-2029）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中国市场1-甲氧基-2-丙醇（PM）进出口贸易趋势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中国市场1-甲氧基-2-丙醇（PM）主要进口来源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中国市场1-甲氧基-2-丙醇（PM）主要出口目的地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中国市场1-甲氧基-2-丙醇（PM）主要地区分布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中国1-甲氧基-2-丙醇（PM）生产地区分布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中国1-甲氧基-2-丙醇（PM）消费地区分布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全球不同产品类型1-甲氧基-2-丙醇（PM）增长趋势2018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不同应用1-甲氧基-2-丙醇（PM）增长趋势2018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1-甲氧基-2-丙醇（PM）行业发展主要特点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1-甲氧基-2-丙醇（PM）行业发展有利因素分析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1-甲氧基-2-丙醇（PM）行业发展不利因素分析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进入1-甲氧基-2-丙醇（PM）行业壁垒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全球主要地区1-甲氧基-2-丙醇（PM）产量（吨）：2018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全球主要地区1-甲氧基-2-丙醇（PM）产量（2018-2023）&amp;（吨）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全球主要地区1-甲氧基-2-丙醇（PM）产量市场份额（2018-2023）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全球主要地区1-甲氧基-2-丙醇（PM）产量（2024-2029）&amp;（吨）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全球主要地区1-甲氧基-2-丙醇（PM）销售收入（百万美元）：2018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全球主要地区1-甲氧基-2-丙醇（PM）销售收入（2018-2023）&amp;（百万美元）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全球主要地区1-甲氧基-2-丙醇（PM）销售收入市场份额（2018-2023）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全球主要地区1-甲氧基-2-丙醇（PM）收入（2024-2029）&amp;（百万美元）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全球主要地区1-甲氧基-2-丙醇（PM）收入市场份额（2024-2029）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全球主要地区1-甲氧基-2-丙醇（PM）销量（吨）：2018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全球主要地区1-甲氧基-2-丙醇（PM）销量（2018-2023）&amp;（吨）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全球主要地区1-甲氧基-2-丙醇（PM）销量市场份额（2018-2023）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全球主要地区1-甲氧基-2-丙醇（PM）销量（2024-2029）&amp;（吨）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全球主要地区1-甲氧基-2-丙醇（PM）销量份额（2024-2029）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北美1-甲氧基-2-丙醇（PM）基本情况分析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欧洲1-甲氧基-2-丙醇（PM）基本情况分析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亚太地区1-甲氧基-2-丙醇（PM）基本情况分析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拉美地区1-甲氧基-2-丙醇（PM）基本情况分析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中东及非洲1-甲氧基-2-丙醇（PM）基本情况分析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全球市场主要厂商1-甲氧基-2-丙醇（PM）产能（2022-2023）&amp;（吨）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全球市场主要厂商1-甲氧基-2-丙醇（PM）销量（2018-2023）&amp;（吨）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全球市场主要厂商1-甲氧基-2-丙醇（PM）销量市场份额（2018-2023）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全球市场主要厂商1-甲氧基-2-丙醇（PM）销售收入（2018-2023）&amp;（百万美元）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全球市场主要厂商1-甲氧基-2-丙醇（PM）销售收入市场份额（2018-2023）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全球市场主要厂商1-甲氧基-2-丙醇（PM）销售价格（2018-2023）&amp;（美元/吨）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2022年全球主要生产商1-甲氧基-2-丙醇（PM）收入排名（百万美元）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中国市场主要厂商1-甲氧基-2-丙醇（PM）销量（2018-2023）&amp;（吨）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中国市场主要厂商1-甲氧基-2-丙醇（PM）销量市场份额（2018-2023）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中国市场主要厂商1-甲氧基-2-丙醇（PM）销售收入（2018-2023）&amp;（百万美元）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中国市场主要厂商1-甲氧基-2-丙醇（PM）销售收入市场份额（2018-2023）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中国市场主要厂商1-甲氧基-2-丙醇（PM）销售价格（2018-2023）&amp;（美元/吨）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2022年中国主要生产商1-甲氧基-2-丙醇（PM）收入排名（百万美元）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全球主要厂商1-甲氧基-2-丙醇（PM）总部及产地分布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全球主要厂商1-甲氧基-2-丙醇（PM）商业化日期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全球主要厂商1-甲氧基-2-丙醇（PM）产品类型及应用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2022年全球1-甲氧基-2-丙醇（PM）主要厂商市场地位（第一梯队、第二梯队和第三梯队）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全球不同产品类型1-甲氧基-2-丙醇（PM）销量（2018-2023年）&amp;（吨）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全球不同产品类型1-甲氧基-2-丙醇（PM）销量市场份额（2018-2023）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全球不同产品类型1-甲氧基-2-丙醇（PM）销量预测（2024-2029）&amp;（吨）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全球市场不同产品类型1-甲氧基-2-丙醇（PM）销量市场份额预测（2024-2029）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全球不同产品类型1-甲氧基-2-丙醇（PM）收入（2018-2023年）&amp;（百万美元）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全球不同产品类型1-甲氧基-2-丙醇（PM）收入市场份额（2018-2023）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全球不同产品类型1-甲氧基-2-丙醇（PM）收入预测（2024-2029）&amp;（百万美元）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全球不同产品类型1-甲氧基-2-丙醇（PM）收入市场份额预测（2024-2029）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中国不同产品类型1-甲氧基-2-丙醇（PM）销量（2018-2023年）&amp;（吨）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中国不同产品类型1-甲氧基-2-丙醇（PM）销量市场份额（2018-2023）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中国不同产品类型1-甲氧基-2-丙醇（PM）销量预测（2024-2029）&amp;（吨）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中国不同产品类型1-甲氧基-2-丙醇（PM）销量市场份额预测（2024-2029）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中国不同产品类型1-甲氧基-2-丙醇（PM）收入（2018-2023年）&amp;（百万美元）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中国不同产品类型1-甲氧基-2-丙醇（PM）收入市场份额（2018-2023）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中国不同产品类型1-甲氧基-2-丙醇（PM）收入预测（2024-2029）&amp;（百万美元）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中国不同产品类型1-甲氧基-2-丙醇（PM）收入市场份额预测（2024-2029）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全球不同应用1-甲氧基-2-丙醇（PM）销量（2018-2023年）&amp;（吨）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全球不同应用1-甲氧基-2-丙醇（PM）销量市场份额（2018-2023）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全球不同应用1-甲氧基-2-丙醇（PM）销量预测（2024-2029）&amp;（吨）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全球市场不同应用1-甲氧基-2-丙醇（PM）销量市场份额预测（2024-2029）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全球不同应用1-甲氧基-2-丙醇（PM）收入（2018-2023年）&amp;（百万美元）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全球不同应用1-甲氧基-2-丙醇（PM）收入市场份额（2018-2023）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全球不同应用1-甲氧基-2-丙醇（PM）收入预测（2024-2029）&amp;（百万美元）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全球不同应用1-甲氧基-2-丙醇（PM）收入市场份额预测（2024-2029）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中国不同应用1-甲氧基-2-丙醇（PM）销量（2018-2023年）&amp;（吨）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中国不同应用1-甲氧基-2-丙醇（PM）销量市场份额（2018-2023）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中国不同应用1-甲氧基-2-丙醇（PM）销量预测（2024-2029）&amp;（吨）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中国不同应用1-甲氧基-2-丙醇（PM）销量市场份额预测（2024-2029）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中国不同应用1-甲氧基-2-丙醇（PM）收入（2018-2023年）&amp;（百万美元）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中国不同应用1-甲氧基-2-丙醇（PM）收入市场份额（2018-2023）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中国不同应用1-甲氧基-2-丙醇（PM）收入预测（2024-2029）&amp;（百万美元）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中国不同应用1-甲氧基-2-丙醇（PM）收入市场份额预测（2024-2029）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1-甲氧基-2-丙醇（PM）行业技术发展趋势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1-甲氧基-2-丙醇（PM）行业主要驱动因素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1-甲氧基-2-丙醇（PM）行业供应链分析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1-甲氧基-2-丙醇（PM）上游原料供应商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1-甲氧基-2-丙醇（PM）行业主要下游客户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1-甲氧基-2-丙醇（PM）行业典型经销商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Dow Chemical 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Dow Chemical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Dow Chemical 1-甲氧基-2-丙醇（PM）销量（吨）、收入（百万美元）、价格（美元/吨）及毛利率（2018-2023）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Dow Chemical公司简介及主要业务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Dow Chemical企业最新动态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Ataman Chemicals 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Ataman Chemicals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Ataman Chemicals 1-甲氧基-2-丙醇（PM）销量（吨）、收入（百万美元）、价格（美元/吨）及毛利率（2018-2023）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Ataman Chemicals公司简介及主要业务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Ataman Chemicals企业最新动态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Eastman 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Eastman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Eastman 1-甲氧基-2-丙醇（PM）销量（吨）、收入（百万美元）、价格（美元/吨）及毛利率（2018-2023）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Eastman公司简介及主要业务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Eastman企业最新动态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SK Picglobal 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SK Picglobal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SK Picglobal 1-甲氧基-2-丙醇（PM）销量（吨）、收入（百万美元）、价格（美元/吨）及毛利率（2018-2023）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SK Picglobal公司简介及主要业务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SK Picglobal企业最新动态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江苏怡达化学 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江苏怡达化学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江苏怡达化学 1-甲氧基-2-丙醇（PM）销量（吨）、收入（百万美元）、价格（美元/吨）及毛利率（2018-2023）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江苏怡达化学公司简介及主要业务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江苏怡达化学企业最新动态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百川股份 1-甲氧基-2-丙醇（PM）生产基地、销售区域、竞争对手及市场地位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百川股份 1-甲氧基-2-丙醇（PM）产品规格、参数及市场应用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百川股份 1-甲氧基-2-丙醇（PM）销量（吨）、收入（百万美元）、价格（美元/吨）及毛利率（2018-2023）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百川股份公司简介及主要业务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百川股份企业最新动态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中国市场1-甲氧基-2-丙醇（PM）产量、销量、进出口（2018-2023年）&amp;（吨）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中国市场1-甲氧基-2-丙醇（PM）产量、销量、进出口预测（2024-2029）&amp;（吨）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中国市场1-甲氧基-2-丙醇（PM）进出口贸易趋势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中国市场1-甲氧基-2-丙醇（PM）主要进口来源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中国市场1-甲氧基-2-丙醇（PM）主要出口目的地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中国1-甲氧基-2-丙醇（PM）生产地区分布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中国1-甲氧基-2-丙醇（PM）消费地区分布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1-甲氧基-2-丙醇（PM）产品图片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全球不同产品类型1-甲氧基-2-丙醇（PM）规模2018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全球不同产品类型1-甲氧基-2-丙醇（PM）市场份额2022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纯度≥99%产品图片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纯度≥99.5%产品图片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全球不同应用1-甲氧基-2-丙醇（PM）规模2018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全球不同应用1-甲氧基-2-丙醇（PM）市场份额2022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清洁剂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涂料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偶联剂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农药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全球1-甲氧基-2-丙醇（PM）产能、产量、产能利用率及发展趋势（2018-2029）&amp;（吨）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全球1-甲氧基-2-丙醇（PM）产量、需求量及发展趋势（2018-2029）&amp;（吨）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全球主要地区1-甲氧基-2-丙醇（PM）产量规模：2018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全球主要地区1-甲氧基-2-丙醇（PM）产量市场份额（2018-2029）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中国1-甲氧基-2-丙醇（PM）产能、产量、产能利用率及发展趋势（2018-2029）&amp;（吨）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中国1-甲氧基-2-丙醇（PM）产量、市场需求量及发展趋势（2018-2029）&amp;（吨）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中国1-甲氧基-2-丙醇（PM）总产能占全球比重（2018-2029）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中国1-甲氧基-2-丙醇（PM）总产量占全球比重（2018-2029）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全球1-甲氧基-2-丙醇（PM）市场收入及增长率:（2018-2029）&amp;（百万美元）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全球市场1-甲氧基-2-丙醇（PM）市场规模：2018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全球市场1-甲氧基-2-丙醇（PM）销量及增长率（2018-2029）&amp;（吨）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全球市场1-甲氧基-2-丙醇（PM）价格趋势（2018-2029）&amp;（美元/吨）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中国1-甲氧基-2-丙醇（PM）市场收入及增长率:（2018-2029）&amp;（百万美元）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中国市场1-甲氧基-2-丙醇（PM）市场规模：2018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中国市场1-甲氧基-2-丙醇（PM）销量及增长率（2018-2029）&amp;（吨）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中国市场1-甲氧基-2-丙醇（PM）销量占全球比重（2018-2029）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中国1-甲氧基-2-丙醇（PM）收入占全球比重（2018-2029）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全球主要地区1-甲氧基-2-丙醇（PM）销售收入规模：2018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全球主要地区1-甲氧基-2-丙醇（PM）销售收入市场份额（2018-2023）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全球主要地区1-甲氧基-2-丙醇（PM）销售收入市场份额（2018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全球主要地区1-甲氧基-2-丙醇（PM）收入市场份额（2024-2029）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北美（美国和加拿大）1-甲氧基-2-丙醇（PM）销量（2018-2029）&amp;（吨）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北美（美国和加拿大）1-甲氧基-2-丙醇（PM）销量份额（2018-2029）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北美（美国和加拿大）1-甲氧基-2-丙醇（PM）收入（2018-2029）&amp;（百万美元）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北美（美国和加拿大）1-甲氧基-2-丙醇（PM）收入份额（2018-2029）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欧洲（德国、英国、法国和意大利等国家）1-甲氧基-2-丙醇（PM）销量（2018-2029）&amp;（吨）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欧洲（德国、英国、法国和意大利等国家）1-甲氧基-2-丙醇（PM）销量份额（2018-2029）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欧洲（德国、英国、法国和意大利等国家）1-甲氧基-2-丙醇（PM）收入（2018-2029）&amp;（百万美元）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欧洲（德国、英国、法国和意大利等国家）1-甲氧基-2-丙醇（PM）收入份额（2018-2029）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亚太（中国、日本、韩国、中国台湾、印度和东南亚等）1-甲氧基-2-丙醇（PM）销量（2018-2029）&amp;（吨）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亚太（中国、日本、韩国、中国台湾、印度和东南亚等）1-甲氧基-2-丙醇（PM）销量份额（2018-2029）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亚太（中国、日本、韩国、中国台湾、印度和东南亚等）1-甲氧基-2-丙醇（PM）收入（2018-2029）&amp;（百万美元）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亚太（中国、日本、韩国、中国台湾、印度和东南亚等）1-甲氧基-2-丙醇（PM）收入份额（2018-2029）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拉美地区（墨西哥、巴西等国家）1-甲氧基-2-丙醇（PM）销量（2018-2029）&amp;（吨）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拉美地区（墨西哥、巴西等国家）1-甲氧基-2-丙醇（PM）销量份额（2018-2029）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拉美地区（墨西哥、巴西等国家）1-甲氧基-2-丙醇（PM）收入（2018-2029）&amp;（百万美元）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拉美地区（墨西哥、巴西等国家）1-甲氧基-2-丙醇（PM）收入份额（2018-2029）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中东及非洲（土耳其、沙特等国家）1-甲氧基-2-丙醇（PM）销量（2018-2029）&amp;（吨）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中东及非洲（土耳其、沙特等国家）1-甲氧基-2-丙醇（PM）销量份额（2018-2029）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中东及非洲（土耳其、沙特等国家）1-甲氧基-2-丙醇（PM）收入（2018-2029）&amp;（百万美元）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中东及非洲（土耳其、沙特等国家）1-甲氧基-2-丙醇（PM）收入份额（2018-2029）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2022年全球市场主要厂商1-甲氧基-2-丙醇（PM）销量市场份额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2022年全球市场主要厂商1-甲氧基-2-丙醇（PM）收入市场份额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2022年中国市场主要厂商1-甲氧基-2-丙醇（PM）销量市场份额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2022年中国市场主要厂商1-甲氧基-2-丙醇（PM）收入市场份额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2022年全球前五大生产商1-甲氧基-2-丙醇（PM）市场份额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全球1-甲氧基-2-丙醇（PM）第一梯队、第二梯队和第三梯队生产商（品牌）及市场份额（2022）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全球不同产品类型1-甲氧基-2-丙醇（PM）价格走势（2018-2029）&amp;（美元/吨）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全球不同应用1-甲氧基-2-丙醇（PM）价格走势（2018-2029）&amp;（美元/吨）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1-甲氧基-2-丙醇（PM）中国企业SWOT分析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1-甲氧基-2-丙醇（PM）产业链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1-甲氧基-2-丙醇（PM）行业采购模式分析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1-甲氧基-2-丙醇（PM）行业生产模式分析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1-甲氧基-2-丙醇（PM）行业销售模式分析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A4LCJoZGlkIjoiNjdhMTMwNDYzZWIwOTU0NDRlYjIzNmI5NWQ1MzBlYjAiLCJ1c2VyQ291bnQiOjcwOH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D60B10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50044F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470A4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54C54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C43019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E65A3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02C8E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BD5663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72CB2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431D2B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8A5EC3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013069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4E30B7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13</Pages>
  <Words>9256</Words>
  <Characters>12170</Characters>
  <Lines>0</Lines>
  <Paragraphs>0</Paragraphs>
  <TotalTime>21</TotalTime>
  <ScaleCrop>false</ScaleCrop>
  <LinksUpToDate>false</LinksUpToDate>
  <CharactersWithSpaces>14354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2023-02-02T09:41:25Z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6A8D74B4092B4EF6910E019A11D2670A</vt:lpwstr>
  </property>
  <property fmtid="{D5CDD505-2E9C-101B-9397-08002B2CF9AE}" pid="5" name="commondata">
    <vt:lpwstr>eyJjb3VudCI6NDAzLCJoZGlkIjoiNjdhMTMwNDYzZWIwOTU0NDRlYjIzNmI5NWQ1MzBlYjAiLCJ1c2VyQ291bnQiOjQwM30=</vt:lpwstr>
  </property>
</Properties>
</file>