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07708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077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行业分析报告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-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折叠包装纸板盒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行业研究及十四五规划分析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163.55pt;width:509.15pt;z-index:251661312;mso-width-relative:page;mso-height-relative:page;" filled="f" stroked="f" coordsize="21600,21600" o:gfxdata="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mTUvr3AAAAAsBAAAPAAAAAAAA&#10;AAEAIAAAACIAAABkcnMvZG93bnJldi54bWxQSwECFAAUAAAACACHTuJAp9XvpUcCAAB1BAAADgAA&#10;AAAAAAABACAAAAAr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行业分析报告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-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折叠包装纸板盒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行业研究及十四五规划分析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【报告篇幅】：109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【报告图表数】：145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受新冠肺炎疫情等影响，2022年全球折叠包装纸板盒市场规模大约为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是全球最大的折叠包装纸板盒生产地区，占有大约 %的市场份额，之后是 ，占有大约 %的市场份额。目前全球市场，基本由 和 地区厂商主导，全球折叠包装纸板盒头部厂商主要包括Amcor Limited、Caraustar Industries、DS Smith、Georgia-Pacific Corporation和International Paper等，前三大厂商占有全球大约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本报告研究“十三五”期间全球及中国市场折叠包装纸板盒的供给和需求情况，以及“十四五”期间行业发展预测。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重点分析全球主要地区折叠包装纸板盒的产能、销量、收入和增长潜力，历史数据2018-2022年，预测数据2023-2029年。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折叠包装纸板盒行业竞争格局，包括全球市场主要厂商竞争格局和中国本土市场主要厂商竞争格局，重点分析全球主要厂商折叠包装纸板盒产能、销量、收入、价格和市场份额，全球折叠包装纸板盒产地分布情况、中国折叠包装纸板盒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此外针对折叠包装纸板盒行业产品分类、应用、行业政策、产业链、生产模式、销售模式、行业发展有利因素、不利因素和进入壁垒也做了详细分析。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Amcor Limited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Caraustar Industries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DS Smith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Georgia-Pacific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International Paper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Klabin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Chesapeake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Clearwater Paper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International Paper Company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Packaging Corporation Of America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Graphic Packaging Holding Company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Nippon Paper Industries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Orora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瓦楞纸板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卡片纸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食品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服装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第2章：全球市场供需情况、中国地区供需情况，包括主要地区折叠包装纸板盒产量、销量、收入、价格及市场份额等；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第3章：全球主要地区和国家，折叠包装纸板盒销量和销售收入，2018-2022，及预测2023到2029；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第4章：行业竞争格局分析，包括全球市场企业排名及市场份额、中国市场企业排名和份额、主要厂商折叠包装纸板盒销量、收入、价格和市场份额等；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第5章：全球市场不同类型折叠包装纸板盒销量、收入、价格及份额等；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第6章：全球市场不同应用折叠包装纸板盒销量、收入、价格及份额等；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第9章：全球市场折叠包装纸板盒主要厂商基本情况介绍，包括公司简介、折叠包装纸板盒产品规格型号、销量、价格、收入及公司最新动态等；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第10章：中国市场折叠包装纸板盒进出口情况分析；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第11章：中国市场折叠包装纸板盒主要生产和消费地区分布；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折叠包装纸板盒市场概述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折叠包装纸板盒行业概述及统计范围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按照不同产品类型，折叠包装纸板盒主要可以分为如下几个类别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不同产品类型折叠包装纸板盒规模增长趋势2018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瓦楞纸板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卡片纸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从不同应用，折叠包装纸板盒主要包括如下几个方面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不同应用折叠包装纸板盒规模增长趋势2018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食品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服装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折叠包装纸板盒行业发展总体概况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折叠包装纸板盒行业发展主要特点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折叠包装纸板盒行业发展影响因素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全球折叠包装纸板盒供需现状及预测（2018-2029）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全球折叠包装纸板盒产能、产量、产能利用率及发展趋势（2018-2029）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全球折叠包装纸板盒产量、需求量及发展趋势（2018-2029）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全球主要地区折叠包装纸板盒产量及发展趋势（2018-2029）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中国折叠包装纸板盒供需现状及预测（2018-2029）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中国折叠包装纸板盒产能、产量、产能利用率及发展趋势（2018-2029）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中国折叠包装纸板盒产量、市场需求量及发展趋势（2018-2029）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中国折叠包装纸板盒产能和产量占全球的比重（2018-2029）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全球折叠包装纸板盒销量及收入（2018-2029）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全球市场折叠包装纸板盒收入（2018-2029）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全球市场折叠包装纸板盒销量（2018-2029）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全球市场折叠包装纸板盒价格趋势（2018-2029）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中国折叠包装纸板盒销量及收入（2018-2029）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中国市场折叠包装纸板盒收入（2018-2029）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中国市场折叠包装纸板盒销量（2018-2029）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中国市场折叠包装纸板盒销量和收入占全球的比重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全球折叠包装纸板盒主要地区分析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全球主要地区折叠包装纸板盒市场规模分析：2018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全球主要地区折叠包装纸板盒销售收入及市场份额（2018-2023年）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全球主要地区折叠包装纸板盒销售收入预测（2024-2029）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全球主要地区折叠包装纸板盒销量分析：2018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全球主要地区折叠包装纸板盒销量及市场份额（2018-2023年）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全球主要地区折叠包装纸板盒销量及市场份额预测（2024-2029）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北美（美国和加拿大）折叠包装纸板盒销量（2018-2029）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北美（美国和加拿大）折叠包装纸板盒收入（2018-2029）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欧洲（德国、英国、法国和意大利等国家）折叠包装纸板盒销量（2018-2029）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欧洲（德国、英国、法国和意大利等国家）折叠包装纸板盒收入（2018-2029）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亚太（中国、日本、韩国、中国台湾、印度和东南亚等）折叠包装纸板盒销量（2018-2029）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亚太（中国、日本、韩国、中国台湾、印度和东南亚等）折叠包装纸板盒收入（2018-2029）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拉美地区（墨西哥、巴西等国家）折叠包装纸板盒销量（2018-2029）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拉美地区（墨西哥、巴西等国家）折叠包装纸板盒收入（2018-2029）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中东及非洲（土耳其、沙特等国家）折叠包装纸板盒销量（2018-2029）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中东及非洲（土耳其、沙特等国家）折叠包装纸板盒收入（2018-2029）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全球市场主要厂商折叠包装纸板盒产能市场份额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全球市场主要厂商折叠包装纸板盒销量（2018-2023）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全球市场主要厂商折叠包装纸板盒销售收入（2018-2023）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全球市场主要厂商折叠包装纸板盒销售价格（2018-2023）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2022年全球主要生产商折叠包装纸板盒收入排名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中国市场主要厂商折叠包装纸板盒销量（2018-2023）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中国市场主要厂商折叠包装纸板盒销售收入（2018-2023）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中国市场主要厂商折叠包装纸板盒销售价格（2018-2023）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2022年中国主要生产商折叠包装纸板盒收入排名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全球主要厂商折叠包装纸板盒总部及产地分布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全球主要厂商折叠包装纸板盒商业化日期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全球主要厂商折叠包装纸板盒产品类型及应用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折叠包装纸板盒行业集中度、竞争程度分析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折叠包装纸板盒行业集中度分析：全球头部厂商份额（Top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全球折叠包装纸板盒第一梯队、第二梯队和第三梯队生产商（品牌）及市场份额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不同产品类型折叠包装纸板盒分析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全球市场不同产品类型折叠包装纸板盒销量（2018-2029）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全球市场不同产品类型折叠包装纸板盒销量及市场份额（2018-2023）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全球市场不同产品类型折叠包装纸板盒销量预测（2024-2029）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全球市场不同产品类型折叠包装纸板盒收入（2018-2029）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全球市场不同产品类型折叠包装纸板盒收入及市场份额（2018-2023）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全球市场不同产品类型折叠包装纸板盒收入预测（2024-2029）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全球市场不同产品类型折叠包装纸板盒价格走势（2018-2029）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中国市场不同产品类型折叠包装纸板盒销量（2018-2029）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中国市场不同产品类型折叠包装纸板盒销量及市场份额（2018-2023）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中国市场不同产品类型折叠包装纸板盒销量预测（2024-2029）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中国市场不同产品类型折叠包装纸板盒收入（2018-2029）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中国市场不同产品类型折叠包装纸板盒收入及市场份额（2018-2023）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中国市场不同产品类型折叠包装纸板盒收入预测（2024-2029）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不同应用折叠包装纸板盒分析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全球市场不同应用折叠包装纸板盒销量（2018-2029）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全球市场不同应用折叠包装纸板盒销量及市场份额（2018-2023）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全球市场不同应用折叠包装纸板盒销量预测（2024-2029）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全球市场不同应用折叠包装纸板盒收入（2018-2029）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全球市场不同应用折叠包装纸板盒收入及市场份额（2018-2023）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全球市场不同应用折叠包装纸板盒收入预测（2024-2029）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全球市场不同应用折叠包装纸板盒价格走势（2018-2029）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中国市场不同应用折叠包装纸板盒销量（2018-2029）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中国市场不同应用折叠包装纸板盒销量及市场份额（2018-2023）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中国市场不同应用折叠包装纸板盒销量预测（2024-2029）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中国市场不同应用折叠包装纸板盒收入（2018-2029）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中国市场不同应用折叠包装纸板盒收入及市场份额（2018-2023）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中国市场不同应用折叠包装纸板盒收入预测（2024-2029）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折叠包装纸板盒行业发展趋势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折叠包装纸板盒行业主要驱动因素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折叠包装纸板盒中国企业SWOT分析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中国折叠包装纸板盒行业政策环境分析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折叠包装纸板盒行业产业链简介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折叠包装纸板盒行业供应链分析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折叠包装纸板盒主要原料及供应情况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折叠包装纸板盒行业主要下游客户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折叠包装纸板盒行业采购模式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折叠包装纸板盒行业生产模式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折叠包装纸板盒行业销售模式及销售渠道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全球市场主要折叠包装纸板盒厂商简介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Amcor Limited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Amcor Limited基本信息、折叠包装纸板盒生产基地、销售区域、竞争对手及市场地位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Amcor Limited 折叠包装纸板盒产品规格、参数及市场应用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Amcor Limited 折叠包装纸板盒销量、收入、价格及毛利率（2018-2023）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Amcor Limited公司简介及主要业务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Amcor Limited企业最新动态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Caraustar Industries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Caraustar Industries基本信息、折叠包装纸板盒生产基地、销售区域、竞争对手及市场地位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Caraustar Industries 折叠包装纸板盒产品规格、参数及市场应用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Caraustar Industries 折叠包装纸板盒销量、收入、价格及毛利率（2018-2023）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Caraustar Industries公司简介及主要业务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Caraustar Industries企业最新动态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DS Smith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DS Smith基本信息、折叠包装纸板盒生产基地、销售区域、竞争对手及市场地位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DS Smith 折叠包装纸板盒产品规格、参数及市场应用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DS Smith 折叠包装纸板盒销量、收入、价格及毛利率（2018-2023）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DS Smith公司简介及主要业务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DS Smith企业最新动态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Georgia-Pacific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Georgia-Pacific Corporation基本信息、折叠包装纸板盒生产基地、销售区域、竞争对手及市场地位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Georgia-Pacific Corporation 折叠包装纸板盒产品规格、参数及市场应用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Georgia-Pacific Corporation 折叠包装纸板盒销量、收入、价格及毛利率（2018-2023）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Georgia-Pacific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Georgia-Pacific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International Paper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International Paper基本信息、折叠包装纸板盒生产基地、销售区域、竞争对手及市场地位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International Paper 折叠包装纸板盒产品规格、参数及市场应用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International Paper 折叠包装纸板盒销量、收入、价格及毛利率（2018-2023）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International Paper公司简介及主要业务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International Paper企业最新动态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Klabin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Klabin基本信息、折叠包装纸板盒生产基地、销售区域、竞争对手及市场地位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Klabin 折叠包装纸板盒产品规格、参数及市场应用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Klabin 折叠包装纸板盒销量、收入、价格及毛利率（2018-2023）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Klabin公司简介及主要业务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Klabin企业最新动态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Chesapeake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Chesapeake基本信息、折叠包装纸板盒生产基地、销售区域、竞争对手及市场地位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Chesapeake 折叠包装纸板盒产品规格、参数及市场应用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Chesapeake 折叠包装纸板盒销量、收入、价格及毛利率（2018-2023）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Chesapeake公司简介及主要业务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Chesapeake企业最新动态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Clearwater Paper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Clearwater Paper Corporation基本信息、折叠包装纸板盒生产基地、销售区域、竞争对手及市场地位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Clearwater Paper Corporation 折叠包装纸板盒产品规格、参数及市场应用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Clearwater Paper Corporation 折叠包装纸板盒销量、收入、价格及毛利率（2018-2023）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Clearwater Paper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Clearwater Paper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International Paper Company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International Paper Company基本信息、折叠包装纸板盒生产基地、销售区域、竞争对手及市场地位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International Paper Company 折叠包装纸板盒产品规格、参数及市场应用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International Paper Company 折叠包装纸板盒销量、收入、价格及毛利率（2018-2023）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International Paper Company公司简介及主要业务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International Paper Company企业最新动态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Packaging Corporation Of America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Packaging Corporation Of America基本信息、折叠包装纸板盒生产基地、销售区域、竞争对手及市场地位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Packaging Corporation Of America 折叠包装纸板盒产品规格、参数及市场应用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Packaging Corporation Of America 折叠包装纸板盒销量、收入、价格及毛利率（2018-2023）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Packaging Corporation Of America公司简介及主要业务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Packaging Corporation Of America企业最新动态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Graphic Packaging Holding Company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Graphic Packaging Holding Company基本信息、 折叠包装纸板盒生产基地、销售区域、竞争对手及市场地位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Graphic Packaging Holding Company 折叠包装纸板盒产品规格、参数及市场应用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Graphic Packaging Holding Company 折叠包装纸板盒销量、收入、价格及毛利率（2018-2023）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Graphic Packaging Holding Company公司简介及主要业务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Graphic Packaging Holding Company企业最新动态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Nippon Paper Industries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Nippon Paper Industries基本信息、 折叠包装纸板盒生产基地、销售区域、竞争对手及市场地位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Nippon Paper Industries 折叠包装纸板盒产品规格、参数及市场应用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Nippon Paper Industries 折叠包装纸板盒销量、收入、价格及毛利率（2018-2023）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Nippon Paper Industries公司简介及主要业务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Nippon Paper Industries企业最新动态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Orora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Orora基本信息、 折叠包装纸板盒生产基地、销售区域、竞争对手及市场地位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Orora 折叠包装纸板盒产品规格、参数及市场应用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Orora 折叠包装纸板盒销量、收入、价格及毛利率（2018-2023）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Orora公司简介及主要业务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Orora企业最新动态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中国市场折叠包装纸板盒产量、销量、进出口分析及未来趋势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中国市场折叠包装纸板盒产量、销量、进出口分析及未来趋势（2018-2029）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中国市场折叠包装纸板盒进出口贸易趋势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中国市场折叠包装纸板盒主要进口来源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中国市场折叠包装纸板盒主要出口目的地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中国市场折叠包装纸板盒主要地区分布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中国折叠包装纸板盒生产地区分布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中国折叠包装纸板盒消费地区分布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全球不同产品类型折叠包装纸板盒增长趋势2018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不同应用折叠包装纸板盒增长趋势2018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折叠包装纸板盒行业发展主要特点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折叠包装纸板盒行业发展有利因素分析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折叠包装纸板盒行业发展不利因素分析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进入折叠包装纸板盒行业壁垒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全球主要地区折叠包装纸板盒产量（千件）：2018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全球主要地区折叠包装纸板盒产量（2018-2023）&amp;（千件）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全球主要地区折叠包装纸板盒产量市场份额（2018-2023）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全球主要地区折叠包装纸板盒产量（2024-2029）&amp;（千件）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全球主要地区折叠包装纸板盒销售收入（百万美元）：2018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全球主要地区折叠包装纸板盒销售收入（2018-2023）&amp;（百万美元）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全球主要地区折叠包装纸板盒销售收入市场份额（2018-2023）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全球主要地区折叠包装纸板盒收入（2024-2029）&amp;（百万美元）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全球主要地区折叠包装纸板盒收入市场份额（2024-2029）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全球主要地区折叠包装纸板盒销量（千件）：2018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全球主要地区折叠包装纸板盒销量（2018-2023）&amp;（千件）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全球主要地区折叠包装纸板盒销量市场份额（2018-2023）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全球主要地区折叠包装纸板盒销量（2024-2029）&amp;（千件）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全球主要地区折叠包装纸板盒销量份额（2024-2029）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北美折叠包装纸板盒基本情况分析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欧洲折叠包装纸板盒基本情况分析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亚太地区折叠包装纸板盒基本情况分析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拉美地区折叠包装纸板盒基本情况分析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中东及非洲折叠包装纸板盒基本情况分析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全球市场主要厂商折叠包装纸板盒产能（2022-2023）&amp;（千件）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全球市场主要厂商折叠包装纸板盒销量（2018-2023）&amp;（千件）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全球市场主要厂商折叠包装纸板盒销量市场份额（2018-2023）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全球市场主要厂商折叠包装纸板盒销售收入（2018-2023）&amp;（百万美元）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全球市场主要厂商折叠包装纸板盒销售收入市场份额（2018-2023）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全球市场主要厂商折叠包装纸板盒销售价格（2018-2023）&amp;（美元/件）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2022年全球主要生产商折叠包装纸板盒收入排名（百万美元）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中国市场主要厂商折叠包装纸板盒销量（2018-2023）&amp;（千件）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中国市场主要厂商折叠包装纸板盒销量市场份额（2018-2023）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中国市场主要厂商折叠包装纸板盒销售收入（2018-2023）&amp;（百万美元）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中国市场主要厂商折叠包装纸板盒销售收入市场份额（2018-2023）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中国市场主要厂商折叠包装纸板盒销售价格（2018-2023）&amp;（美元/件）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2022年中国主要生产商折叠包装纸板盒收入排名（百万美元）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全球主要厂商折叠包装纸板盒总部及产地分布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全球主要厂商折叠包装纸板盒商业化日期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全球主要厂商折叠包装纸板盒产品类型及应用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2022年全球折叠包装纸板盒主要厂商市场地位（第一梯队、第二梯队和第三梯队）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全球不同产品类型折叠包装纸板盒销量（2018-2023年）&amp;（千件）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全球不同产品类型折叠包装纸板盒销量市场份额（2018-2023）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全球不同产品类型折叠包装纸板盒销量预测（2024-2029）&amp;（千件）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全球市场不同产品类型折叠包装纸板盒销量市场份额预测（2024-2029）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全球不同产品类型折叠包装纸板盒收入（2018-2023年）&amp;（百万美元）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全球不同产品类型折叠包装纸板盒收入市场份额（2018-2023）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全球不同产品类型折叠包装纸板盒收入预测（2024-2029）&amp;（百万美元）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全球不同产品类型折叠包装纸板盒收入市场份额预测（2024-2029）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中国不同产品类型折叠包装纸板盒销量（2018-2023年）&amp;（千件）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中国不同产品类型折叠包装纸板盒销量市场份额（2018-2023）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中国不同产品类型折叠包装纸板盒销量预测（2024-2029）&amp;（千件）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中国不同产品类型折叠包装纸板盒销量市场份额预测（2024-2029）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中国不同产品类型折叠包装纸板盒收入（2018-2023年）&amp;（百万美元）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中国不同产品类型折叠包装纸板盒收入市场份额（2018-2023）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中国不同产品类型折叠包装纸板盒收入预测（2024-2029）&amp;（百万美元）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中国不同产品类型折叠包装纸板盒收入市场份额预测（2024-2029）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全球不同应用折叠包装纸板盒销量（2018-2023年）&amp;（千件）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全球不同应用折叠包装纸板盒销量市场份额（2018-2023）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全球不同应用折叠包装纸板盒销量预测（2024-2029）&amp;（千件）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全球市场不同应用折叠包装纸板盒销量市场份额预测（2024-2029）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全球不同应用折叠包装纸板盒收入（2018-2023年）&amp;（百万美元）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全球不同应用折叠包装纸板盒收入市场份额（2018-2023）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全球不同应用折叠包装纸板盒收入预测（2024-2029）&amp;（百万美元）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全球不同应用折叠包装纸板盒收入市场份额预测（2024-2029）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中国不同应用折叠包装纸板盒销量（2018-2023年）&amp;（千件）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中国不同应用折叠包装纸板盒销量市场份额（2018-2023）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中国不同应用折叠包装纸板盒销量预测（2024-2029）&amp;（千件）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中国不同应用折叠包装纸板盒销量市场份额预测（2024-2029）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中国不同应用折叠包装纸板盒收入（2018-2023年）&amp;（百万美元）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中国不同应用折叠包装纸板盒收入市场份额（2018-2023）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中国不同应用折叠包装纸板盒收入预测（2024-2029）&amp;（百万美元）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中国不同应用折叠包装纸板盒收入市场份额预测（2024-2029）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折叠包装纸板盒行业技术发展趋势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折叠包装纸板盒行业主要驱动因素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折叠包装纸板盒行业供应链分析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折叠包装纸板盒上游原料供应商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折叠包装纸板盒行业主要下游客户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折叠包装纸板盒行业典型经销商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Amcor Limited 折叠包装纸板盒生产基地、销售区域、竞争对手及市场地位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Amcor Limited 折叠包装纸板盒产品规格、参数及市场应用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Amcor Limited 折叠包装纸板盒销量（千件）、收入（百万美元）、价格（美元/件）及毛利率（2018-2023）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Amcor Limited公司简介及主要业务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Amcor Limited企业最新动态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Caraustar Industries 折叠包装纸板盒生产基地、销售区域、竞争对手及市场地位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Caraustar Industries 折叠包装纸板盒产品规格、参数及市场应用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Caraustar Industries 折叠包装纸板盒销量（千件）、收入（百万美元）、价格（美元/件）及毛利率（2018-2023）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Caraustar Industries公司简介及主要业务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Caraustar Industries企业最新动态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DS Smith 折叠包装纸板盒生产基地、销售区域、竞争对手及市场地位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DS Smith 折叠包装纸板盒产品规格、参数及市场应用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DS Smith 折叠包装纸板盒销量（千件）、收入（百万美元）、价格（美元/件）及毛利率（2018-2023）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DS Smith公司简介及主要业务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DS Smith企业最新动态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Georgia-Pacific Corporation 折叠包装纸板盒生产基地、销售区域、竞争对手及市场地位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Georgia-Pacific Corporation 折叠包装纸板盒产品规格、参数及市场应用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Georgia-Pacific Corporation 折叠包装纸板盒销量（千件）、收入（百万美元）、价格（美元/件）及毛利率（2018-2023）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Georgia-Pacific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Georgia-Pacific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International Paper 折叠包装纸板盒生产基地、销售区域、竞争对手及市场地位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International Paper 折叠包装纸板盒产品规格、参数及市场应用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International Paper 折叠包装纸板盒销量（千件）、收入（百万美元）、价格（美元/件）及毛利率（2018-2023）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International Paper公司简介及主要业务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International Paper企业最新动态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Klabin 折叠包装纸板盒生产基地、销售区域、竞争对手及市场地位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Klabin 折叠包装纸板盒产品规格、参数及市场应用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Klabin 折叠包装纸板盒销量（千件）、收入（百万美元）、价格（美元/件）及毛利率（2018-2023）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Klabin公司简介及主要业务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Klabin企业最新动态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Chesapeake 折叠包装纸板盒生产基地、销售区域、竞争对手及市场地位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Chesapeake 折叠包装纸板盒产品规格、参数及市场应用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Chesapeake 折叠包装纸板盒销量（千件）、收入（百万美元）、价格（美元/件）及毛利率（2018-2023）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Chesapeake公司简介及主要业务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Chesapeake企业最新动态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Clearwater Paper Corporation 折叠包装纸板盒生产基地、销售区域、竞争对手及市场地位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Clearwater Paper Corporation 折叠包装纸板盒产品规格、参数及市场应用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Clearwater Paper Corporation 折叠包装纸板盒销量（千件）、收入（百万美元）、价格（美元/件）及毛利率（2018-2023）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Clearwater Paper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Clearwater Paper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International Paper Company 折叠包装纸板盒生产基地、销售区域、竞争对手及市场地位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International Paper Company 折叠包装纸板盒产品规格、参数及市场应用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International Paper Company 折叠包装纸板盒销量（千件）、收入（百万美元）、价格（美元/件）及毛利率（2018-2023）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International Paper Company公司简介及主要业务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International Paper Company企业最新动态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Packaging Corporation Of America 折叠包装纸板盒生产基地、销售区域、竞争对手及市场地位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Packaging Corporation Of America 折叠包装纸板盒产品规格、参数及市场应用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Packaging Corporation Of America 折叠包装纸板盒销量（千件）、收入（百万美元）、价格（美元/件）及毛利率（2018-2023）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Packaging Corporation Of America公司简介及主要业务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Packaging Corporation Of America企业最新动态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Graphic Packaging Holding Company 折叠包装纸板盒生产基地、销售区域、竞争对手及市场地位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Graphic Packaging Holding Company 折叠包装纸板盒产品规格、参数及市场应用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Graphic Packaging Holding Company 折叠包装纸板盒销量（千件）、收入（百万美元）、价格（美元/件）及毛利率（2018-2023）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Graphic Packaging Holding Company公司简介及主要业务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Graphic Packaging Holding Company企业最新动态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Nippon Paper Industries 折叠包装纸板盒生产基地、销售区域、竞争对手及市场地位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Nippon Paper Industries 折叠包装纸板盒产品规格、参数及市场应用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Nippon Paper Industries 折叠包装纸板盒销量（千件）、收入（百万美元）、价格（美元/件）及毛利率（2018-2023）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Nippon Paper Industries公司简介及主要业务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Nippon Paper Industries企业最新动态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Orora 折叠包装纸板盒生产基地、销售区域、竞争对手及市场地位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Orora 折叠包装纸板盒产品规格、参数及市场应用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Orora 折叠包装纸板盒销量（千件）、收入（百万美元）、价格（美元/件）及毛利率（2018-2023）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Orora公司简介及主要业务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Orora企业最新动态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中国市场折叠包装纸板盒产量、销量、进出口（2018-2023年）&amp;（千件）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中国市场折叠包装纸板盒产量、销量、进出口预测（2024-2029）&amp;（千件）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中国市场折叠包装纸板盒进出口贸易趋势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中国市场折叠包装纸板盒主要进口来源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中国市场折叠包装纸板盒主要出口目的地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中国折叠包装纸板盒生产地区分布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中国折叠包装纸板盒消费地区分布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折叠包装纸板盒产品图片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全球不同产品类型折叠包装纸板盒规模2018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全球不同产品类型折叠包装纸板盒市场份额2022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瓦楞纸板产品图片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卡片纸产品图片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其他产品图片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全球不同应用折叠包装纸板盒规模2018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全球不同应用折叠包装纸板盒市场份额2022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食品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服装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全球折叠包装纸板盒产能、产量、产能利用率及发展趋势（2018-2029）&amp;（千件）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全球折叠包装纸板盒产量、需求量及发展趋势（2018-2029）&amp;（千件）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全球主要地区折叠包装纸板盒产量规模：2018 VS 2022 VS 2029（千件）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全球主要地区折叠包装纸板盒产量市场份额（2018-2029）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中国折叠包装纸板盒产能、产量、产能利用率及发展趋势（2018-2029）&amp;（千件）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中国折叠包装纸板盒产量、市场需求量及发展趋势（2018-2029）&amp;（千件）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中国折叠包装纸板盒总产能占全球比重（2018-2029）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中国折叠包装纸板盒总产量占全球比重（2018-2029）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全球折叠包装纸板盒市场收入及增长率:（2018-2029）&amp;（百万美元）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全球市场折叠包装纸板盒市场规模：2018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全球市场折叠包装纸板盒销量及增长率（2018-2029）&amp;（千件）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全球市场折叠包装纸板盒价格趋势（2018-2029）&amp;（美元/件）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中国折叠包装纸板盒市场收入及增长率:（2018-2029）&amp;（百万美元）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中国市场折叠包装纸板盒市场规模：2018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中国市场折叠包装纸板盒销量及增长率（2018-2029）&amp;（千件）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中国市场折叠包装纸板盒销量占全球比重（2018-2029）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中国折叠包装纸板盒收入占全球比重（2018-2029）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全球主要地区折叠包装纸板盒销售收入规模：2018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全球主要地区折叠包装纸板盒销售收入市场份额（2018-2023）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全球主要地区折叠包装纸板盒销售收入市场份额（2018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全球主要地区折叠包装纸板盒收入市场份额（2024-2029）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北美（美国和加拿大）折叠包装纸板盒销量（2018-2029）&amp;（千件）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北美（美国和加拿大）折叠包装纸板盒销量份额（2018-2029）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北美（美国和加拿大）折叠包装纸板盒收入（2018-2029）&amp;（百万美元）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北美（美国和加拿大）折叠包装纸板盒收入份额（2018-2029）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欧洲（德国、英国、法国和意大利等国家）折叠包装纸板盒销量（2018-2029）&amp;（千件）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欧洲（德国、英国、法国和意大利等国家）折叠包装纸板盒销量份额（2018-2029）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欧洲（德国、英国、法国和意大利等国家）折叠包装纸板盒收入（2018-2029）&amp;（百万美元）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欧洲（德国、英国、法国和意大利等国家）折叠包装纸板盒收入份额（2018-2029）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亚太（中国、日本、韩国、中国台湾、印度和东南亚等）折叠包装纸板盒销量（2018-2029）&amp;（千件）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亚太（中国、日本、韩国、中国台湾、印度和东南亚等）折叠包装纸板盒销量份额（2018-2029）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亚太（中国、日本、韩国、中国台湾、印度和东南亚等）折叠包装纸板盒收入（2018-2029）&amp;（百万美元）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亚太（中国、日本、韩国、中国台湾、印度和东南亚等）折叠包装纸板盒收入份额（2018-2029）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拉美地区（墨西哥、巴西等国家）折叠包装纸板盒销量（2018-2029）&amp;（千件）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拉美地区（墨西哥、巴西等国家）折叠包装纸板盒销量份额（2018-2029）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拉美地区（墨西哥、巴西等国家）折叠包装纸板盒收入（2018-2029）&amp;（百万美元）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拉美地区（墨西哥、巴西等国家）折叠包装纸板盒收入份额（2018-2029）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中东及非洲（土耳其、沙特等国家）折叠包装纸板盒销量（2018-2029）&amp;（千件）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中东及非洲（土耳其、沙特等国家）折叠包装纸板盒销量份额（2018-2029）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中东及非洲（土耳其、沙特等国家）折叠包装纸板盒收入（2018-2029）&amp;（百万美元）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中东及非洲（土耳其、沙特等国家）折叠包装纸板盒收入份额（2018-2029）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2022年全球市场主要厂商折叠包装纸板盒销量市场份额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2022年全球市场主要厂商折叠包装纸板盒收入市场份额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2022年中国市场主要厂商折叠包装纸板盒销量市场份额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2022年中国市场主要厂商折叠包装纸板盒收入市场份额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2022年全球前五大生产商折叠包装纸板盒市场份额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全球折叠包装纸板盒第一梯队、第二梯队和第三梯队生产商（品牌）及市场份额（2022）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全球不同产品类型折叠包装纸板盒价格走势（2018-2029）&amp;（美元/件）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全球不同应用折叠包装纸板盒价格走势（2018-2029）&amp;（美元/件）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折叠包装纸板盒中国企业SWOT分析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折叠包装纸板盒产业链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折叠包装纸板盒行业采购模式分析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折叠包装纸板盒行业生产模式分析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折叠包装纸板盒行业销售模式分析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zExLCJoZGlkIjoiNjdhMTMwNDYzZWIwOTU0NDRlYjIzNmI5NWQ1MzBlYjAiLCJ1c2VyQ291bnQiOjcxMX0="/>
  </w:docVars>
  <w:rsids>
    <w:rsidRoot w:val="438C3708"/>
    <w:rsid w:val="00005402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07B0A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B85F94"/>
    <w:rsid w:val="01D60B10"/>
    <w:rsid w:val="01E23011"/>
    <w:rsid w:val="01E52DF6"/>
    <w:rsid w:val="01EE7C08"/>
    <w:rsid w:val="01F035E3"/>
    <w:rsid w:val="01F914E4"/>
    <w:rsid w:val="01FD3441"/>
    <w:rsid w:val="022952B7"/>
    <w:rsid w:val="022A20AD"/>
    <w:rsid w:val="022E26FA"/>
    <w:rsid w:val="0235549D"/>
    <w:rsid w:val="02385327"/>
    <w:rsid w:val="02394999"/>
    <w:rsid w:val="024242BB"/>
    <w:rsid w:val="024A64DB"/>
    <w:rsid w:val="025832D3"/>
    <w:rsid w:val="025C1016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50044F"/>
    <w:rsid w:val="037477CB"/>
    <w:rsid w:val="0388408C"/>
    <w:rsid w:val="038F2452"/>
    <w:rsid w:val="039B5D11"/>
    <w:rsid w:val="03A24C2B"/>
    <w:rsid w:val="03B94E08"/>
    <w:rsid w:val="03D746CC"/>
    <w:rsid w:val="03EC63C9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450729"/>
    <w:rsid w:val="045521C0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BF763A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21663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7961C6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0CAE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20839"/>
    <w:rsid w:val="09485EB3"/>
    <w:rsid w:val="096B5FE2"/>
    <w:rsid w:val="098470A4"/>
    <w:rsid w:val="098B21E0"/>
    <w:rsid w:val="098E3A7F"/>
    <w:rsid w:val="09914FCD"/>
    <w:rsid w:val="09975DC2"/>
    <w:rsid w:val="09B145E4"/>
    <w:rsid w:val="09B900DE"/>
    <w:rsid w:val="09C3351A"/>
    <w:rsid w:val="09D05E45"/>
    <w:rsid w:val="09D75426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E57E5A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33B28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C5BE6"/>
    <w:rsid w:val="0FFD2E36"/>
    <w:rsid w:val="10022AD1"/>
    <w:rsid w:val="101428EA"/>
    <w:rsid w:val="102F72A8"/>
    <w:rsid w:val="1034712E"/>
    <w:rsid w:val="10354C54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A5AB3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110C3"/>
    <w:rsid w:val="12E41173"/>
    <w:rsid w:val="12E56666"/>
    <w:rsid w:val="12EB080C"/>
    <w:rsid w:val="12EB3CF0"/>
    <w:rsid w:val="12FB55F1"/>
    <w:rsid w:val="12FC4C4A"/>
    <w:rsid w:val="1303728B"/>
    <w:rsid w:val="130C4392"/>
    <w:rsid w:val="131274CE"/>
    <w:rsid w:val="133157A0"/>
    <w:rsid w:val="133C10D2"/>
    <w:rsid w:val="134A606D"/>
    <w:rsid w:val="134E6759"/>
    <w:rsid w:val="13511DA5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3FF3EF7"/>
    <w:rsid w:val="141F6347"/>
    <w:rsid w:val="14210CB4"/>
    <w:rsid w:val="14220FB9"/>
    <w:rsid w:val="142B4CEC"/>
    <w:rsid w:val="142B6A9A"/>
    <w:rsid w:val="143A727F"/>
    <w:rsid w:val="143B7102"/>
    <w:rsid w:val="144638D4"/>
    <w:rsid w:val="14465682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ED1FA1"/>
    <w:rsid w:val="14F72025"/>
    <w:rsid w:val="150818DD"/>
    <w:rsid w:val="151102E4"/>
    <w:rsid w:val="151F5E0F"/>
    <w:rsid w:val="15227F36"/>
    <w:rsid w:val="15271230"/>
    <w:rsid w:val="152B2276"/>
    <w:rsid w:val="152D239E"/>
    <w:rsid w:val="15344D17"/>
    <w:rsid w:val="154A4DFC"/>
    <w:rsid w:val="156644AF"/>
    <w:rsid w:val="15733CEE"/>
    <w:rsid w:val="157C3764"/>
    <w:rsid w:val="157D1577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D0D06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63548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AF1790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C43019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C86B39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B102525"/>
    <w:rsid w:val="1B244243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50915"/>
    <w:rsid w:val="1C4E5369"/>
    <w:rsid w:val="1C5254A4"/>
    <w:rsid w:val="1C6221B7"/>
    <w:rsid w:val="1C756213"/>
    <w:rsid w:val="1C896A53"/>
    <w:rsid w:val="1C9B22E3"/>
    <w:rsid w:val="1CA05B4B"/>
    <w:rsid w:val="1CA534DE"/>
    <w:rsid w:val="1CA76CEF"/>
    <w:rsid w:val="1CA90EA4"/>
    <w:rsid w:val="1CB61B34"/>
    <w:rsid w:val="1CBA5F77"/>
    <w:rsid w:val="1CCF55DB"/>
    <w:rsid w:val="1CD16CB8"/>
    <w:rsid w:val="1CDB17BE"/>
    <w:rsid w:val="1CF540E9"/>
    <w:rsid w:val="1CFF5EAA"/>
    <w:rsid w:val="1D152095"/>
    <w:rsid w:val="1D2D3220"/>
    <w:rsid w:val="1D4A3D81"/>
    <w:rsid w:val="1D532BBD"/>
    <w:rsid w:val="1D55083D"/>
    <w:rsid w:val="1D593457"/>
    <w:rsid w:val="1D6C44AF"/>
    <w:rsid w:val="1D940AA2"/>
    <w:rsid w:val="1DA566C6"/>
    <w:rsid w:val="1DB01F38"/>
    <w:rsid w:val="1DBC0763"/>
    <w:rsid w:val="1DC72896"/>
    <w:rsid w:val="1DE86A66"/>
    <w:rsid w:val="1DEE1833"/>
    <w:rsid w:val="1DFB128B"/>
    <w:rsid w:val="1DFC3255"/>
    <w:rsid w:val="1E0908B0"/>
    <w:rsid w:val="1E1D2535"/>
    <w:rsid w:val="1E222CBC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8E65A3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40CB5"/>
    <w:rsid w:val="1F244811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01F1B"/>
    <w:rsid w:val="20812427"/>
    <w:rsid w:val="208634FB"/>
    <w:rsid w:val="20897AC0"/>
    <w:rsid w:val="20A774A8"/>
    <w:rsid w:val="20B31F64"/>
    <w:rsid w:val="20BD316F"/>
    <w:rsid w:val="20C75D9C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42350"/>
    <w:rsid w:val="22B645B0"/>
    <w:rsid w:val="22BC725E"/>
    <w:rsid w:val="22D100A4"/>
    <w:rsid w:val="22E6428D"/>
    <w:rsid w:val="22F7006A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25580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13A8A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0369F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A83F7A"/>
    <w:rsid w:val="26BA71BF"/>
    <w:rsid w:val="26BA7C60"/>
    <w:rsid w:val="26EA00EF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7F0D0A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AE5D4B"/>
    <w:rsid w:val="29C0416E"/>
    <w:rsid w:val="29C137C7"/>
    <w:rsid w:val="29F23E8A"/>
    <w:rsid w:val="29FF65A7"/>
    <w:rsid w:val="2A095D01"/>
    <w:rsid w:val="2A132D50"/>
    <w:rsid w:val="2A17569E"/>
    <w:rsid w:val="2A176C4D"/>
    <w:rsid w:val="2A18040C"/>
    <w:rsid w:val="2A1C76E6"/>
    <w:rsid w:val="2A307018"/>
    <w:rsid w:val="2A383867"/>
    <w:rsid w:val="2A497728"/>
    <w:rsid w:val="2A4A6D87"/>
    <w:rsid w:val="2A62672D"/>
    <w:rsid w:val="2A6D1762"/>
    <w:rsid w:val="2A922F77"/>
    <w:rsid w:val="2A9B4195"/>
    <w:rsid w:val="2AAB4039"/>
    <w:rsid w:val="2AC0724B"/>
    <w:rsid w:val="2AC41D98"/>
    <w:rsid w:val="2AD417E1"/>
    <w:rsid w:val="2AE00186"/>
    <w:rsid w:val="2AE22F42"/>
    <w:rsid w:val="2AFD2549"/>
    <w:rsid w:val="2B002039"/>
    <w:rsid w:val="2B027D25"/>
    <w:rsid w:val="2B0F0ED1"/>
    <w:rsid w:val="2B150FC4"/>
    <w:rsid w:val="2B365FF8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27D71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8F217B"/>
    <w:rsid w:val="2F9A4353"/>
    <w:rsid w:val="2FAC5648"/>
    <w:rsid w:val="2FB65B9E"/>
    <w:rsid w:val="2FDB1BC9"/>
    <w:rsid w:val="2FEE50F3"/>
    <w:rsid w:val="2FF46177"/>
    <w:rsid w:val="2FFF10AF"/>
    <w:rsid w:val="30081C57"/>
    <w:rsid w:val="300F2386"/>
    <w:rsid w:val="30185CCC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244B45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43208"/>
    <w:rsid w:val="325C50AE"/>
    <w:rsid w:val="3261507D"/>
    <w:rsid w:val="326459D6"/>
    <w:rsid w:val="327F0CFA"/>
    <w:rsid w:val="327F4174"/>
    <w:rsid w:val="328162A0"/>
    <w:rsid w:val="32870EE7"/>
    <w:rsid w:val="32951856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997124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473024"/>
    <w:rsid w:val="34652146"/>
    <w:rsid w:val="346F257B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90D78"/>
    <w:rsid w:val="356C3C0C"/>
    <w:rsid w:val="357E1C87"/>
    <w:rsid w:val="357E4BF5"/>
    <w:rsid w:val="3587674A"/>
    <w:rsid w:val="35983723"/>
    <w:rsid w:val="359A2D7C"/>
    <w:rsid w:val="35B47338"/>
    <w:rsid w:val="35BC359E"/>
    <w:rsid w:val="35C35277"/>
    <w:rsid w:val="35CB1A33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394BEF"/>
    <w:rsid w:val="364E28A2"/>
    <w:rsid w:val="3653186C"/>
    <w:rsid w:val="365F1677"/>
    <w:rsid w:val="36624145"/>
    <w:rsid w:val="368E3857"/>
    <w:rsid w:val="36963DEF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B5517"/>
    <w:rsid w:val="37905EA0"/>
    <w:rsid w:val="37976071"/>
    <w:rsid w:val="37983B97"/>
    <w:rsid w:val="37984D56"/>
    <w:rsid w:val="37B02C8E"/>
    <w:rsid w:val="37B13FAF"/>
    <w:rsid w:val="37DA73FD"/>
    <w:rsid w:val="37E065F1"/>
    <w:rsid w:val="37E62B54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43CBC"/>
    <w:rsid w:val="387E00C9"/>
    <w:rsid w:val="3882184F"/>
    <w:rsid w:val="3885236D"/>
    <w:rsid w:val="388D1222"/>
    <w:rsid w:val="38AC16A8"/>
    <w:rsid w:val="38AF2C58"/>
    <w:rsid w:val="38B7004D"/>
    <w:rsid w:val="38BD5663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B76556"/>
    <w:rsid w:val="39C3537C"/>
    <w:rsid w:val="39C52C0D"/>
    <w:rsid w:val="39ED1F78"/>
    <w:rsid w:val="3A014D73"/>
    <w:rsid w:val="3A065CA2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322AF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C2743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595B76"/>
    <w:rsid w:val="3D7423FD"/>
    <w:rsid w:val="3D7B3D3F"/>
    <w:rsid w:val="3D7D00DC"/>
    <w:rsid w:val="3D7E0E7E"/>
    <w:rsid w:val="3D826B73"/>
    <w:rsid w:val="3DBE1FC2"/>
    <w:rsid w:val="3DC07568"/>
    <w:rsid w:val="3DD35929"/>
    <w:rsid w:val="3DD86F3A"/>
    <w:rsid w:val="3DDC316C"/>
    <w:rsid w:val="3DE11DF4"/>
    <w:rsid w:val="3DF91843"/>
    <w:rsid w:val="3E021D6A"/>
    <w:rsid w:val="3E1C72D0"/>
    <w:rsid w:val="3E284F59"/>
    <w:rsid w:val="3E412892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36F1"/>
    <w:rsid w:val="3FE56843"/>
    <w:rsid w:val="3FF51B86"/>
    <w:rsid w:val="401B4533"/>
    <w:rsid w:val="401E7FAE"/>
    <w:rsid w:val="402E5098"/>
    <w:rsid w:val="405745EF"/>
    <w:rsid w:val="405C39B3"/>
    <w:rsid w:val="40610FCA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5D5C35"/>
    <w:rsid w:val="41611082"/>
    <w:rsid w:val="416C69B7"/>
    <w:rsid w:val="41872CB2"/>
    <w:rsid w:val="418B1335"/>
    <w:rsid w:val="41984EBF"/>
    <w:rsid w:val="41A208E6"/>
    <w:rsid w:val="41A37141"/>
    <w:rsid w:val="41A43864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45840"/>
    <w:rsid w:val="42C817D4"/>
    <w:rsid w:val="42CF714A"/>
    <w:rsid w:val="42E16FF9"/>
    <w:rsid w:val="42F44377"/>
    <w:rsid w:val="43034954"/>
    <w:rsid w:val="430B40A0"/>
    <w:rsid w:val="43217136"/>
    <w:rsid w:val="43252782"/>
    <w:rsid w:val="432946F8"/>
    <w:rsid w:val="432A1217"/>
    <w:rsid w:val="43307E11"/>
    <w:rsid w:val="433237B2"/>
    <w:rsid w:val="4339622E"/>
    <w:rsid w:val="434442C8"/>
    <w:rsid w:val="43452E25"/>
    <w:rsid w:val="435018A1"/>
    <w:rsid w:val="435E7A42"/>
    <w:rsid w:val="437B6846"/>
    <w:rsid w:val="438C3708"/>
    <w:rsid w:val="439F229A"/>
    <w:rsid w:val="43A044FF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0785F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E349BA"/>
    <w:rsid w:val="480F3A01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63E7D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286FFC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BD42F98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E66FB2"/>
    <w:rsid w:val="4DE82D2A"/>
    <w:rsid w:val="4DF36049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D07B2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C5937"/>
    <w:rsid w:val="4F8F360B"/>
    <w:rsid w:val="4F8F7453"/>
    <w:rsid w:val="4F911872"/>
    <w:rsid w:val="4F951480"/>
    <w:rsid w:val="4FAC303A"/>
    <w:rsid w:val="4FB54E8E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CE4A5A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87B25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DA0BD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CD6993"/>
    <w:rsid w:val="52E066C6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4529CD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3C16DA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4EB3100"/>
    <w:rsid w:val="551709E9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23E61"/>
    <w:rsid w:val="55CE1826"/>
    <w:rsid w:val="55DE621D"/>
    <w:rsid w:val="55ED52C6"/>
    <w:rsid w:val="55F674E6"/>
    <w:rsid w:val="55FB55C5"/>
    <w:rsid w:val="55FC6F38"/>
    <w:rsid w:val="56226FF5"/>
    <w:rsid w:val="562E599A"/>
    <w:rsid w:val="563A433F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8B2C30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436C4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1530F9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1256CE"/>
    <w:rsid w:val="5D3968F1"/>
    <w:rsid w:val="5D3E4715"/>
    <w:rsid w:val="5D431D2B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BF512A"/>
    <w:rsid w:val="5DCF7A63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5C0E82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4A517F"/>
    <w:rsid w:val="605C60EC"/>
    <w:rsid w:val="60690D8E"/>
    <w:rsid w:val="60691717"/>
    <w:rsid w:val="60783761"/>
    <w:rsid w:val="6086255C"/>
    <w:rsid w:val="608A5EC3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1178B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2108EC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4595F"/>
    <w:rsid w:val="64DD6884"/>
    <w:rsid w:val="64F225B2"/>
    <w:rsid w:val="64F471A3"/>
    <w:rsid w:val="64FF5BCA"/>
    <w:rsid w:val="650571F3"/>
    <w:rsid w:val="65110712"/>
    <w:rsid w:val="65135FC2"/>
    <w:rsid w:val="65164B3A"/>
    <w:rsid w:val="652106FC"/>
    <w:rsid w:val="653B52BE"/>
    <w:rsid w:val="656652B8"/>
    <w:rsid w:val="656767D3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C0773"/>
    <w:rsid w:val="678E364A"/>
    <w:rsid w:val="67967D6E"/>
    <w:rsid w:val="679F6B13"/>
    <w:rsid w:val="67C77AFB"/>
    <w:rsid w:val="67DD79B6"/>
    <w:rsid w:val="67DF1901"/>
    <w:rsid w:val="67E1461B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AD6BF3"/>
    <w:rsid w:val="68B43ADD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594684"/>
    <w:rsid w:val="696F26AE"/>
    <w:rsid w:val="697D65C5"/>
    <w:rsid w:val="69877444"/>
    <w:rsid w:val="6992608B"/>
    <w:rsid w:val="699451C2"/>
    <w:rsid w:val="69AC6EAA"/>
    <w:rsid w:val="69B1626F"/>
    <w:rsid w:val="69EB1780"/>
    <w:rsid w:val="69EC5884"/>
    <w:rsid w:val="6A0171F6"/>
    <w:rsid w:val="6A1C481A"/>
    <w:rsid w:val="6A2D585D"/>
    <w:rsid w:val="6A2E7F6E"/>
    <w:rsid w:val="6A3656CE"/>
    <w:rsid w:val="6A3749C6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12BF8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A499B"/>
    <w:rsid w:val="6C5E64B7"/>
    <w:rsid w:val="6C64581A"/>
    <w:rsid w:val="6C6475C8"/>
    <w:rsid w:val="6C8A14A1"/>
    <w:rsid w:val="6C9C1E8E"/>
    <w:rsid w:val="6CA01AB8"/>
    <w:rsid w:val="6CA54605"/>
    <w:rsid w:val="6CBF19A5"/>
    <w:rsid w:val="6CC938CF"/>
    <w:rsid w:val="6CCC4A03"/>
    <w:rsid w:val="6CED5810"/>
    <w:rsid w:val="6CF3201F"/>
    <w:rsid w:val="6D013069"/>
    <w:rsid w:val="6D17288C"/>
    <w:rsid w:val="6D196605"/>
    <w:rsid w:val="6D1F0D27"/>
    <w:rsid w:val="6D302B94"/>
    <w:rsid w:val="6D30394E"/>
    <w:rsid w:val="6D4C011E"/>
    <w:rsid w:val="6D7D4DE5"/>
    <w:rsid w:val="6DA24C20"/>
    <w:rsid w:val="6DB850B3"/>
    <w:rsid w:val="6DDF6AD5"/>
    <w:rsid w:val="6DF25C05"/>
    <w:rsid w:val="6DFD14D4"/>
    <w:rsid w:val="6E0252EB"/>
    <w:rsid w:val="6E054DDB"/>
    <w:rsid w:val="6E0636F3"/>
    <w:rsid w:val="6E2214E9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80045"/>
    <w:rsid w:val="6F9739F5"/>
    <w:rsid w:val="6FA523D2"/>
    <w:rsid w:val="6FEE1FCA"/>
    <w:rsid w:val="7002794D"/>
    <w:rsid w:val="70062C74"/>
    <w:rsid w:val="70076381"/>
    <w:rsid w:val="700C2D66"/>
    <w:rsid w:val="701337DF"/>
    <w:rsid w:val="701C1BFF"/>
    <w:rsid w:val="701D01BA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8B3849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8409C4"/>
    <w:rsid w:val="72A5093A"/>
    <w:rsid w:val="72B131C6"/>
    <w:rsid w:val="72BB0214"/>
    <w:rsid w:val="72EB27F1"/>
    <w:rsid w:val="72EE05EF"/>
    <w:rsid w:val="72EE67B4"/>
    <w:rsid w:val="73012015"/>
    <w:rsid w:val="730837AD"/>
    <w:rsid w:val="730F2856"/>
    <w:rsid w:val="73153192"/>
    <w:rsid w:val="73215481"/>
    <w:rsid w:val="73247AB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A330CC"/>
    <w:rsid w:val="73B46EE8"/>
    <w:rsid w:val="73BA7561"/>
    <w:rsid w:val="73BF6063"/>
    <w:rsid w:val="73C418BB"/>
    <w:rsid w:val="73D41640"/>
    <w:rsid w:val="73D426C8"/>
    <w:rsid w:val="73D43285"/>
    <w:rsid w:val="73F05BE5"/>
    <w:rsid w:val="74063606"/>
    <w:rsid w:val="741464E0"/>
    <w:rsid w:val="7434271A"/>
    <w:rsid w:val="74474788"/>
    <w:rsid w:val="744E30B7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5C1784"/>
    <w:rsid w:val="757E0BB5"/>
    <w:rsid w:val="757F020E"/>
    <w:rsid w:val="75832D5B"/>
    <w:rsid w:val="758B3E18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0B3462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955421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0A63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5F1843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04063C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4152"/>
    <w:rsid w:val="7B91776F"/>
    <w:rsid w:val="7B963516"/>
    <w:rsid w:val="7B963B66"/>
    <w:rsid w:val="7BB0239D"/>
    <w:rsid w:val="7BC410F7"/>
    <w:rsid w:val="7BC45E69"/>
    <w:rsid w:val="7BC9713C"/>
    <w:rsid w:val="7BE418FB"/>
    <w:rsid w:val="7BE94E67"/>
    <w:rsid w:val="7C06244A"/>
    <w:rsid w:val="7C1508DF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24E1E"/>
    <w:rsid w:val="7D157C49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BD2FDC"/>
    <w:rsid w:val="7DD16A88"/>
    <w:rsid w:val="7DD34BB2"/>
    <w:rsid w:val="7DDD767C"/>
    <w:rsid w:val="7DE12051"/>
    <w:rsid w:val="7DEC6514"/>
    <w:rsid w:val="7DFC32FA"/>
    <w:rsid w:val="7E1846B6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5D6825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16</Pages>
  <Words>10927</Words>
  <Characters>16187</Characters>
  <Lines>0</Lines>
  <Paragraphs>0</Paragraphs>
  <TotalTime>0</TotalTime>
  <ScaleCrop>false</ScaleCrop>
  <LinksUpToDate>false</LinksUpToDate>
  <CharactersWithSpaces>19321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2023-02-02T09:42:31Z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31E2918602EA4E17A533303DB508D26D</vt:lpwstr>
  </property>
  <property fmtid="{D5CDD505-2E9C-101B-9397-08002B2CF9AE}" pid="5" name="commondata">
    <vt:lpwstr>eyJjb3VudCI6NDAzLCJoZGlkIjoiNjdhMTMwNDYzZWIwOTU0NDRlYjIzNmI5NWQ1MzBlYjAiLCJ1c2VyQ291bnQiOjQwM30=</vt:lpwstr>
  </property>
</Properties>
</file>