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多极连接器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多极连接器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【报告篇幅】：102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2022年全球多极连接器市场销售额达到了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从产品类型方面来看，5~10电极占有重要地位，预计2029年份额将达到 %。同时就应用来看，铁路在2022年份额大约是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从生产商来说，全球范围内，多极连接器核心厂商主要包括Staubli、Smiths Interconnect、LAPP、Schaltbau和Eaton等。2022年，全球第一梯队厂商主要有Staubli、Smiths Interconnect、LAPP和Schaltbau，第一梯队占有大约 %的市场份额；第二梯队厂商有Eaton、HUMMEL、LEMO和METZ CONNECT等，共占有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多极连接器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Staubli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Smiths Interconnect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LAPP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Schaltbau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HUMMEL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LEMO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METZ 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CONEC Elektronische Bauelemente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Mete Enerji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GLOBETECH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MARECHAL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Anderson Power Product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Ten47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Wieland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Rosenberger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Suzhou Exceedconn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Jiangsu Jianlong Electrical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Shaoxing Green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1~5电极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5~10电极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10~50电极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＞50电极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铁路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工业自动化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船用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第3章：全球范围内多极连接器主要厂商竞争分析，主要包括多极连接器产能、产量、销量、收入、市场份额、价格、产地及行业集中度分析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第4章：全球多极连接器主要地区分析，包括销量、销售收入等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第5章：全球多极连接器主要厂商基本情况介绍，包括公司简介、多极连接器产品型号、销量、收入、价格及最新动态等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第6章：全球不同产品类型多极连接器销量、收入、价格及份额等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第7章：全球不同应用多极连接器销量、收入、价格及份额等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多极连接器市场概述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按照不同产品类型，多极连接器主要可以分为如下几个类别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全球不同产品类型多极连接器销售额增长趋势2018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1~5电极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5~10电极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10~50电极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1.2.5 ＞50电极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从不同应用，多极连接器主要包括如下几个方面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全球不同应用多极连接器销售额增长趋势2018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铁路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工业自动化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船用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1.3.7 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1.3.8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多极连接器行业背景、发展历史、现状及趋势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多极连接器行业目前现状分析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多极连接器发展趋势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全球多极连接器总体规模分析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全球多极连接器供需现状及预测（2018-2029）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全球多极连接器产能、产量、产能利用率及发展趋势（2018-2029）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全球多极连接器产量、需求量及发展趋势（2018-2029）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全球主要地区多极连接器产量及发展趋势（2018-2029）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全球主要地区多极连接器产量（2018-2023）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全球主要地区多极连接器产量（2024-2029）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全球主要地区多极连接器产量市场份额（2018-2029）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中国多极连接器供需现状及预测（2018-2029）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中国多极连接器产能、产量、产能利用率及发展趋势（2018-2029）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中国多极连接器产量、市场需求量及发展趋势（2018-2029）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全球多极连接器销量及销售额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全球市场多极连接器销售额（2018-2029）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全球市场多极连接器销量（2018-2029）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全球市场多极连接器价格趋势（2018-2029）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全球市场主要厂商多极连接器产能市场份额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全球市场主要厂商多极连接器销量（2018-2023）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全球市场主要厂商多极连接器销量（2018-2023）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全球市场主要厂商多极连接器销售收入（2018-2023）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全球市场主要厂商多极连接器销售价格（2018-2023）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2022年全球主要生产商多极连接器收入排名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中国市场主要厂商多极连接器销量（2018-2023）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中国市场主要厂商多极连接器销量（2018-2023）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中国市场主要厂商多极连接器销售收入（2018-2023）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2022年中国主要生产商多极连接器收入排名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中国市场主要厂商多极连接器销售价格（2018-2023）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全球主要厂商多极连接器总部及产地分布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全球主要厂商成立时间及多极连接器商业化日期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全球主要厂商多极连接器产品类型及应用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多极连接器行业集中度、竞争程度分析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多极连接器行业集中度分析：2022年全球Top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全球多极连接器第一梯队、第二梯队和第三梯队生产商（品牌）及市场份额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全球多极连接器主要地区分析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全球主要地区多极连接器市场规模分析：2018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全球主要地区多极连接器销售收入及市场份额（2018-2023年）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全球主要地区多极连接器销售收入预测（2024-2029年）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全球主要地区多极连接器销量分析：2018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全球主要地区多极连接器销量及市场份额（2018-2023年）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全球主要地区多极连接器销量及市场份额预测（2024-2029）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北美市场多极连接器销量、收入及增长率（2018-2029）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欧洲市场多极连接器销量、收入及增长率（2018-2029）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中国市场多极连接器销量、收入及增长率（2018-2029）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日本市场多极连接器销量、收入及增长率（2018-2029）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全球多极连接器主要生产商分析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Staubli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Staubli基本信息、多极连接器生产基地、销售区域、竞争对手及市场地位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Staubli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Staubli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Staubli公司简介及主要业务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Staubli企业最新动态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Smiths Interconnect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Smiths Interconnect基本信息、多极连接器生产基地、销售区域、竞争对手及市场地位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Smiths Interconnect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Smiths Interconnect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Smiths Interconnect公司简介及主要业务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Smiths Interconnect企业最新动态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LAPP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LAPP基本信息、多极连接器生产基地、销售区域、竞争对手及市场地位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LAPP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LAPP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LAPP公司简介及主要业务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LAPP企业最新动态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Schaltbau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Schaltbau基本信息、多极连接器生产基地、销售区域、竞争对手及市场地位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Schaltbau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Schaltbau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Schaltbau公司简介及主要业务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Schaltbau企业最新动态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Eaton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Eaton基本信息、多极连接器生产基地、销售区域、竞争对手及市场地位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Eaton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Eaton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Eaton公司简介及主要业务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Eaton企业最新动态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HUMMEL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HUMMEL基本信息、多极连接器生产基地、销售区域、竞争对手及市场地位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HUMMEL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HUMMEL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HUMMEL公司简介及主要业务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HUMMEL企业最新动态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LEMO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LEMO基本信息、多极连接器生产基地、销售区域、竞争对手及市场地位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LEMO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LEMO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LEMO公司简介及主要业务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LEMO企业最新动态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METZ CONNECT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METZ CONNECT基本信息、多极连接器生产基地、销售区域、竞争对手及市场地位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METZ CONNECT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METZ CONNECT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METZ 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METZ 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CONEC Elektronische Bauelemente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CONEC Elektronische Bauelemente基本信息、多极连接器生产基地、销售区域、竞争对手及市场地位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CONEC Elektronische Bauelemente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CONEC Elektronische Bauelemente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CONEC Elektronische Bauelemente公司简介及主要业务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CONEC Elektronische Bauelemente企业最新动态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Mete Enerji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Mete Enerji基本信息、多极连接器生产基地、销售区域、竞争对手及市场地位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Mete Enerji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Mete Enerji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Mete Enerji公司简介及主要业务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Mete Enerji企业最新动态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GLOBETECH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GLOBETECH基本信息、多极连接器生产基地、销售区域、竞争对手及市场地位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GLOBETECH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GLOBETECH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GLOBETECH公司简介及主要业务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GLOBETECH企业最新动态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MARECHAL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MARECHAL ELECTRIC基本信息、多极连接器生产基地、销售区域、竞争对手及市场地位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MARECHAL ELECTRIC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MARECHAL ELECTRIC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MARECHAL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MARECHAL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Anderson Power Product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Anderson Power Product基本信息、多极连接器生产基地、销售区域、竞争对手及市场地位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Anderson Power Product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Anderson Power Product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Anderson Power Product公司简介及主要业务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Anderson Power Product企业最新动态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Ten47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Ten47基本信息、多极连接器生产基地、销售区域、竞争对手及市场地位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Ten47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Ten47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Ten47公司简介及主要业务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Ten47企业最新动态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Wieland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Wieland基本信息、多极连接器生产基地、销售区域、竞争对手及市场地位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Wieland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Wieland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Wieland公司简介及主要业务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Wieland企业最新动态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Rosenberger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Rosenberger基本信息、多极连接器生产基地、销售区域、竞争对手及市场地位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Rosenberger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Rosenberger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Rosenberger公司简介及主要业务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Rosenberger企业最新动态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Suzhou Exceedconn Technology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Suzhou Exceedconn Technology基本信息、多极连接器生产基地、销售区域、竞争对手及市场地位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Suzhou Exceedconn Technology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Suzhou Exceedconn Technology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Suzhou Exceedconn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Suzhou Exceedconn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5.18 Jiangsu Jianlong Electrical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5.18.1 Jiangsu Jianlong Electrical基本信息、多极连接器生产基地、销售区域、竞争对手及市场地位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5.18.2 Jiangsu Jianlong Electrical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5.18.3 Jiangsu Jianlong Electrical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5.18.4 Jiangsu Jianlong Electrical公司简介及主要业务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5.18.5 Jiangsu Jianlong Electrical企业最新动态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5.19 Shaoxing Green Electric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5.19.1 Shaoxing Green Electric基本信息、多极连接器生产基地、销售区域、竞争对手及市场地位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5.19.2 Shaoxing Green Electric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5.19.3 Shaoxing Green Electric 多极连接器销量、收入、价格及毛利率（2018-2023）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5.19.4 Shaoxing Green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5.19.5 Shaoxing Green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不同产品类型多极连接器分析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全球不同产品类型多极连接器销量（2018-2029）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全球不同产品类型多极连接器销量及市场份额（2018-2023）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全球不同产品类型多极连接器销量预测（2024-2029）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全球不同产品类型多极连接器收入（2018-2029）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全球不同产品类型多极连接器收入及市场份额（2018-2023）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全球不同产品类型多极连接器收入预测（2024-2029）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全球不同产品类型多极连接器价格走势（2018-2029）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不同应用多极连接器分析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全球不同应用多极连接器销量（2018-2029）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全球不同应用多极连接器销量及市场份额（2018-2023）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全球不同应用多极连接器销量预测（2024-2029）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全球不同应用多极连接器收入（2018-2029）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全球不同应用多极连接器收入及市场份额（2018-2023）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全球不同应用多极连接器收入预测（2024-2029）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全球不同应用多极连接器价格走势（2018-2029）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多极连接器产业链分析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多极连接器产业上游供应分析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多极连接器下游典型客户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多极连接器销售渠道分析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多极连接器行业发展机遇及主要驱动因素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多极连接器行业发展面临的风险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多极连接器行业政策分析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多极连接器中国企业SWOT分析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全球不同产品类型多极连接器销售额增长（CAGR）趋势2018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多极连接器行业目前发展现状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多极连接器发展趋势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全球主要地区多极连接器产量增速（CAGR）：2018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全球主要地区多极连接器产量（2018-2023）&amp;（千件）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全球主要地区多极连接器产量（2024-2029）&amp;（千件）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全球主要地区多极连接器产量市场份额（2018-2023）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全球主要地区多极连接器产量市场份额（2024-2029）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全球市场主要厂商多极连接器产能（2020-2021）&amp;（千件）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全球市场主要厂商多极连接器销量（2018-2023）&amp;（千件）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全球市场主要厂商多极连接器销量市场份额（2018-2023）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全球市场主要厂商多极连接器销售收入（2018-2023）&amp;（百万美元）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全球市场主要厂商多极连接器销售收入市场份额（2018-2023）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全球市场主要厂商多极连接器销售价格（2018-2023）&amp;（美元/件）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2022年全球主要生产商多极连接器收入排名（百万美元）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中国市场主要厂商多极连接器销量（2018-2023）&amp;（千件）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中国市场主要厂商多极连接器销量市场份额（2018-2023）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中国市场主要厂商多极连接器销售收入（2018-2023）&amp;（百万美元）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中国市场主要厂商多极连接器销售收入市场份额（2018-2023）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2022年中国主要生产商多极连接器收入排名（百万美元）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中国市场主要厂商多极连接器销售价格（2018-2023）&amp;（美元/件）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全球主要厂商多极连接器总部及产地分布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全球主要厂商成立时间及多极连接器商业化日期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全球主要厂商多极连接器产品类型及应用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2022年全球多极连接器主要厂商市场地位（第一梯队、第二梯队和第三梯队）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全球多极连接器市场投资、并购等现状分析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全球主要地区多极连接器销售收入增速：（2018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全球主要地区多极连接器销售收入（2018-2023）&amp;（百万美元）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全球主要地区多极连接器销售收入市场份额（2018-2023）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全球主要地区多极连接器收入（2024-2029）&amp;（百万美元）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全球主要地区多极连接器收入市场份额（2024-2029）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全球主要地区多极连接器销量（千件）：2018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全球主要地区多极连接器销量（2018-2023）&amp;（千件）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全球主要地区多极连接器销量市场份额（2018-2023）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全球主要地区多极连接器销量（2024-2029）&amp;（千件）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全球主要地区多极连接器销量份额（2024-2029）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Staubli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Staubli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Staubli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Staubli公司简介及主要业务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Staubli企业最新动态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Smiths Interconnect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Smiths Interconnect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Smiths Interconnect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Smiths Interconnect公司简介及主要业务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Smiths Interconnect企业最新动态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LAPP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LAPP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LAPP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LAPP公司简介及主要业务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LAPP公司最新动态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Schaltbau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Schaltbau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Schaltbau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Schaltbau公司简介及主要业务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Schaltbau企业最新动态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Eaton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Eaton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Eaton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Eaton公司简介及主要业务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Eaton企业最新动态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HUMMEL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HUMMEL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HUMMEL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HUMMEL公司简介及主要业务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HUMMEL企业最新动态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LEMO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LEMO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LEMO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LEMO公司简介及主要业务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LEMO企业最新动态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METZ CONNECT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METZ CONNECT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METZ CONNECT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METZ CONNECT公司简介及主要业务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METZ CONNECT企业最新动态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CONEC Elektronische Bauelemente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CONEC Elektronische Bauelemente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CONEC Elektronische Bauelemente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CONEC Elektronische Bauelemente公司简介及主要业务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CONEC Elektronische Bauelemente企业最新动态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Mete Enerji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Mete Enerji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Mete Enerji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Mete Enerji公司简介及主要业务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Mete Enerji企业最新动态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GLOBETECH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GLOBETECH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GLOBETECH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GLOBETECH公司简介及主要业务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GLOBETECH企业最新动态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MARECHAL ELECTRIC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MARECHAL ELECTRIC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MARECHAL ELECTRIC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MARECHAL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MARECHAL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Anderson Power Product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Anderson Power Product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Anderson Power Product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Anderson Power Product公司简介及主要业务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Anderson Power Product企业最新动态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Ten47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Ten47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Ten47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Ten47公司简介及主要业务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Ten47企业最新动态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Wieland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Wieland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Wieland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Wieland公司简介及主要业务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Wieland企业最新动态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Rosenberger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Rosenberger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Rosenberger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Rosenberger公司简介及主要业务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Rosenberger企业最新动态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Suzhou Exceedconn Technology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Suzhou Exceedconn Technology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Suzhou Exceedconn Technology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Suzhou Exceedconn Technology公司简介及主要业务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Suzhou Exceedconn Technology企业最新动态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Jiangsu Jianlong Electrical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Jiangsu Jianlong Electrical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Jiangsu Jianlong Electrical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Jiangsu Jianlong Electrical公司简介及主要业务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Jiangsu Jianlong Electrical企业最新动态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Shaoxing Green Electric 多极连接器生产基地、销售区域、竞争对手及市场地位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Shaoxing Green Electric 多极连接器产品规格、参数及市场应用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Shaoxing Green Electric 多极连接器销量（千件）、收入（百万美元）、价格（美元/件）及毛利率（2018-2023）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Shaoxing Green Electric公司简介及主要业务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Shaoxing Green Electric企业最新动态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全球不同产品类型多极连接器销量（2018-2023）&amp;（千件）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全球不同产品类型多极连接器销量市场份额（2018-2023）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全球不同产品类型多极连接器销量预测（2024-2029）&amp;（千件）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全球不同产品类型多极连接器销量市场份额预测（2024-2029）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全球不同产品类型多极连接器收入（2018-2023）&amp;（百万美元）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全球不同产品类型多极连接器收入市场份额（2018-2023）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全球不同产品类型多极连接器收入预测（2024-2029）&amp;（百万美元）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全球不同类型多极连接器收入市场份额预测（2024-2029）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全球不同应用多极连接器销量（2018-2023年）&amp;（千件）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全球不同应用多极连接器销量市场份额（2018-2023）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全球不同应用多极连接器销量预测（2024-2029）&amp;（千件）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全球不同应用多极连接器销量市场份额预测（2024-2029）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全球不同应用多极连接器收入（2018-2023年）&amp;（百万美元）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全球不同应用多极连接器收入市场份额（2018-2023）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全球不同应用多极连接器收入预测（2024-2029）&amp;（百万美元）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全球不同应用多极连接器收入市场份额预测（2024-2029）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多极连接器上游原料供应商及联系方式列表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多极连接器典型客户列表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多极连接器主要销售模式及销售渠道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表152 多极连接器行业发展机遇及主要驱动因素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表153 多极连接器行业发展面临的风险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表154 多极连接器行业政策分析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表155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表156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多极连接器产品图片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全球不同产品类型多极连接器销售额2018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全球不同产品类型多极连接器市场份额2022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1~5电极产品图片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5~10电极产品图片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10~50电极产品图片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＞50电极产品图片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全球不同应用多极连接器销售额2018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全球不同应用多极连接器市场份额2022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铁路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工业自动化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船用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农业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全球多极连接器产能、产量、产能利用率及发展趋势（2018-2029）&amp;（千件）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全球多极连接器产量、需求量及发展趋势（2018-2029）&amp;（千件）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全球主要地区多极连接器产量市场份额（2018-2029）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中国多极连接器产能、产量、产能利用率及发展趋势（2018-2029）&amp;（千件）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中国多极连接器产量、市场需求量及发展趋势（2018-2029）&amp;（千件）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全球多极连接器市场销售额及增长率:（2018-2029）&amp;（百万美元）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全球市场多极连接器市场规模：2018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全球市场多极连接器销量及增长率（2018-2029）&amp;（千件）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全球市场多极连接器价格趋势（2018-2029）&amp;（千件）&amp;（美元/件）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2022年全球市场主要厂商多极连接器销量市场份额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2022年全球市场主要厂商多极连接器收入市场份额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2022年中国市场主要厂商多极连接器销量市场份额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2022年中国市场主要厂商多极连接器收入市场份额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2022年全球前五大生产商多极连接器市场份额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2022年全球多极连接器第一梯队、第二梯队和第三梯队生产商（品牌）及市场份额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全球主要地区多极连接器销售收入（2018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全球主要地区多极连接器销售收入市场份额（2018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北美市场多极连接器销量及增长率（2018-2029）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北美市场多极连接器收入及增长率（2018-2029）&amp;（百万美元）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欧洲市场多极连接器销量及增长率（2018-2029）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欧洲市场多极连接器收入及增长率（2018-2029）&amp;（百万美元）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中国市场多极连接器销量及增长率（2018-2029）&amp;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中国市场多极连接器收入及增长率（2018-2029）&amp;（百万美元）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日本市场多极连接器销量及增长率（2018-2029）&amp;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日本市场多极连接器收入及增长率（2018-2029）&amp;（百万美元）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全球不同产品类型多极连接器价格走势（2018-2029）&amp;（美元/件）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图43 全球不同应用多极连接器价格走势（2018-2029）&amp;（美元/件）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图44 多极连接器产业链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图45 多极连接器中国企业SWOT分析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图46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图47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图48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g2LCJoZGlkIjoiNjdhMTMwNDYzZWIwOTU0NDRlYjIzNmI5NWQ1MzBlYjAiLCJ1c2VyQ291bnQiOjY4Nn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E05EF"/>
    <w:rsid w:val="72EE67B4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9</Pages>
  <Words>5363</Words>
  <Characters>8059</Characters>
  <Lines>0</Lines>
  <Paragraphs>0</Paragraphs>
  <TotalTime>11</TotalTime>
  <ScaleCrop>false</ScaleCrop>
  <LinksUpToDate>false</LinksUpToDate>
  <CharactersWithSpaces>9716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2023-02-01T10:43:22Z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F0CAA08FFB94445981590E95131F6EFC</vt:lpwstr>
  </property>
  <property fmtid="{D5CDD505-2E9C-101B-9397-08002B2CF9AE}" pid="5" name="commondata">
    <vt:lpwstr>eyJjb3VudCI6NDAzLCJoZGlkIjoiNjdhMTMwNDYzZWIwOTU0NDRlYjIzNmI5NWQ1MzBlYjAiLCJ1c2VyQ291bnQiOjQwM30=</vt:lpwstr>
  </property>
</Properties>
</file>