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十四五规划-全球及中国40英尺电动船行业研究及十四五规划分析报告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十四五规划-全球及中国40英尺电动船行业研究及十四五规划分析报告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40英尺电动船市场规模大约为113亿元（人民币），预计2029年将达到293亿元，2023-2029期间年复合增长率（CAGR）为14.6%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是全球最大的40英尺电动船生产地区，占有大约 %的市场份额，之后是 ，占有大约 %的市场份额。目前全球市场，基本由 和 地区厂商主导，全球40英尺电动船头部厂商主要包括Frauscher Bootswerft、Natural Yachts BV、Esmarin Ltd、Cockwells Modern &amp; Classic Boatbuilding Ltd和Navalt等，前三大厂商占有全球大约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本报告研究“十三五”期间全球及中国市场40英尺电动船的供给和需求情况，以及“十四五”期间行业发展预测。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重点分析全球主要地区40英尺电动船的产能、销量、收入和增长潜力，历史数据2018-2022年，预测数据2023-2029年。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40英尺电动船行业竞争格局，包括全球市场主要厂商竞争格局和中国本土市场主要厂商竞争格局，重点分析全球主要厂商40英尺电动船产能、销量、收入、价格和市场份额，全球40英尺电动船产地分布情况、中国40英尺电动船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此外针对40英尺电动船行业产品分类、应用、行业政策、产业链、生产模式、销售模式、行业发展有利因素、不利因素和进入壁垒也做了详细分析。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Frauscher Bootswerft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Natural Yachts BV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Esmarin Ltd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Cockwells Modern &amp; Classic Boatbuilding Ltd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Navalt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Duffy Electric Boat 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RAND Boats Aps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Vision Marine Technologies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Quadrofoil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Wellington Electric Boat Building 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Ruban Bleu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纯电动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混合动力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风帆电动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运输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休闲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第2章：全球市场供需情况、中国地区供需情况，包括主要地区40英尺电动船产量、销量、收入、价格及市场份额等；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第3章：全球主要地区和国家，40英尺电动船销量和销售收入，2018-2022，及预测2023到2029；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第4章：行业竞争格局分析，包括全球市场企业排名及市场份额、中国市场企业排名和份额、主要厂商40英尺电动船销量、收入、价格和市场份额等；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第5章：全球市场不同类型40英尺电动船销量、收入、价格及份额等；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第6章：全球市场不同应用40英尺电动船销量、收入、价格及份额等；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第9章：全球市场40英尺电动船主要厂商基本情况介绍，包括公司简介、40英尺电动船产品规格型号、销量、价格、收入及公司最新动态等；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第10章：中国市场40英尺电动船进出口情况分析；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第11章：中国市场40英尺电动船主要生产和消费地区分布；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40英尺电动船市场概述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40英尺电动船行业概述及统计范围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按照不同产品类型，40英尺电动船主要可以分为如下几个类别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不同产品类型40英尺电动船规模增长趋势2018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纯电动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混合动力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风帆电动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从不同应用，40英尺电动船主要包括如下几个方面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不同应用40英尺电动船规模增长趋势2018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运输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休闲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40英尺电动船行业发展总体概况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40英尺电动船行业发展主要特点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40英尺电动船行业发展影响因素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全球40英尺电动船供需现状及预测（2018-2029）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全球40英尺电动船产能、产量、产能利用率及发展趋势（2018-2029）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全球40英尺电动船产量、需求量及发展趋势（2018-2029）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全球主要地区40英尺电动船产量及发展趋势（2018-2029）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中国40英尺电动船供需现状及预测（2018-2029）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中国40英尺电动船产能、产量、产能利用率及发展趋势（2018-2029）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中国40英尺电动船产量、市场需求量及发展趋势（2018-2029）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中国40英尺电动船产能和产量占全球的比重（2018-2029）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全球40英尺电动船销量及收入（2018-2029）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全球市场40英尺电动船收入（2018-2029）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全球市场40英尺电动船销量（2018-2029）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全球市场40英尺电动船价格趋势（2018-2029）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中国40英尺电动船销量及收入（2018-2029）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中国市场40英尺电动船收入（2018-2029）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中国市场40英尺电动船销量（2018-2029）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中国市场40英尺电动船销量和收入占全球的比重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全球40英尺电动船主要地区分析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全球主要地区40英尺电动船市场规模分析：2018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全球主要地区40英尺电动船销售收入及市场份额（2018-2023年）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全球主要地区40英尺电动船销售收入预测（2024-2029）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全球主要地区40英尺电动船销量分析：2018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全球主要地区40英尺电动船销量及市场份额（2018-2023年）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全球主要地区40英尺电动船销量及市场份额预测（2024-2029）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北美（美国和加拿大）40英尺电动船销量（2018-2029）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北美（美国和加拿大）40英尺电动船收入（2018-2029）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欧洲（德国、英国、法国和意大利等国家）40英尺电动船销量（2018-2029）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欧洲（德国、英国、法国和意大利等国家）40英尺电动船收入（2018-2029）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亚太（中国、日本、韩国、中国台湾、印度和东南亚等）40英尺电动船销量（2018-2029）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亚太（中国、日本、韩国、中国台湾、印度和东南亚等）40英尺电动船收入（2018-2029）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拉美地区（墨西哥、巴西等国家）40英尺电动船销量（2018-2029）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拉美地区（墨西哥、巴西等国家）40英尺电动船收入（2018-2029）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中东及非洲（土耳其、沙特等国家）40英尺电动船销量（2018-2029）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中东及非洲（土耳其、沙特等国家）40英尺电动船收入（2018-2029）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全球市场主要厂商40英尺电动船产能市场份额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全球市场主要厂商40英尺电动船销量（2018-2023）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全球市场主要厂商40英尺电动船销售收入（2018-2023）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全球市场主要厂商40英尺电动船销售价格（2018-2023）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2022年全球主要生产商40英尺电动船收入排名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中国市场主要厂商40英尺电动船销量（2018-2023）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中国市场主要厂商40英尺电动船销售收入（2018-2023）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中国市场主要厂商40英尺电动船销售价格（2018-2023）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2022年中国主要生产商40英尺电动船收入排名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全球主要厂商40英尺电动船总部及产地分布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全球主要厂商40英尺电动船商业化日期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全球主要厂商40英尺电动船产品类型及应用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40英尺电动船行业集中度、竞争程度分析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40英尺电动船行业集中度分析：全球头部厂商份额（Top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全球40英尺电动船第一梯队、第二梯队和第三梯队生产商（品牌）及市场份额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不同产品类型40英尺电动船分析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全球市场不同产品类型40英尺电动船销量（2018-2029）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全球市场不同产品类型40英尺电动船销量及市场份额（2018-2023）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全球市场不同产品类型40英尺电动船销量预测（2024-2029）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全球市场不同产品类型40英尺电动船收入（2018-2029）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全球市场不同产品类型40英尺电动船收入及市场份额（2018-2023）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全球市场不同产品类型40英尺电动船收入预测（2024-2029）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全球市场不同产品类型40英尺电动船价格走势（2018-2029）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中国市场不同产品类型40英尺电动船销量（2018-2029）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中国市场不同产品类型40英尺电动船销量及市场份额（2018-2023）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中国市场不同产品类型40英尺电动船销量预测（2024-2029）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中国市场不同产品类型40英尺电动船收入（2018-2029）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中国市场不同产品类型40英尺电动船收入及市场份额（2018-2023）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中国市场不同产品类型40英尺电动船收入预测（2024-2029）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不同应用40英尺电动船分析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全球市场不同应用40英尺电动船销量（2018-2029）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全球市场不同应用40英尺电动船销量及市场份额（2018-2023）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全球市场不同应用40英尺电动船销量预测（2024-2029）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全球市场不同应用40英尺电动船收入（2018-2029）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全球市场不同应用40英尺电动船收入及市场份额（2018-2023）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全球市场不同应用40英尺电动船收入预测（2024-2029）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全球市场不同应用40英尺电动船价格走势（2018-2029）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中国市场不同应用40英尺电动船销量（2018-2029）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中国市场不同应用40英尺电动船销量及市场份额（2018-2023）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中国市场不同应用40英尺电动船销量预测（2024-2029）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中国市场不同应用40英尺电动船收入（2018-2029）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中国市场不同应用40英尺电动船收入及市场份额（2018-2023）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中国市场不同应用40英尺电动船收入预测（2024-2029）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40英尺电动船行业发展趋势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40英尺电动船行业主要驱动因素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40英尺电动船中国企业SWOT分析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中国40英尺电动船行业政策环境分析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40英尺电动船行业产业链简介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40英尺电动船行业供应链分析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40英尺电动船主要原料及供应情况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40英尺电动船行业主要下游客户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40英尺电动船行业采购模式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40英尺电动船行业生产模式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40英尺电动船行业销售模式及销售渠道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全球市场主要40英尺电动船厂商简介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Frauscher Bootswerft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Frauscher Bootswerft基本信息、40英尺电动船生产基地、销售区域、竞争对手及市场地位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Frauscher Bootswerft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Frauscher Bootswerft 40英尺电动船销量、收入、价格及毛利率（2018-2023）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Frauscher Bootswerft公司简介及主要业务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Frauscher Bootswerft企业最新动态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Natural Yachts BV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Natural Yachts BV基本信息、40英尺电动船生产基地、销售区域、竞争对手及市场地位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Natural Yachts BV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Natural Yachts BV 40英尺电动船销量、收入、价格及毛利率（2018-2023）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Natural Yachts BV公司简介及主要业务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Natural Yachts BV企业最新动态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Esmarin Ltd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Esmarin Ltd基本信息、40英尺电动船生产基地、销售区域、竞争对手及市场地位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Esmarin Ltd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Esmarin Ltd 40英尺电动船销量、收入、价格及毛利率（2018-2023）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Esmarin Ltd公司简介及主要业务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Esmarin Ltd企业最新动态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Cockwells Modern &amp; Classic Boatbuilding Ltd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Cockwells Modern &amp; Classic Boatbuilding Ltd基本信息、40英尺电动船生产基地、销售区域、竞争对手及市场地位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Cockwells Modern &amp; Classic Boatbuilding Ltd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Cockwells Modern &amp; Classic Boatbuilding Ltd 40英尺电动船销量、收入、价格及毛利率（2018-2023）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Cockwells Modern &amp; Classic Boatbuilding Ltd公司简介及主要业务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Cockwells Modern &amp; Classic Boatbuilding Ltd企业最新动态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Navalt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Navalt基本信息、40英尺电动船生产基地、销售区域、竞争对手及市场地位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Navalt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Navalt 40英尺电动船销量、收入、价格及毛利率（2018-2023）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Navalt公司简介及主要业务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Navalt企业最新动态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Duffy Electric Boat 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Duffy Electric Boat Co基本信息、40英尺电动船生产基地、销售区域、竞争对手及市场地位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Duffy Electric Boat Co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Duffy Electric Boat Co 40英尺电动船销量、收入、价格及毛利率（2018-2023）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Duffy Electric Boat 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Duffy Electric Boat 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RAND Boats Aps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RAND Boats Aps基本信息、40英尺电动船生产基地、销售区域、竞争对手及市场地位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RAND Boats Aps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RAND Boats Aps 40英尺电动船销量、收入、价格及毛利率（2018-2023）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RAND Boats Aps公司简介及主要业务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RAND Boats Aps企业最新动态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Vision Marine Technologies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Vision Marine Technologies Inc基本信息、40英尺电动船生产基地、销售区域、竞争对手及市场地位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Vision Marine Technologies Inc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Vision Marine Technologies Inc 40英尺电动船销量、收入、价格及毛利率（2018-2023）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Vision Marine Technologies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Vision Marine Technologies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Quadrofoil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Quadrofoil基本信息、40英尺电动船生产基地、销售区域、竞争对手及市场地位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Quadrofoil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Quadrofoil 40英尺电动船销量、收入、价格及毛利率（2018-2023）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Quadrofoil公司简介及主要业务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Quadrofoil企业最新动态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Wellington Electric Boat Building 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Wellington Electric Boat Building Co基本信息、40英尺电动船生产基地、销售区域、竞争对手及市场地位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Wellington Electric Boat Building Co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Wellington Electric Boat Building Co 40英尺电动船销量、收入、价格及毛利率（2018-2023）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Wellington Electric Boat Building 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Wellington Electric Boat Building 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Ruban Bleu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Ruban Bleu基本信息、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Ruban Bleu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Ruban Bleu 40英尺电动船销量、收入、价格及毛利率（2018-2023）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Ruban Bleu公司简介及主要业务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Ruban Bleu企业最新动态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中国市场40英尺电动船产量、销量、进出口分析及未来趋势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中国市场40英尺电动船产量、销量、进出口分析及未来趋势（2018-2029）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中国市场40英尺电动船进出口贸易趋势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中国市场40英尺电动船主要进口来源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中国市场40英尺电动船主要出口目的地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中国市场40英尺电动船主要地区分布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中国40英尺电动船生产地区分布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中国40英尺电动船消费地区分布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全球不同产品类型40英尺电动船增长趋势2018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不同应用40英尺电动船增长趋势2018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40英尺电动船行业发展主要特点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40英尺电动船行业发展有利因素分析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40英尺电动船行业发展不利因素分析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进入40英尺电动船行业壁垒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全球主要地区40英尺电动船产量（台）：2018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全球主要地区40英尺电动船产量（2018-2023）&amp;（台）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全球主要地区40英尺电动船产量市场份额（2018-2023）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全球主要地区40英尺电动船产量（2024-2029）&amp;（台）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全球主要地区40英尺电动船销售收入（百万美元）：2018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全球主要地区40英尺电动船销售收入（2018-2023）&amp;（百万美元）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全球主要地区40英尺电动船销售收入市场份额（2018-2023）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全球主要地区40英尺电动船收入（2024-2029）&amp;（百万美元）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全球主要地区40英尺电动船收入市场份额（2024-2029）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全球主要地区40英尺电动船销量（台）：2018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全球主要地区40英尺电动船销量（2018-2023）&amp;（台）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全球主要地区40英尺电动船销量市场份额（2018-2023）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全球主要地区40英尺电动船销量（2024-2029）&amp;（台）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全球主要地区40英尺电动船销量份额（2024-2029）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北美40英尺电动船基本情况分析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欧洲40英尺电动船基本情况分析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亚太地区40英尺电动船基本情况分析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拉美地区40英尺电动船基本情况分析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中东及非洲40英尺电动船基本情况分析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全球市场主要厂商40英尺电动船产能（2022-2023）&amp;（台）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全球市场主要厂商40英尺电动船销量（2018-2023）&amp;（台）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全球市场主要厂商40英尺电动船销量市场份额（2018-2023）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全球市场主要厂商40英尺电动船销售收入（2018-2023）&amp;（百万美元）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全球市场主要厂商40英尺电动船销售收入市场份额（2018-2023）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全球市场主要厂商40英尺电动船销售价格（2018-2023）&amp;（美元/台）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2022年全球主要生产商40英尺电动船收入排名（百万美元）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中国市场主要厂商40英尺电动船销量（2018-2023）&amp;（台）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中国市场主要厂商40英尺电动船销量市场份额（2018-2023）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中国市场主要厂商40英尺电动船销售收入（2018-2023）&amp;（百万美元）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中国市场主要厂商40英尺电动船销售收入市场份额（2018-2023）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中国市场主要厂商40英尺电动船销售价格（2018-2023）&amp;（美元/台）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2022年中国主要生产商40英尺电动船收入排名（百万美元）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全球主要厂商40英尺电动船总部及产地分布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全球主要厂商40英尺电动船商业化日期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全球主要厂商40英尺电动船产品类型及应用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2022年全球40英尺电动船主要厂商市场地位（第一梯队、第二梯队和第三梯队）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全球不同产品类型40英尺电动船销量（2018-2023年）&amp;（台）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全球不同产品类型40英尺电动船销量市场份额（2018-2023）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全球不同产品类型40英尺电动船销量预测（2024-2029）&amp;（台）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全球市场不同产品类型40英尺电动船销量市场份额预测（2024-2029）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全球不同产品类型40英尺电动船收入（2018-2023年）&amp;（百万美元）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全球不同产品类型40英尺电动船收入市场份额（2018-2023）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全球不同产品类型40英尺电动船收入预测（2024-2029）&amp;（百万美元）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全球不同产品类型40英尺电动船收入市场份额预测（2024-2029）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中国不同产品类型40英尺电动船销量（2018-2023年）&amp;（台）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中国不同产品类型40英尺电动船销量市场份额（2018-2023）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中国不同产品类型40英尺电动船销量预测（2024-2029）&amp;（台）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中国不同产品类型40英尺电动船销量市场份额预测（2024-2029）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中国不同产品类型40英尺电动船收入（2018-2023年）&amp;（百万美元）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中国不同产品类型40英尺电动船收入市场份额（2018-2023）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中国不同产品类型40英尺电动船收入预测（2024-2029）&amp;（百万美元）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中国不同产品类型40英尺电动船收入市场份额预测（2024-2029）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全球不同应用40英尺电动船销量（2018-2023年）&amp;（台）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全球不同应用40英尺电动船销量市场份额（2018-2023）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全球不同应用40英尺电动船销量预测（2024-2029）&amp;（台）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全球市场不同应用40英尺电动船销量市场份额预测（2024-2029）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全球不同应用40英尺电动船收入（2018-2023年）&amp;（百万美元）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全球不同应用40英尺电动船收入市场份额（2018-2023）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全球不同应用40英尺电动船收入预测（2024-2029）&amp;（百万美元）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全球不同应用40英尺电动船收入市场份额预测（2024-2029）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中国不同应用40英尺电动船销量（2018-2023年）&amp;（台）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中国不同应用40英尺电动船销量市场份额（2018-2023）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中国不同应用40英尺电动船销量预测（2024-2029）&amp;（台）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中国不同应用40英尺电动船销量市场份额预测（2024-2029）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中国不同应用40英尺电动船收入（2018-2023年）&amp;（百万美元）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中国不同应用40英尺电动船收入市场份额（2018-2023）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中国不同应用40英尺电动船收入预测（2024-2029）&amp;（百万美元）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中国不同应用40英尺电动船收入市场份额预测（2024-2029）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40英尺电动船行业技术发展趋势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40英尺电动船行业主要驱动因素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40英尺电动船行业供应链分析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40英尺电动船上游原料供应商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40英尺电动船行业主要下游客户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40英尺电动船行业典型经销商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Frauscher Bootswerft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Frauscher Bootswerft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Frauscher Bootswerft 40英尺电动船销量（台）、收入（百万美元）、价格（美元/台）及毛利率（2018-2023）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Frauscher Bootswerft公司简介及主要业务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Frauscher Bootswerft企业最新动态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Natural Yachts BV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Natural Yachts BV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Natural Yachts BV 40英尺电动船销量（台）、收入（百万美元）、价格（美元/台）及毛利率（2018-2023）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Natural Yachts BV公司简介及主要业务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Natural Yachts BV企业最新动态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Esmarin Ltd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Esmarin Ltd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Esmarin Ltd 40英尺电动船销量（台）、收入（百万美元）、价格（美元/台）及毛利率（2018-2023）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Esmarin Ltd公司简介及主要业务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Esmarin Ltd企业最新动态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Cockwells Modern &amp; Classic Boatbuilding Ltd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Cockwells Modern &amp; Classic Boatbuilding Ltd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Cockwells Modern &amp; Classic Boatbuilding Ltd 40英尺电动船销量（台）、收入（百万美元）、价格（美元/台）及毛利率（2018-2023）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Cockwells Modern &amp; Classic Boatbuilding Ltd公司简介及主要业务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Cockwells Modern &amp; Classic Boatbuilding Ltd企业最新动态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Navalt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Navalt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Navalt 40英尺电动船销量（台）、收入（百万美元）、价格（美元/台）及毛利率（2018-2023）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Navalt公司简介及主要业务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Navalt企业最新动态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Duffy Electric Boat Co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Duffy Electric Boat Co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Duffy Electric Boat Co 40英尺电动船销量（台）、收入（百万美元）、价格（美元/台）及毛利率（2018-2023）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Duffy Electric Boat 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Duffy Electric Boat 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RAND Boats Aps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RAND Boats Aps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RAND Boats Aps 40英尺电动船销量（台）、收入（百万美元）、价格（美元/台）及毛利率（2018-2023）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RAND Boats Aps公司简介及主要业务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RAND Boats Aps企业最新动态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Vision Marine Technologies Inc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Vision Marine Technologies Inc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Vision Marine Technologies Inc 40英尺电动船销量（台）、收入（百万美元）、价格（美元/台）及毛利率（2018-2023）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Vision Marine Technologies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Vision Marine Technologies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Quadrofoil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Quadrofoil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Quadrofoil 40英尺电动船销量（台）、收入（百万美元）、价格（美元/台）及毛利率（2018-2023）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Quadrofoil公司简介及主要业务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Quadrofoil企业最新动态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Wellington Electric Boat Building Co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Wellington Electric Boat Building Co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Wellington Electric Boat Building Co 40英尺电动船销量（台）、收入（百万美元）、价格（美元/台）及毛利率（2018-2023）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Wellington Electric Boat Building 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Wellington Electric Boat Building 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Ruban Bleu 40英尺电动船生产基地、销售区域、竞争对手及市场地位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Ruban Bleu 40英尺电动船产品规格、参数及市场应用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Ruban Bleu 40英尺电动船销量（台）、收入（百万美元）、价格（美元/台）及毛利率（2018-2023）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Ruban Bleu公司简介及主要业务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Ruban Bleu企业最新动态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中国市场40英尺电动船产量、销量、进出口（2018-2023年）&amp;（台）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中国市场40英尺电动船产量、销量、进出口预测（2024-2029）&amp;（台）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中国市场40英尺电动船进出口贸易趋势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中国市场40英尺电动船主要进口来源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中国市场40英尺电动船主要出口目的地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中国40英尺电动船生产地区分布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中国40英尺电动船消费地区分布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40英尺电动船产品图片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全球不同产品类型40英尺电动船规模2018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全球不同产品类型40英尺电动船市场份额2022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纯电动产品图片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混合动力产品图片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风帆电动产品图片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全球不同应用40英尺电动船规模2018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全球不同应用40英尺电动船市场份额2022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运输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休闲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全球40英尺电动船产能、产量、产能利用率及发展趋势（2018-2029）&amp;（台）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全球40英尺电动船产量、需求量及发展趋势（2018-2029）&amp;（台）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全球主要地区40英尺电动船产量规模：2018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全球主要地区40英尺电动船产量市场份额（2018-2029）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中国40英尺电动船产能、产量、产能利用率及发展趋势（2018-2029）&amp;（台）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中国40英尺电动船产量、市场需求量及发展趋势（2018-2029）&amp;（台）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中国40英尺电动船总产能占全球比重（2018-2029）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中国40英尺电动船总产量占全球比重（2018-2029）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全球40英尺电动船市场收入及增长率:（2018-2029）&amp;（百万美元）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全球市场40英尺电动船市场规模：2018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全球市场40英尺电动船销量及增长率（2018-2029）&amp;（台）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全球市场40英尺电动船价格趋势（2018-2029）&amp;（美元/台）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中国40英尺电动船市场收入及增长率:（2018-2029）&amp;（百万美元）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中国市场40英尺电动船市场规模：2018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中国市场40英尺电动船销量及增长率（2018-2029）&amp;（台）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中国市场40英尺电动船销量占全球比重（2018-2029）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中国40英尺电动船收入占全球比重（2018-2029）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全球主要地区40英尺电动船销售收入规模：2018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全球主要地区40英尺电动船销售收入市场份额（2018-2023）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全球主要地区40英尺电动船销售收入市场份额（2018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全球主要地区40英尺电动船收入市场份额（2024-2029）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北美（美国和加拿大）40英尺电动船销量（2018-2029）&amp;（台）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北美（美国和加拿大）40英尺电动船销量份额（2018-2029）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北美（美国和加拿大）40英尺电动船收入（2018-2029）&amp;（百万美元）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北美（美国和加拿大）40英尺电动船收入份额（2018-2029）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欧洲（德国、英国、法国和意大利等国家）40英尺电动船销量（2018-2029）&amp;（台）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欧洲（德国、英国、法国和意大利等国家）40英尺电动船销量份额（2018-2029）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欧洲（德国、英国、法国和意大利等国家）40英尺电动船收入（2018-2029）&amp;（百万美元）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欧洲（德国、英国、法国和意大利等国家）40英尺电动船收入份额（2018-2029）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亚太（中国、日本、韩国、中国台湾、印度和东南亚等）40英尺电动船销量（2018-2029）&amp;（台）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亚太（中国、日本、韩国、中国台湾、印度和东南亚等）40英尺电动船销量份额（2018-2029）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亚太（中国、日本、韩国、中国台湾、印度和东南亚等）40英尺电动船收入（2018-2029）&amp;（百万美元）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亚太（中国、日本、韩国、中国台湾、印度和东南亚等）40英尺电动船收入份额（2018-2029）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拉美地区（墨西哥、巴西等国家）40英尺电动船销量（2018-2029）&amp;（台）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拉美地区（墨西哥、巴西等国家）40英尺电动船销量份额（2018-2029）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拉美地区（墨西哥、巴西等国家）40英尺电动船收入（2018-2029）&amp;（百万美元）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拉美地区（墨西哥、巴西等国家）40英尺电动船收入份额（2018-2029）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中东及非洲（土耳其、沙特等国家）40英尺电动船销量（2018-2029）&amp;（台）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中东及非洲（土耳其、沙特等国家）40英尺电动船销量份额（2018-2029）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中东及非洲（土耳其、沙特等国家）40英尺电动船收入（2018-2029）&amp;（百万美元）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中东及非洲（土耳其、沙特等国家）40英尺电动船收入份额（2018-2029）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2022年全球市场主要厂商40英尺电动船销量市场份额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2022年全球市场主要厂商40英尺电动船收入市场份额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2022年中国市场主要厂商40英尺电动船销量市场份额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2022年中国市场主要厂商40英尺电动船收入市场份额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2022年全球前五大生产商40英尺电动船市场份额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全球40英尺电动船第一梯队、第二梯队和第三梯队生产商（品牌）及市场份额（2022）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全球不同产品类型40英尺电动船价格走势（2018-2029）&amp;（美元/台）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全球不同应用40英尺电动船价格走势（2018-2029）&amp;（美元/台）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40英尺电动船中国企业SWOT分析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40英尺电动船产业链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40英尺电动船行业采购模式分析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40英尺电动船行业生产模式分析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40英尺电动船行业销售模式分析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5NiwiaGRpZCI6IjY3YTEzMDQ2M2ViMDk1NDQ0ZWIyMzZiOTVkNTMwZWIwIiwidXNlckNvdW50Ijo0Nzk2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82039"/>
    <w:rsid w:val="03B409DD"/>
    <w:rsid w:val="03B94E08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6ED6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378F"/>
    <w:rsid w:val="22A75620"/>
    <w:rsid w:val="22AD7794"/>
    <w:rsid w:val="22AF4D3A"/>
    <w:rsid w:val="22B10AB2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039B6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702EB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3E2F5F"/>
    <w:rsid w:val="3C452863"/>
    <w:rsid w:val="3C455B7B"/>
    <w:rsid w:val="3C522566"/>
    <w:rsid w:val="3C575DCE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6D64C3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8C7FE7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B7C19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10251</Words>
  <Characters>14780</Characters>
  <Lines>0</Lines>
  <Paragraphs>0</Paragraphs>
  <TotalTime>376</TotalTime>
  <ScaleCrop>false</ScaleCrop>
  <LinksUpToDate>false</LinksUpToDate>
  <CharactersWithSpaces>17846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2023-08-25T06:15:10Z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7A747BE9D64140A7B30AFC70C5F377EA_13</vt:lpwstr>
  </property>
  <property fmtid="{D5CDD505-2E9C-101B-9397-08002B2CF9AE}" pid="5" name="commondata">
    <vt:lpwstr>eyJjb3VudCI6NDAzLCJoZGlkIjoiNjdhMTMwNDYzZWIwOTU0NDRlYjIzNmI5NWQ1MzBlYjAiLCJ1c2VyQ291bnQiOjQwM30=</vt:lpwstr>
  </property>
</Properties>
</file>