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全球医疗纯水机行业总体规模、主要厂商及IPO上市调研报告，2024-2030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全球医疗纯水机行业总体规模、主要厂商及IPO上市调研报告，2024-2030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医疗纯水机是一种专门用于生产医疗级别纯净水的设备。它们通常包括一系列的水处理工艺，如过滤、反渗透、电离交换等，以确保产生的水质符合医疗行业的严格标准和要求。这种纯净水通常被用于医疗设备、实验室、制药、生物技术等领域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根据本项目团队最新调研，预计2030年全球医疗纯水机产值达到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本文研究全球医疗纯水机总体规模，包括产量、产值、消费量、主要生产地区、主要生产商及市场份额，是一份详细的、综合性的调研分析报告。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全球医疗纯水机总产量及总需求量，2019-2030，（台）。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全球主要生产地区及国家医疗纯水机产量、产值、增速CAGR，2019-2030，（百万美元）&amp;（台）。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全球主要地区及国家医疗纯水机销量，CAGR，2019-2030 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美国与中国市场对比：医疗纯水机产量、消费量、主要生产商及份额。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全球主要生产商医疗纯水机产量、价格、产值及市场份额，2019-2024，（百万美元）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全球医疗纯水机主要细分类产量、产值、价格、份额、增速CAGR，2019-2030，（百万美元）&amp;（台）。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全球主要应用医疗纯水机产量、产值、价格、份额、增速，CAGR, 2019-2030，（百万美元）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全球医疗纯水机企业介绍，包括企业简介、总部、产地、医疗纯水机产品介绍、规格/型号等，主要厂商包括MilliporeSigma、ELGA LabWater、Thermo Fisher Scientific、Sartorius AG、Pall Corporation、Aquafine Corporation、Evoqua Water Technologies、AQUA SOLUTIONS, INC.、Mar Cor Purification、Merck KGaA等。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本文同时分析医疗纯水机市场主要驱动因素、阻碍因素、市场机遇、挑战、新产品发布等。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本文从医疗纯水机产品类型细分、应用细分、企业、地区等角度，进行定量和定性分析，包括产量、产值、均价、份额、增速等关节指标，历史数据2019-2023，预测数据2024-2030。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台式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壁挂式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全球医疗纯水机主要下游分析：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医疗设备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实验室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MilliporeSigma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ELGA LabWater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Thermo Fisher Scientific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Sartorius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Pall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Aquafine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Evoqua Water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AQUA SOLUTIONS,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Mar Cor Purification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Merck KGaA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1.全球医疗纯水机总体市场空间？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全球医疗纯水机主要市场需求量？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全球医疗纯水机同比增速？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全球医疗纯水机总体产量及产值？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全球医疗纯水机主要生产地区/国家/生产商？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全球医疗纯水机主要增长驱动因素？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全球医疗纯水机主要影响/阻碍因素？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医疗纯水机介绍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全球医疗纯水机供给规模及预测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全球医疗纯水机产值（2019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全球医疗纯水机价格趋势（2019-2030）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全球主要生产地区及规模（基于医疗纯水机产地分布）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全球主要生产地区医疗纯水机产值（2019-2030）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全球主要生产地区医疗纯水机均价（2019-2030）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医疗纯水机市场驱动因素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医疗纯水机行业影响因素分析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医疗纯水机行业趋势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全球医疗纯水机总体需求/消费分析（2019-2030）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全球医疗纯水机主要消费地区及销量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全球主要地区医疗纯水机销量（2019-2024）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全球主要地区医疗纯水机销量预测（2025-2030）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印度医疗纯水机销量（2019-2030）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全球主要厂商医疗纯水机产值（2019-2024）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全球主要厂商医疗纯水机产量（2019-2024）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全球主要厂商医疗纯水机平均价格（2019-2024）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全球医疗纯水机主要企业四象限评价分析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全球医疗纯水机主要厂商排名（基于2023年企业规模排名）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医疗纯水机全球行业集中度分析（CR4）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医疗纯水机全球行业集中度分析（CR8）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全球医疗纯水机主要厂商产品布局及区域分布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全球医疗纯水机主要厂商区域分布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全球主要厂商医疗纯水机产品类型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全球主要厂商医疗纯水机相关业务/产品布局情况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全球主要厂商医疗纯水机产品面向的下游市场及应用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美国VS中国：医疗纯水机产值对比（2019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美国VS中国：医疗纯水机产值份额对比（2019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美国VS中国：医疗纯水机产量规模对比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美国VS中国：医疗纯水机产量对比（2019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美国VS中国：医疗纯水机产量份额对比（2019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美国VS中国：医疗纯水机销量对比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美国VS中国：医疗纯水机销量对比（2019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美国VS中国：医疗纯水机销量份额对比（2019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美国本土医疗纯水机主要生产商及市场份额2019-2024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美国本土医疗纯水机主要生产商，总部及产地分布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美国本土主要生产商医疗纯水机产值（2019-2024）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美国本土主要生产商医疗纯水机产量（2019-2024）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中国本土医疗纯水机主要生产商及市场份额2019-2024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中国本土医疗纯水机主要生产商，总部及产地分布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中国本土主要生产商医疗纯水机产值（2019-2024）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中国本土主要生产商医疗纯水机产量（2019-2024）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全球其他地区医疗纯水机主要生产商及份额2019-2024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全球其他地区医疗纯水机主要生产商，总部及产地分布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全球其他地区主要生产商医疗纯水机产值（2019-2024）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全球其他地区主要生产商医疗纯水机产量（2019-2024）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根据产品类型，全球医疗纯水机细分市场预测2019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台式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壁挂式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根据产品类型细分，全球医疗纯水机细分规模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根据产品类型细分，全球医疗纯水机产值（2019-2030）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根据产品类型细分，全球医疗纯水机价格趋势（2019-2030）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根据应用细分，全球医疗纯水机规模预测：2019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医疗设备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实验室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制药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6.2.4 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根据应用细分，全球医疗纯水机细分规模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根据应用细分，全球医疗纯水机产量（2019-2030）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根据应用细分，全球医疗纯水机产值（2019-2030）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根据应用细分，全球医疗纯水机平均价格（2019-2030）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MilliporeSigma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MilliporeSigma基本情况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MilliporeSigma主营业务及主要产品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MilliporeSigma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MilliporeSigma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MilliporeSigma最新发展动态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MilliporeSigma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ELGA LabWater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ELGA LabWater基本情况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ELGA LabWater主营业务及主要产品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ELGA LabWater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ELGA LabWater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ELGA LabWater最新发展动态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ELGA LabWater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Thermo Fisher Scientific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Thermo Fisher Scientific基本情况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Thermo Fisher Scientific主营业务及主要产品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Thermo Fisher Scientific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Thermo Fisher Scientific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Thermo Fisher Scientific最新发展动态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Thermo Fisher Scientific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Sartorius AG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Sartorius AG基本情况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Sartorius AG主营业务及主要产品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Sartorius AG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Sartorius AG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Sartorius AG最新发展动态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Sartorius AG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Pall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Pall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Pall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Pall Corporation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Pall Corporation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Pall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Pall Corporation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Aquafine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Aquafine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Aquafine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Aquafine Corporation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Aquafine Corporation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Aquafine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Aquafine Corporation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Evoqua Water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Evoqua Water Technologies基本情况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Evoqua Water Technologies主营业务及主要产品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Evoqua Water Technologies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Evoqua Water Technologies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Evoqua Water Technologies最新发展动态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Evoqua Water Technologies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 AQUA SOLUTIONS, INC.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7.8.1 AQUA SOLUTIONS, INC.基本情况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7.8.2 AQUA SOLUTIONS, INC.主营业务及主要产品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7.8.3 AQUA SOLUTIONS, INC.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7.8.4 AQUA SOLUTIONS, INC.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7.8.5 AQUA SOLUTIONS, INC.最新发展动态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7.8.6 AQUA SOLUTIONS, INC.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 Mar Cor Purification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7.9.1 Mar Cor Purification基本情况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7.9.2 Mar Cor Purification主营业务及主要产品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7.9.3 Mar Cor Purification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7.9.4 Mar Cor Purification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7.9.5 Mar Cor Purification最新发展动态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7.9.6 Mar Cor Purification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 Merck KGaA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7.10.1 Merck KGaA基本情况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7.10.2 Merck KGaA主营业务及主要产品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7.10.3 Merck KGaA 医疗纯水机产品介绍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7.10.4 Merck KGaA 医疗纯水机产量、均价、产值、毛利率及市场份额（2019-2024）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7.10.5 Merck KGaA最新发展动态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7.10.6 Merck KGaA 医疗纯水机优势与不足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医疗纯水机行业产业链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医疗纯水机核心原料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医疗纯水机原料供应商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医疗纯水机生产方式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医疗纯水机行业采购模式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医疗纯水机行业销售模式及销售渠道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医疗纯水机销售渠道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医疗纯水机代表性经销商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zUsImhkaWQiOiI2N2ExMzA0NjNlYjA5NTQ0NGViMjM2Yjk1ZDUzMGViMCIsInVzZXJDb3VudCI6MzV9"/>
  </w:docVars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2024-04-02T08:59:59Z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6AF91D05ADDF4F0CAA53AE95521D49C5_13</vt:lpwstr>
  </property>
</Properties>
</file>