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全球及中国痴呆症用GPS追踪器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全球及中国痴呆症用GPS追踪器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【报告图表数】：192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本文调研和分析全球痴呆症用GPS追踪器发展现状及未来趋势，核心内容如下：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（2）全球市场竞争格局，全球市场头部企业痴呆症用GPS追踪器销量、收入、价格市场占有率及行业排名，数据2017-2021年。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（3）中国市场竞争格局，中国市场头部企业痴呆症用GPS追踪器销量、收入、价格市场占有率及行业排名，数据2017-2021年，包括国际企业及中国本土企业。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（4）全球重点国家及地区痴呆症用GPS追踪器需求结构。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（5）全球痴呆症用GPS追踪器核心生产地区及其产量、产能。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（6）痴呆症用GPS追踪器行业产业链上游、中游及下游分析。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据恒州诚思调研统计，2021年全球痴呆症用GPS追踪器市场规模约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从核心市场看，中国痴呆症用GPS追踪器市场占据全球约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%。随着国内企业产品开发速度加快，随着新技术和产业政策的双轮驱动，未来中国痴呆症用GPS追踪器市场将迎来发展机遇，预计到2028年中国痴呆症用GPS追踪器市场将增长至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Family1st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Trackimo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iTraq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Geozilla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PocketFinder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Theora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Tracki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AngelSense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Theora 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Garmin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GPS SmartSole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Medical Guardian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Mobvoi Ticwatch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Lively Wearable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可穿戴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便携式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第1章：痴呆症用GPS追踪器定义及分类、全球及中国市场规模（按销量和按收入计）、行业发展机遇、挑战、趋势及政策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第2章：全球痴呆症用GPS追踪器头部厂商，销量和收入市场占有率及排名，全球痴呆症用GPS追踪器产地分布等。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第3章：中国痴呆症用GPS追踪器头部厂商，销量和收入市场占有率及排名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第4章：全球痴呆症用GPS追踪器产能、产量及主要生产地区规模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第6章：全球不同产品类型痴呆症用GPS追踪器销量、收入、价格及份额等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第7章：全球不同应用痴呆症用GPS追踪器销量、收入、价格及份额等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第8章：全球主要地区/国家痴呆症用GPS追踪器销量及销售额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第9章：全球主要地区/国家痴呆症用GPS追踪器需求结构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第10章：全球痴呆症用GPS追踪器头部厂商基本情况介绍，包括公司简介、痴呆症用GPS追踪器产品型号、销量、收入、价格及最新动态等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痴呆症用GPS追踪器市场概述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痴呆症用GPS追踪器定义及分类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全球痴呆症用GPS追踪器行业市场规模及预测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按收入计，全球痴呆症用GPS追踪器市场规模，2017-2028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按销量计，全球痴呆症用GPS追踪器市场规模，2017-2028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全球痴呆症用GPS追踪器价格趋势，2017-2028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中国痴呆症用GPS追踪器行业市场规模及预测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按收入计，中国痴呆症用GPS追踪器市场规模，2017-2028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按销量计，中国痴呆症用GPS追踪器市场规模，2017-2028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中国痴呆症用GPS追踪器价格趋势，2017-2028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按收入计，中国在全球痴呆症用GPS追踪器市场的占比，2017-2028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按销量计，中国在全球痴呆症用GPS追踪器市场的占比，2017-2028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中国与全球痴呆症用GPS追踪器市场规模增速对比，2017-2028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痴呆症用GPS追踪器行业驱动因素及发展机遇分析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痴呆症用GPS追踪器行业阻碍因素及面临的挑战分析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痴呆症用GPS追踪器行业发展趋势分析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按痴呆症用GPS追踪器收入计，全球头部厂商市场占有率，2017-2022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按痴呆症用GPS追踪器销量计，全球头部厂商市场占有率，2017-2022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痴呆症用GPS追踪器价格对比，全球头部厂商价格，2017-2022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全球第一梯队、第二梯队和第三梯队，三类痴呆症用GPS追踪器市场参与者分析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全球痴呆症用GPS追踪器行业集中度分析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全球痴呆症用GPS追踪器行业企业并购情况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全球痴呆症用GPS追踪器行业头部厂商产品列举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按痴呆症用GPS追踪器收入计，中国市场头部厂商市场占比，2017-2022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按痴呆症用GPS追踪器销量计，中国市场头部厂商市场份额，2017-2022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中国市场痴呆症用GPS追踪器参与者份额：第一梯队、第二梯队、第三梯队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全球痴呆症用GPS追踪器行业总产能、产量及产能利用率，2017-2028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全球主要地区痴呆症用GPS追踪器产能分析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全球主要地区痴呆症用GPS追踪器产量及未来增速预测，2017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全球主要生产地区及痴呆症用GPS追踪器产量，2017-2028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全球主要生产地区及痴呆症用GPS追踪器产量份额，2017-2028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痴呆症用GPS追踪器行业产业链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痴呆症用GPS追踪器核心原料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痴呆症用GPS追踪器原料供应商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痴呆症用GPS追踪器生产方式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痴呆症用GPS追踪器行业采购模式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痴呆症用GPS追踪器行业销售模式及销售渠道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痴呆症用GPS追踪器销售渠道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痴呆症用GPS追踪器代表性经销商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痴呆症用GPS追踪器行业产品分类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可穿戴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便携式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按产品类型拆分，全球痴呆症用GPS追踪器细分市场规模增速预测，2017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按产品类型拆分，全球痴呆症用GPS追踪器细分市场规模（按收入），2017-2028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按产品类型拆分，全球痴呆症用GPS追踪器细分市场规模（按销量），2017-2028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按产品类型拆分，全球痴呆症用GPS追踪器细分市场价格，2017-2028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全球痴呆症用GPS追踪器市场下游行业分布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痴呆症用GPS追踪器行业下游分布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全球痴呆症用GPS追踪器主要下游市场规模增速预测，2017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按应用拆分，全球痴呆症用GPS追踪器细分市场规模（按收入），2017-2028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按应用拆分，全球痴呆症用GPS追踪器细分市场规模（按销量），2017-2028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按应用拆分，全球痴呆症用GPS追踪器细分市场价格，2017-2028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全球主要地区痴呆症用GPS追踪器市场规模增速预测，2017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全球主要地区痴呆症用GPS追踪器市场规模（按收入），2017-2028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北美痴呆症用GPS追踪器市场规模预测，2017-2028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北美痴呆症用GPS追踪器市场规模，按国家细分，2021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欧洲痴呆症用GPS追踪器市场规模预测，2017-2028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欧洲痴呆症用GPS追踪器市场规模，按国家细分，2021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亚太痴呆症用GPS追踪器市场规模预测，2017-2028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亚太痴呆症用GPS追踪器市场规模，按国家/地区细分，2021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南美痴呆症用GPS追踪器市场规模预测，2017-2028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南美痴呆症用GPS追踪器市场规模，按国家细分，2021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全球主要国家/地区痴呆症用GPS追踪器市场规模增速预测，2017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全球主要国家/地区痴呆症用GPS追踪器市场规模（按收入），2017-2028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中东及非洲痴呆症用GPS追踪器市场规模（按销量），2017-2028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主要痴呆症用GPS追踪器厂商简介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Family1st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Family1st基本信息、痴呆症用GPS追踪器生产基地、销售区域、竞争对手及市场地位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Family1st痴呆症用GPS追踪器产品型号、规格、参数及市场应用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Family1st痴呆症用GPS追踪器销量、收入、价格及毛利率（2017-2022）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Family1st公司简介及主要业务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Family1st企业最新动态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Trackimo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Trackimo基本信息、痴呆症用GPS追踪器生产基地、销售区域、竞争对手及市场地位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Trackimo痴呆症用GPS追踪器产品型号、规格、参数及市场应用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Trackimo痴呆症用GPS追踪器销量、收入、价格及毛利率（2017-2022）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Trackimo公司简介及主要业务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Trackimo企业最新动态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iTraq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iTraq基本信息、痴呆症用GPS追踪器生产基地、销售区域、竞争对手及市场地位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iTraq痴呆症用GPS追踪器产品型号、规格、参数及市场应用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iTraq痴呆症用GPS追踪器销量、收入、价格及毛利率（2017-2022）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iTraq公司简介及主要业务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iTraq企业最新动态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Geozilla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Geozilla基本信息、痴呆症用GPS追踪器生产基地、销售区域、竞争对手及市场地位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Geozilla痴呆症用GPS追踪器产品型号、规格、参数及市场应用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Geozilla痴呆症用GPS追踪器销量、收入、价格及毛利率（2017-2022）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Geozilla公司简介及主要业务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Geozilla企业最新动态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PocketFinder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PocketFinder基本信息、痴呆症用GPS追踪器生产基地、销售区域、竞争对手及市场地位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PocketFinder痴呆症用GPS追踪器产品型号、规格、参数及市场应用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PocketFinder痴呆症用GPS追踪器销量、收入、价格及毛利率（2017-2022）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PocketFinder公司简介及主要业务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PocketFinder企业最新动态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Theora Care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Theora Care基本信息、痴呆症用GPS追踪器生产基地、销售区域、竞争对手及市场地位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Theora Care痴呆症用GPS追踪器产品型号、规格、参数及市场应用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Theora Care痴呆症用GPS追踪器销量、收入、价格及毛利率（2017-2022）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Theora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Theora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Tracki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Tracki基本信息、痴呆症用GPS追踪器生产基地、销售区域、竞争对手及市场地位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Tracki痴呆症用GPS追踪器产品型号、规格、参数及市场应用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Tracki痴呆症用GPS追踪器销量、收入、价格及毛利率（2017-2022）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Tracki公司简介及主要业务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Tracki企业最新动态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AngelSense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AngelSense基本信息、痴呆症用GPS追踪器生产基地、销售区域、竞争对手及市场地位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AngelSense痴呆症用GPS追踪器产品型号、规格、参数及市场应用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AngelSense痴呆症用GPS追踪器销量、收入、价格及毛利率（2017-2022）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AngelSense公司简介及主要业务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AngelSense企业最新动态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Theora 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Theora Connect基本信息、痴呆症用GPS追踪器生产基地、销售区域、竞争对手及市场地位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Theora Connect痴呆症用GPS追踪器产品型号、规格、参数及市场应用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Theora Connect痴呆症用GPS追踪器销量、收入、价格及毛利率（2017-2022）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Theora 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Theora 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Garmin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Garmin基本信息、痴呆症用GPS追踪器生产基地、销售区域、竞争对手及市场地位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Garmin痴呆症用GPS追踪器产品型号、规格、参数及市场应用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Garmin痴呆症用GPS追踪器销量、收入、价格及毛利率（2017-2022）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Garmin公司简介及主要业务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Garmin企业最新动态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GPS SmartSole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GPS SmartSole基本信息、痴呆症用GPS追踪器生产基地、销售区域、竞争对手及市场地位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GPS SmartSole痴呆症用GPS追踪器产品型号、规格、参数及市场应用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GPS SmartSole痴呆症用GPS追踪器销量、收入、价格及毛利率（2017-2022）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GPS SmartSole公司简介及主要业务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GPS SmartSole企业最新动态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Medical Guardian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Medical Guardian基本信息、痴呆症用GPS追踪器生产基地、销售区域、竞争对手及市场地位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Medical Guardian痴呆症用GPS追踪器产品型号、规格、参数及市场应用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Medical Guardian痴呆症用GPS追踪器销量、收入、价格及毛利率（2017-2022）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Medical Guardian公司简介及主要业务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Medical Guardian企业最新动态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Mobvoi Ticwatch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Mobvoi Ticwatch基本信息、痴呆症用GPS追踪器生产基地、销售区域、竞争对手及市场地位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Mobvoi Ticwatch痴呆症用GPS追踪器产品型号、规格、参数及市场应用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Mobvoi Ticwatch痴呆症用GPS追踪器销量、收入、价格及毛利率（2017-2022）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Mobvoi Ticwatch公司简介及主要业务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Mobvoi Ticwatch企业最新动态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Lively Wearable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Lively Wearable基本信息、痴呆症用GPS追踪器生产基地、销售区域、竞争对手及市场地位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Lively Wearable痴呆症用GPS追踪器产品型号、规格、参数及市场应用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Lively Wearable痴呆症用GPS追踪器销量、收入、价格及毛利率（2017-2022）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Lively Wearable公司简介及主要业务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Lively Wearable企业最新动态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中国与全球痴呆症用GPS追踪器市场规模增速对比（2017-2028）&amp;（万元）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全球痴呆症用GPS追踪器行业面临的阻碍因素及挑战分析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全球痴呆症用GPS追踪器行业发展趋势分析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全球头部厂商痴呆症用GPS追踪器收入（2017-2022）&amp;（万元），按2021年数据排名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全球头部厂商痴呆症用GPS追踪器收入份额，2017-2022，按2021年数据排名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全球头部厂商痴呆症用GPS追踪器销量（2017-2022）&amp;（千件），按2021年数据排名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全球头部厂商痴呆症用GPS追踪器销量份额，2017-2022，按2021年数据排名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全球头部厂商痴呆症用GPS追踪器价格（2017-2022）&amp;（元/件）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行业集中度分析，近三年（2020-2022）全球痴呆症用GPS追踪器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全球痴呆症用GPS追踪器行业企业并购情况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全球痴呆症用GPS追踪器行业头部厂商产品列举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全球痴呆症用GPS追踪器行业主要生产商总部及产地分布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2021年全球主要生产商痴呆症用GPS追踪器产能及未来扩产计划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中国市场头部厂商痴呆症用GPS追踪器收入（2017-2022）&amp;（万元），按2021年数据排名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中国市场头部厂商痴呆症用GPS追踪器收入份额，2017-2022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中国市场头部厂商痴呆症用GPS追踪器销量（2017-2022）&amp;（千件）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中国市场头部厂商痴呆症用GPS追踪器销量份额，2017-2022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全球主要地区痴呆症用GPS追踪器产量及未来增速预测：2017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全球主要地区痴呆症用GPS追踪器产量（2017-2022）&amp;（千件）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全球主要地区痴呆症用GPS追踪器产量预测（2023-2028）&amp;（千件）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全球痴呆症用GPS追踪器主要原料供应商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全球痴呆症用GPS追踪器行业代表性下游客户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痴呆症用GPS追踪器代表性经销商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按产品类型拆分，全球痴呆症用GPS追踪器细分市场规模增速预测（2017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按应用拆分，全球痴呆症用GPS追踪器细分市场规模增速预测（2017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全球主要地区痴呆症用GPS追踪器市场规模增速预测（2017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全球主要地区痴呆症用GPS追踪器收入（2017-2028）&amp;（万元）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全球主要地区痴呆症用GPS追踪器销量（2017-2028）&amp;（千件）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全球主要国家/地区痴呆症用GPS追踪器市场规模增速预测（2017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全球主要国家/地区痴呆症用GPS追踪器收入（万元），2017-2028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全球主要国家/地区痴呆症用GPS追踪器收入份额，2017-2028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全球主要国家/地区痴呆症用GPS追踪器销量（2017-2028）&amp;（千件）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全球主要国家/地区痴呆症用GPS追踪器销量份额，2017-2028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Family1st痴呆症用GPS追踪器生产基地、销售区域、竞争对手及市场地位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Family1st痴呆症用GPS追踪器产品型号、规格、参数及市场应用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Family1st痴呆症用GPS追踪器销量（千件）、收入（万元）、价格（元/件）及毛利率（2017-2022）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Family1st公司简介及主要业务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Family1st企业最新动态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Trackimo痴呆症用GPS追踪器生产基地、销售区域、竞争对手及市场地位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Trackimo痴呆症用GPS追踪器产品型号、规格、参数及市场应用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Trackimo痴呆症用GPS追踪器销量（千件）、收入（万元）、价格（元/件）及毛利率（2017-2022）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Trackimo公司简介及主要业务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Trackimo企业最新动态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iTraq痴呆症用GPS追踪器生产基地、销售区域、竞争对手及市场地位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iTraq痴呆症用GPS追踪器产品型号、规格、参数及市场应用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iTraq痴呆症用GPS追踪器销量（千件）、收入（万元）、价格（元/件）及毛利率（2017-2022）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iTraq公司简介及主要业务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iTraq企业最新动态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Geozilla痴呆症用GPS追踪器生产基地、销售区域、竞争对手及市场地位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Geozilla痴呆症用GPS追踪器产品型号、规格、参数及市场应用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Geozilla痴呆症用GPS追踪器销量（千件）、收入（万元）、价格（元/件）及毛利率（2017-2022）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Geozilla公司简介及主要业务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Geozilla企业最新动态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PocketFinder痴呆症用GPS追踪器生产基地、销售区域、竞争对手及市场地位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PocketFinder痴呆症用GPS追踪器产品型号、规格、参数及市场应用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PocketFinder痴呆症用GPS追踪器销量（千件）、收入（万元）、价格（元/件）及毛利率（2017-2022）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PocketFinder公司简介及主要业务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PocketFinder企业最新动态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Theora Care痴呆症用GPS追踪器生产基地、销售区域、竞争对手及市场地位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Theora Care痴呆症用GPS追踪器产品型号、规格、参数及市场应用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Theora Care痴呆症用GPS追踪器销量（千件）、收入（万元）、价格（元/件）及毛利率（2017-2022）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Theora Care公司简介及主要业务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Theora Care企业最新动态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Tracki痴呆症用GPS追踪器生产基地、销售区域、竞争对手及市场地位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Tracki痴呆症用GPS追踪器产品型号、规格、参数及市场应用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Tracki痴呆症用GPS追踪器销量（千件）、收入（万元）、价格（元/件）及毛利率（2017-2022）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Tracki公司简介及主要业务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Tracki企业最新动态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AngelSense痴呆症用GPS追踪器生产基地、销售区域、竞争对手及市场地位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AngelSense痴呆症用GPS追踪器产品型号、规格、参数及市场应用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AngelSense痴呆症用GPS追踪器销量（千件）、收入（万元）、价格（元/件）及毛利率（2017-2022）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AngelSense公司简介及主要业务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AngelSense企业最新动态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Theora Connect痴呆症用GPS追踪器生产基地、销售区域、竞争对手及市场地位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Theora Connect痴呆症用GPS追踪器产品型号、规格、参数及市场应用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Theora Connect痴呆症用GPS追踪器销量（千件）、收入（万元）、价格（元/件）及毛利率（2017-2022）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Theora 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Theora 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Garmin痴呆症用GPS追踪器生产基地、销售区域、竞争对手及市场地位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Garmin痴呆症用GPS追踪器产品型号、规格、参数及市场应用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Garmin痴呆症用GPS追踪器销量（千件）、收入（万元）、价格（元/件）及毛利率（2017-2022）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Garmin公司简介及主要业务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Garmin企业最新动态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GPS SmartSole痴呆症用GPS追踪器生产基地、销售区域、竞争对手及市场地位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GPS SmartSole痴呆症用GPS追踪器产品型号、规格、参数及市场应用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GPS SmartSole痴呆症用GPS追踪器销量（千件）、收入（万元）、价格（元/件）及毛利率（2017-2022）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GPS SmartSole公司简介及主要业务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GPS SmartSole企业最新动态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Medical Guardian痴呆症用GPS追踪器生产基地、销售区域、竞争对手及市场地位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Medical Guardian痴呆症用GPS追踪器产品型号、规格、参数及市场应用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Medical Guardian痴呆症用GPS追踪器销量（千件）、收入（万元）、价格（元/件）及毛利率（2017-2022）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Medical Guardian公司简介及主要业务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Medical Guardian企业最新动态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Mobvoi Ticwatch痴呆症用GPS追踪器生产基地、销售区域、竞争对手及市场地位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Mobvoi Ticwatch痴呆症用GPS追踪器产品型号、规格、参数及市场应用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Mobvoi Ticwatch痴呆症用GPS追踪器销量（千件）、收入（万元）、价格（元/件）及毛利率（2017-2022）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Mobvoi Ticwatch公司简介及主要业务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Mobvoi Ticwatch企业最新动态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Lively Wearable痴呆症用GPS追踪器生产基地、销售区域、竞争对手及市场地位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Lively Wearable痴呆症用GPS追踪器产品型号、规格、参数及市场应用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Lively Wearable痴呆症用GPS追踪器销量（千件）、收入（万元）、价格（元/件）及毛利率（2017-2022）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Lively Wearable公司简介及主要业务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Lively Wearable企业最新动态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痴呆症用GPS追踪器产品图片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全球痴呆症用GPS追踪器行业收入及预测（2017-2028）&amp;（万元）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全球痴呆症用GPS追踪器销量（2017-2028）&amp;（千件）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全球痴呆症用GPS追踪器价格趋势（2017-2028）&amp;（元/件）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中国市场痴呆症用GPS追踪器收入及预测（2017-2028）&amp;（万元）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中国痴呆症用GPS追踪器销量（2017-2028）&amp;（千件）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中国市场痴呆症用GPS追踪器总体价格趋势（2017-2028）&amp;（元/件）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中国市场痴呆症用GPS追踪器占全球总收入的份额，2017-2028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中国市场痴呆症用GPS追踪器销量占全球总销量的份额，2017-2028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全球痴呆症用GPS追踪器市场参与者，2021年第一梯队、第二梯队和第三梯队市场份额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中国市场痴呆症用GPS追踪器参与者，2021年第一梯队、第二梯队和第三梯队市场份额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全球痴呆症用GPS追踪器行业总产能、产量及产能利用率，2017-2028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全球市场主要地区痴呆症用GPS追踪器产能份额分析: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全球主要生产地区及痴呆症用GPS追踪器产量市场份额，2017-2028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痴呆症用GPS追踪器行业产业链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痴呆症用GPS追踪器行业采购模式分析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痴呆症用GPS追踪器行业销售模式分析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痴呆症用GPS追踪器销售渠道：直销和经销渠道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可穿戴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便携式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按产品类型拆分，全球痴呆症用GPS追踪器细分市场规模（2017-2028）&amp;（按收入，万元）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按产品类型拆分，全球痴呆症用GPS追踪器市场份额（按收入），2017-2028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按产品类型拆分，全球痴呆症用GPS追踪器细分市场销量（2017-2028）&amp;（千件）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按产品类型拆分，全球痴呆症用GPS追踪器市场份额（按销量），2017-2028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按产品类型拆分，全球痴呆症用GPS追踪器细分市场价格（2017-2028）&amp;（元/件）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住宅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按应用拆分，全球痴呆症用GPS追踪器细分市场规模（2017-2028）&amp;（按收入，万元）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按应用拆分，全球痴呆症用GPS追踪器市场份额（按收入），2017-2028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按应用拆分，全球痴呆症用GPS追踪器细分市场销量（2017-2028）&amp;（千件）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按应用拆分，全球痴呆症用GPS追踪器市场份额（按销量），2017-2028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按应用拆分，全球痴呆症用GPS追踪器细分市场价格（2017-2028）&amp;（元/件）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全球主要地区痴呆症用GPS追踪器收入份额，2017-2028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全球主要地区痴呆症用GPS追踪器销量份额，2017-2028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北美痴呆症用GPS追踪器市场规模预测（按收入，万元），2017-2028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北美痴呆症用GPS追踪器市场份额（按收入），按国家细分，2021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欧洲痴呆症用GPS追踪器市场规模预测（按收入，万元），2017-2028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欧洲痴呆症用GPS追踪器市场份额（按收入），按国家细分，2021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亚太痴呆症用GPS追踪器市场规模预测（按收入，万元），2017-2028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亚太痴呆症用GPS追踪器市场份额（按收入），按国家/地区细分，2021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南美痴呆症用GPS追踪器市场规模预测（按收入，万元），2017-2028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南美痴呆症用GPS追踪器市场份额（按收入），按国家细分，2021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中东及非洲痴呆症用GPS追踪器市场规模预测（按收入，万元），2017-2028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美国痴呆症用GPS追踪器销量预测（2017-2028）&amp;（千件）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美国市场不同产品类型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美国市场不同应用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欧洲痴呆症用GPS追踪器销量预测（2017-2028）&amp;（千件）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欧洲市场不同产品类型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欧洲市场不同应用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中国痴呆症用GPS追踪器销量预测（2017-2028）&amp;（千件）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中国市场不同应用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日本痴呆症用GPS追踪器销量预测（2017-2028）&amp;（千件）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日本市场不同产品类型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日本市场不同应用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韩国痴呆症用GPS追踪器销量预测（2017-2028）&amp;（千件）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韩国市场不同产品类型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韩国市场不同应用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东南亚痴呆症用GPS追踪器销量预测（2017-2028）&amp;（千件）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东南亚市场不同产品类型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东南亚市场不同应用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印度痴呆症用GPS追踪器销量预测（2017-2028）&amp;（千件）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印度市场不同产品类型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印度市场不同应用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南美痴呆症用GPS追踪器销量预测（2017-2028）&amp;（千件）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南美市场不同产品类型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南美市场不同应用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中东及非洲痴呆症用GPS追踪器销量预测（2017-2028）&amp;（千件）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中东及非洲市场不同产品类型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中东及非洲市场不同应用 痴呆症用GPS追踪器份额（按销量），2021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wLCJoZGlkIjoiNjdhMTMwNDYzZWIwOTU0NDRlYjIzNmI5NWQ1MzBlYjAiLCJ1c2VyQ291bnQiOjQ1M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7978</Words>
  <Characters>11854</Characters>
  <Lines>0</Lines>
  <Paragraphs>0</Paragraphs>
  <TotalTime>11</TotalTime>
  <ScaleCrop>false</ScaleCrop>
  <LinksUpToDate>false</LinksUpToDate>
  <CharactersWithSpaces>14472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2023-01-17T09:56:13Z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2D9B1BA0CCCC424FBA4D03AA1E79CA9C</vt:lpwstr>
  </property>
  <property fmtid="{D5CDD505-2E9C-101B-9397-08002B2CF9AE}" pid="5" name="commondata">
    <vt:lpwstr>eyJjb3VudCI6NDAzLCJoZGlkIjoiNjdhMTMwNDYzZWIwOTU0NDRlYjIzNmI5NWQ1MzBlYjAiLCJ1c2VyQ291bnQiOjQwM30=</vt:lpwstr>
  </property>
</Properties>
</file>