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ascii="Microsoft YaHei UI" w:hAnsi="Microsoft YaHei UI" w:eastAsia="Microsoft YaHei UI" w:cs="Microsoft YaHei UI"/>
          <w:i w:val="0"/>
          <w:iCs w:val="0"/>
          <w:caps w:val="0"/>
          <w:color w:val="333333"/>
          <w:spacing w:val="0"/>
          <w:sz w:val="25"/>
          <w:szCs w:val="25"/>
        </w:rPr>
      </w:pPr>
      <w:bookmarkStart w:id="0" w:name="_GoBack"/>
      <w:bookmarkEnd w:id="0"/>
      <w:r>
        <w:rPr>
          <w:rFonts w:hint="eastAsia" w:asciiTheme="minorEastAsia" w:hAnsiTheme="minorEastAsia" w:eastAsiaTheme="minorEastAsia" w:cstheme="minorEastAsia"/>
          <w:sz w:val="24"/>
          <w:szCs w:val="24"/>
        </w:rPr>
        <mc:AlternateContent>
          <mc:Choice Requires="wps">
            <w:drawing>
              <wp:anchor distT="0" distB="0" distL="114300" distR="114300" simplePos="0" relativeHeight="251660288" behindDoc="0" locked="0" layoutInCell="1" allowOverlap="1">
                <wp:simplePos x="0" y="0"/>
                <wp:positionH relativeFrom="column">
                  <wp:posOffset>-541655</wp:posOffset>
                </wp:positionH>
                <wp:positionV relativeFrom="paragraph">
                  <wp:posOffset>1880870</wp:posOffset>
                </wp:positionV>
                <wp:extent cx="6466205" cy="2830195"/>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8301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8F8F8"/>
                              <w:spacing w:before="0" w:beforeAutospacing="0" w:after="0" w:afterAutospacing="0" w:line="330" w:lineRule="atLeast"/>
                              <w:ind w:left="0" w:right="0" w:firstLine="0"/>
                              <w:rPr>
                                <w:rFonts w:hint="eastAsia" w:ascii="宋体" w:hAnsi="宋体" w:eastAsia="Helvetica" w:cs="宋体"/>
                                <w:i w:val="0"/>
                                <w:iCs w:val="0"/>
                                <w:caps w:val="0"/>
                                <w:color w:val="000000"/>
                                <w:spacing w:val="0"/>
                                <w:sz w:val="72"/>
                                <w:szCs w:val="72"/>
                                <w:lang w:val="en-US" w:eastAsia="zh-CN"/>
                              </w:rPr>
                            </w:pPr>
                            <w:r>
                              <w:rPr>
                                <w:rFonts w:hint="eastAsia" w:ascii="宋体" w:hAnsi="宋体" w:cs="宋体"/>
                                <w:sz w:val="72"/>
                                <w:szCs w:val="72"/>
                                <w:lang w:val="en-US" w:eastAsia="zh-CN"/>
                              </w:rPr>
                              <w:t>电子合同制造服务, 全球市场研究报告2023-2029</w:t>
                            </w:r>
                          </w:p>
                          <w:p>
                            <w:pPr>
                              <w:rPr>
                                <w:rFonts w:hint="eastAsia" w:ascii="宋体" w:hAnsi="宋体" w:cs="宋体"/>
                                <w:sz w:val="72"/>
                                <w:szCs w:val="72"/>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2.65pt;margin-top:148.1pt;height:222.85pt;width:509.15pt;z-index:251660288;mso-width-relative:page;mso-height-relative:page;" filled="f" stroked="f" coordsize="21600,21600" o:gfxdata="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emmMp3QAAAAsBAAAPAAAAAAAA&#10;AAEAIAAAACIAAABkcnMvZG93bnJldi54bWxQSwECFAAUAAAACACHTuJAf2H54EYCAAB1BAAADgAA&#10;AAAAAAABACAAAAAsAQAAZHJzL2Uyb0RvYy54bWxQSwUGAAAAAAYABgBZAQAA5AUAAAAA&#10;">
                <v:fill on="f" focussize="0,0"/>
                <v:stroke on="f" weight="0.5pt"/>
                <v:imagedata o:title=""/>
                <o:lock v:ext="edit" aspectratio="f"/>
                <v:textbox>
                  <w:txbxContent>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8F8F8"/>
                        <w:spacing w:before="0" w:beforeAutospacing="0" w:after="0" w:afterAutospacing="0" w:line="330" w:lineRule="atLeast"/>
                        <w:ind w:left="0" w:right="0" w:firstLine="0"/>
                        <w:rPr>
                          <w:rFonts w:hint="eastAsia" w:ascii="宋体" w:hAnsi="宋体" w:eastAsia="Helvetica" w:cs="宋体"/>
                          <w:i w:val="0"/>
                          <w:iCs w:val="0"/>
                          <w:caps w:val="0"/>
                          <w:color w:val="000000"/>
                          <w:spacing w:val="0"/>
                          <w:sz w:val="72"/>
                          <w:szCs w:val="72"/>
                          <w:lang w:val="en-US" w:eastAsia="zh-CN"/>
                        </w:rPr>
                      </w:pPr>
                      <w:r>
                        <w:rPr>
                          <w:rFonts w:hint="eastAsia" w:ascii="宋体" w:hAnsi="宋体" w:cs="宋体"/>
                          <w:sz w:val="72"/>
                          <w:szCs w:val="72"/>
                          <w:lang w:val="en-US" w:eastAsia="zh-CN"/>
                        </w:rPr>
                        <w:t>电子合同制造服务, 全球市场研究报告2023-2029</w:t>
                      </w:r>
                    </w:p>
                    <w:p>
                      <w:pPr>
                        <w:rPr>
                          <w:rFonts w:hint="eastAsia" w:ascii="宋体" w:hAnsi="宋体" w:cs="宋体"/>
                          <w:sz w:val="72"/>
                          <w:szCs w:val="72"/>
                          <w:lang w:val="en-US" w:eastAsia="zh-CN"/>
                        </w:rPr>
                      </w:pP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1312"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r>
        <w:rPr>
          <w:rFonts w:hint="eastAsia" w:asciiTheme="minorEastAsia" w:hAnsiTheme="minorEastAsia" w:eastAsiaTheme="minorEastAsia" w:cstheme="minorEastAsia"/>
          <w:sz w:val="24"/>
          <w:szCs w:val="24"/>
          <w:lang w:eastAsia="zh-CN"/>
        </w:rPr>
        <w:drawing>
          <wp:anchor distT="0" distB="0" distL="114300" distR="114300" simplePos="0" relativeHeight="251659264"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asciiTheme="minorEastAsia" w:hAnsiTheme="minorEastAsia" w:eastAsiaTheme="minorEastAsia" w:cstheme="minorEastAsia"/>
          <w:sz w:val="24"/>
          <w:szCs w:val="24"/>
          <w:lang w:eastAsia="zh-CN"/>
        </w:rPr>
        <w:br w:type="page"/>
      </w:r>
    </w:p>
    <w:p>
      <w:pPr>
        <w:rPr>
          <w:rFonts w:hint="eastAsia" w:asciiTheme="minorEastAsia" w:hAnsiTheme="minorEastAsia" w:eastAsiaTheme="minorEastAsia" w:cstheme="minorEastAsia"/>
          <w:sz w:val="24"/>
          <w:szCs w:val="24"/>
          <w:lang w:val="en-US" w:eastAsia="zh-CN"/>
        </w:rPr>
      </w:pPr>
      <w:r>
        <w:rPr>
          <w:rFonts w:ascii="微软雅黑" w:hAnsi="微软雅黑" w:eastAsia="微软雅黑" w:cs="微软雅黑"/>
          <w:i w:val="0"/>
          <w:iCs w:val="0"/>
          <w:caps w:val="0"/>
          <w:color w:val="333333"/>
          <w:spacing w:val="0"/>
          <w:sz w:val="21"/>
          <w:szCs w:val="21"/>
          <w:shd w:val="clear" w:fill="FFFFFF"/>
        </w:rPr>
        <w:t>电子合同制造服务是一个术语，指为原始设备制造商 (OEM) 测试、制造、分销电子元件和组件并提供退货/维修服务的公司。该概念也称为电子合同制造 (ECM)。</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原始设计制造商 (ODM) 是指按照指定设计和制造产品并最终由另一家公司重新命名以进行销售的公司。 此类公司允许拥有或许可公司的公司生产产品（无论是作为补充还是单独），而无需参与工厂的组织或运营。</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715000" cy="3438525"/>
            <wp:effectExtent l="0" t="0" r="0" b="0"/>
            <wp:docPr id="16" name="图片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9" descr="IMG_256"/>
                    <pic:cNvPicPr>
                      <a:picLocks noChangeAspect="1"/>
                    </pic:cNvPicPr>
                  </pic:nvPicPr>
                  <pic:blipFill>
                    <a:blip r:embed="rId7"/>
                    <a:stretch>
                      <a:fillRect/>
                    </a:stretch>
                  </pic:blipFill>
                  <pic:spPr>
                    <a:xfrm>
                      <a:off x="0" y="0"/>
                      <a:ext cx="5715000" cy="3438525"/>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据QYResearch调研团队最新报告“全球电子合同制造服务市场报告2023-2029”显示，预计2029年全球电子合同制造服务市场规模将达到855210百万美元，未来几年年复合增长率CAGR为4.1%。</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715000" cy="5553075"/>
            <wp:effectExtent l="0" t="0" r="0" b="0"/>
            <wp:docPr id="12" name="图片 10"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 descr="IMG_257"/>
                    <pic:cNvPicPr>
                      <a:picLocks noChangeAspect="1"/>
                    </pic:cNvPicPr>
                  </pic:nvPicPr>
                  <pic:blipFill>
                    <a:blip r:embed="rId8"/>
                    <a:stretch>
                      <a:fillRect/>
                    </a:stretch>
                  </pic:blipFill>
                  <pic:spPr>
                    <a:xfrm>
                      <a:off x="0" y="0"/>
                      <a:ext cx="5715000" cy="5553075"/>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全球主要电子合同制造服务厂商包括HONHAI, Compal, Pegatron, Quanta, Jabil, Flextronics, Luxshare, Wistron, Inventec, BYD Electronics等。2022年，前五名厂商份额超过52.68%。</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715000" cy="3286125"/>
            <wp:effectExtent l="0" t="0" r="0" b="0"/>
            <wp:docPr id="13" name="图片 11"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1" descr="IMG_258"/>
                    <pic:cNvPicPr>
                      <a:picLocks noChangeAspect="1"/>
                    </pic:cNvPicPr>
                  </pic:nvPicPr>
                  <pic:blipFill>
                    <a:blip r:embed="rId9"/>
                    <a:stretch>
                      <a:fillRect/>
                    </a:stretch>
                  </pic:blipFill>
                  <pic:spPr>
                    <a:xfrm>
                      <a:off x="0" y="0"/>
                      <a:ext cx="5715000" cy="3286125"/>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2022年，EMS在全球电子合同制造服务市场中占4937.71亿美元。 到 2029 年，这一类型的细分市场预计将达到 6466.61 亿美元。</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715000" cy="3248025"/>
            <wp:effectExtent l="0" t="0" r="0" b="9525"/>
            <wp:docPr id="14" name="图片 12"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2" descr="IMG_259"/>
                    <pic:cNvPicPr>
                      <a:picLocks noChangeAspect="1"/>
                    </pic:cNvPicPr>
                  </pic:nvPicPr>
                  <pic:blipFill>
                    <a:blip r:embed="rId10"/>
                    <a:stretch>
                      <a:fillRect/>
                    </a:stretch>
                  </pic:blipFill>
                  <pic:spPr>
                    <a:xfrm>
                      <a:off x="0" y="0"/>
                      <a:ext cx="5715000" cy="3248025"/>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2022年，消费类设备在全球电子合同制造服务市场中占2310.53亿美元，份额最大。 到 2029 年，这一类型的细分市场预计将达到 3069.9 亿美元。</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715000" cy="3305175"/>
            <wp:effectExtent l="0" t="0" r="0" b="9525"/>
            <wp:docPr id="15" name="图片 13"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3" descr="IMG_260"/>
                    <pic:cNvPicPr>
                      <a:picLocks noChangeAspect="1"/>
                    </pic:cNvPicPr>
                  </pic:nvPicPr>
                  <pic:blipFill>
                    <a:blip r:embed="rId11"/>
                    <a:stretch>
                      <a:fillRect/>
                    </a:stretch>
                  </pic:blipFill>
                  <pic:spPr>
                    <a:xfrm>
                      <a:off x="0" y="0"/>
                      <a:ext cx="5715000" cy="3305175"/>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在电子合同制造服务市场中，北美占据重要份额，2022年市场份额为36%，预计到2029年市场规模将达到1917.75亿美元。</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Style w:val="12"/>
          <w:rFonts w:hint="eastAsia" w:ascii="微软雅黑" w:hAnsi="微软雅黑" w:eastAsia="微软雅黑" w:cs="微软雅黑"/>
          <w:i w:val="0"/>
          <w:iCs w:val="0"/>
          <w:caps w:val="0"/>
          <w:color w:val="333333"/>
          <w:spacing w:val="0"/>
          <w:sz w:val="21"/>
          <w:szCs w:val="21"/>
          <w:bdr w:val="none" w:color="auto" w:sz="0" w:space="0"/>
          <w:shd w:val="clear" w:fill="FFFFFF"/>
        </w:rPr>
        <w:t>市场趋势：</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在短时间内，由于冠状病毒（COVID-19）的爆发，市场和消费者的行为发生了巨大的变化。 从人们袭击杂货店过道到取消世界上最重要的活动以及强制“非必要”企业暂时关闭，这种流行病正在对我们所知的经济和社会产生重大影响。</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1. 尽管 COVID-19 大流行带来了诸多负面影响，但它还是带来了一些积极成果。 例如，如果您的产品或服务可以向冠状病毒患者推销，那么它很可能表现良好。 随着疫情的发展，2021年医疗行业依然会有长足的发展。</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2. 由于贸易紧张局势以及一些领先的西方 OEM 制造商在中国的制造实际和感知过度集中，东南亚大多数传统 EMS 中心将在 2021 年至 2025 年实现高于趋势的增长。</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3. 未来5年，一些低成本的亚洲国家将在其新兴的科技制造业中看到新的投资。 这可能包括老挝、柬埔寨、缅甸和孟加拉国。 大部分投资将基于现有劳动力规模、劳动力增长率和蓬勃发展的当地消费市场。 从富士康到伟创力等 EMS 和 ODM 公司意识到，这些对新制造中心的巨额投资往往需要 15 年或更长时间才能真正成为具有有意义规模的竞争力量。</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4. 新一代中型、中国/仅限中国的 EMS 提供商将找到自己的翅膀并扩展到中国以外的地区，以与来自台湾和美国的大型跨国 EMS 提供商竞争。</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Style w:val="12"/>
          <w:rFonts w:hint="eastAsia" w:ascii="微软雅黑" w:hAnsi="微软雅黑" w:eastAsia="微软雅黑" w:cs="微软雅黑"/>
          <w:i w:val="0"/>
          <w:iCs w:val="0"/>
          <w:caps w:val="0"/>
          <w:color w:val="333333"/>
          <w:spacing w:val="0"/>
          <w:sz w:val="21"/>
          <w:szCs w:val="21"/>
          <w:bdr w:val="none" w:color="auto" w:sz="0" w:space="0"/>
          <w:shd w:val="clear" w:fill="FFFFFF"/>
        </w:rPr>
        <w:t>市场驱动因素：</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电子合同制造行业（EMS 和 ODM）的关键驱动因素是成本。</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通过提供低成本劳动力和组件可用性，可以吸引以 EMS/ODM 形式进行大批量制造的国家</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EMS / ODM 模式能够真正降低外包成本并带来实际帮助 OEM 降低成本和节省资金的好处，其关键成功因素包括：</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低成本地理目的地</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元件成本</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知识产权 (IP) 保护</w:t>
      </w:r>
      <w:r>
        <w:rPr>
          <w:rFonts w:hint="eastAsia" w:ascii="微软雅黑" w:hAnsi="微软雅黑" w:eastAsia="微软雅黑" w:cs="微软雅黑"/>
          <w:i w:val="0"/>
          <w:iCs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iCs w:val="0"/>
          <w:caps w:val="0"/>
          <w:color w:val="333333"/>
          <w:spacing w:val="0"/>
          <w:sz w:val="21"/>
          <w:szCs w:val="21"/>
          <w:shd w:val="clear" w:fill="FFFFFF"/>
        </w:rPr>
        <w:t>政府税收优惠</w:t>
      </w: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NTU3MywiaGRpZCI6IjY3YTEzMDQ2M2ViMDk1NDQ0ZWIyMzZiOTVkNTMwZWIwIiwidXNlckNvdW50Ijo1NTczfQ=="/>
  </w:docVars>
  <w:rsids>
    <w:rsidRoot w:val="438C3708"/>
    <w:rsid w:val="00005402"/>
    <w:rsid w:val="0002117A"/>
    <w:rsid w:val="00044EF2"/>
    <w:rsid w:val="0009075B"/>
    <w:rsid w:val="00103897"/>
    <w:rsid w:val="001464CE"/>
    <w:rsid w:val="001A2968"/>
    <w:rsid w:val="00227F32"/>
    <w:rsid w:val="0026130D"/>
    <w:rsid w:val="00285085"/>
    <w:rsid w:val="002D269B"/>
    <w:rsid w:val="00305CE7"/>
    <w:rsid w:val="00351550"/>
    <w:rsid w:val="00377076"/>
    <w:rsid w:val="003C468C"/>
    <w:rsid w:val="003F417C"/>
    <w:rsid w:val="00443541"/>
    <w:rsid w:val="004B3940"/>
    <w:rsid w:val="004D183B"/>
    <w:rsid w:val="004E43BF"/>
    <w:rsid w:val="00522102"/>
    <w:rsid w:val="00577718"/>
    <w:rsid w:val="00610011"/>
    <w:rsid w:val="00627E6B"/>
    <w:rsid w:val="00660E07"/>
    <w:rsid w:val="006964AB"/>
    <w:rsid w:val="0069744B"/>
    <w:rsid w:val="006D2A98"/>
    <w:rsid w:val="007F1787"/>
    <w:rsid w:val="0087167F"/>
    <w:rsid w:val="00877F19"/>
    <w:rsid w:val="008878D1"/>
    <w:rsid w:val="008D313A"/>
    <w:rsid w:val="009224FE"/>
    <w:rsid w:val="00976277"/>
    <w:rsid w:val="009E329D"/>
    <w:rsid w:val="009F3C26"/>
    <w:rsid w:val="00A16BE5"/>
    <w:rsid w:val="00AD7338"/>
    <w:rsid w:val="00B2476A"/>
    <w:rsid w:val="00B92181"/>
    <w:rsid w:val="00B93F2F"/>
    <w:rsid w:val="00B95CDD"/>
    <w:rsid w:val="00BE7797"/>
    <w:rsid w:val="00BF0E19"/>
    <w:rsid w:val="00C30909"/>
    <w:rsid w:val="00CD3536"/>
    <w:rsid w:val="00D9637F"/>
    <w:rsid w:val="00E52F76"/>
    <w:rsid w:val="00E865C2"/>
    <w:rsid w:val="00E973EC"/>
    <w:rsid w:val="00EF5BA2"/>
    <w:rsid w:val="00F907CF"/>
    <w:rsid w:val="00FA00A3"/>
    <w:rsid w:val="00FC3E1B"/>
    <w:rsid w:val="01011432"/>
    <w:rsid w:val="01050F22"/>
    <w:rsid w:val="010527E5"/>
    <w:rsid w:val="010827C0"/>
    <w:rsid w:val="01182922"/>
    <w:rsid w:val="01192301"/>
    <w:rsid w:val="011949CD"/>
    <w:rsid w:val="011C59CD"/>
    <w:rsid w:val="01207B0A"/>
    <w:rsid w:val="012908C8"/>
    <w:rsid w:val="012A2737"/>
    <w:rsid w:val="012A6BDB"/>
    <w:rsid w:val="012F2443"/>
    <w:rsid w:val="012F41F1"/>
    <w:rsid w:val="013730A5"/>
    <w:rsid w:val="01383125"/>
    <w:rsid w:val="014403FC"/>
    <w:rsid w:val="0147153B"/>
    <w:rsid w:val="01485E57"/>
    <w:rsid w:val="014D20B0"/>
    <w:rsid w:val="01505F15"/>
    <w:rsid w:val="01545A05"/>
    <w:rsid w:val="015754F6"/>
    <w:rsid w:val="015772A4"/>
    <w:rsid w:val="016465E1"/>
    <w:rsid w:val="01672D40"/>
    <w:rsid w:val="016A6FD7"/>
    <w:rsid w:val="017442FA"/>
    <w:rsid w:val="01787946"/>
    <w:rsid w:val="0179755F"/>
    <w:rsid w:val="017B5688"/>
    <w:rsid w:val="017D4F5C"/>
    <w:rsid w:val="017E0CD4"/>
    <w:rsid w:val="01892352"/>
    <w:rsid w:val="01910A08"/>
    <w:rsid w:val="01967DCC"/>
    <w:rsid w:val="019D55FE"/>
    <w:rsid w:val="01A3100D"/>
    <w:rsid w:val="01A4698D"/>
    <w:rsid w:val="01B12E58"/>
    <w:rsid w:val="01B51143"/>
    <w:rsid w:val="01B85F94"/>
    <w:rsid w:val="01B91D0C"/>
    <w:rsid w:val="01BB7833"/>
    <w:rsid w:val="01C901A1"/>
    <w:rsid w:val="01CE57B8"/>
    <w:rsid w:val="01D46B46"/>
    <w:rsid w:val="01D60B10"/>
    <w:rsid w:val="01D6466C"/>
    <w:rsid w:val="01DD3C4D"/>
    <w:rsid w:val="01E23011"/>
    <w:rsid w:val="01E52DF6"/>
    <w:rsid w:val="01E90844"/>
    <w:rsid w:val="01EE7C08"/>
    <w:rsid w:val="01F01BD2"/>
    <w:rsid w:val="01F035E3"/>
    <w:rsid w:val="01F3521E"/>
    <w:rsid w:val="01F914E4"/>
    <w:rsid w:val="01FB0577"/>
    <w:rsid w:val="01FD3441"/>
    <w:rsid w:val="0200793B"/>
    <w:rsid w:val="02082951"/>
    <w:rsid w:val="020A2568"/>
    <w:rsid w:val="02160F0D"/>
    <w:rsid w:val="022278B2"/>
    <w:rsid w:val="022952B7"/>
    <w:rsid w:val="022A20AD"/>
    <w:rsid w:val="022E26FA"/>
    <w:rsid w:val="0235549D"/>
    <w:rsid w:val="02377801"/>
    <w:rsid w:val="02385327"/>
    <w:rsid w:val="02394999"/>
    <w:rsid w:val="023D0B8F"/>
    <w:rsid w:val="024242BB"/>
    <w:rsid w:val="024737BC"/>
    <w:rsid w:val="024912E2"/>
    <w:rsid w:val="024A64DB"/>
    <w:rsid w:val="024B6E08"/>
    <w:rsid w:val="024C35ED"/>
    <w:rsid w:val="0250441F"/>
    <w:rsid w:val="025832D3"/>
    <w:rsid w:val="025C1016"/>
    <w:rsid w:val="026779BA"/>
    <w:rsid w:val="026956E5"/>
    <w:rsid w:val="0273010D"/>
    <w:rsid w:val="027520D7"/>
    <w:rsid w:val="027619AC"/>
    <w:rsid w:val="027F1500"/>
    <w:rsid w:val="0281235A"/>
    <w:rsid w:val="02832A46"/>
    <w:rsid w:val="0284056C"/>
    <w:rsid w:val="02853CA9"/>
    <w:rsid w:val="0293006E"/>
    <w:rsid w:val="02932D49"/>
    <w:rsid w:val="02950A8E"/>
    <w:rsid w:val="02963561"/>
    <w:rsid w:val="029C3B08"/>
    <w:rsid w:val="029C7664"/>
    <w:rsid w:val="029E162E"/>
    <w:rsid w:val="02A14C7A"/>
    <w:rsid w:val="02A66F7F"/>
    <w:rsid w:val="02AA1ACC"/>
    <w:rsid w:val="02AE1145"/>
    <w:rsid w:val="02B0310F"/>
    <w:rsid w:val="02BC3862"/>
    <w:rsid w:val="02BD75DA"/>
    <w:rsid w:val="02BF3353"/>
    <w:rsid w:val="02C72207"/>
    <w:rsid w:val="02CF7A3A"/>
    <w:rsid w:val="02D36DFE"/>
    <w:rsid w:val="02D8252E"/>
    <w:rsid w:val="02DC2156"/>
    <w:rsid w:val="02DF57A3"/>
    <w:rsid w:val="02E828A9"/>
    <w:rsid w:val="02ED4364"/>
    <w:rsid w:val="02F474A0"/>
    <w:rsid w:val="02F70D3E"/>
    <w:rsid w:val="02FC7ACC"/>
    <w:rsid w:val="02FE20CD"/>
    <w:rsid w:val="030275C1"/>
    <w:rsid w:val="03237D85"/>
    <w:rsid w:val="032B09E8"/>
    <w:rsid w:val="032B6C3A"/>
    <w:rsid w:val="03323B24"/>
    <w:rsid w:val="0332621A"/>
    <w:rsid w:val="03353615"/>
    <w:rsid w:val="0336401E"/>
    <w:rsid w:val="0337738D"/>
    <w:rsid w:val="03404493"/>
    <w:rsid w:val="03433F84"/>
    <w:rsid w:val="03450DEE"/>
    <w:rsid w:val="034649C6"/>
    <w:rsid w:val="034A70C0"/>
    <w:rsid w:val="0350044F"/>
    <w:rsid w:val="03575C81"/>
    <w:rsid w:val="03595555"/>
    <w:rsid w:val="0361440A"/>
    <w:rsid w:val="036A59B4"/>
    <w:rsid w:val="037477CB"/>
    <w:rsid w:val="037B54CB"/>
    <w:rsid w:val="038500F8"/>
    <w:rsid w:val="0385459C"/>
    <w:rsid w:val="0385634A"/>
    <w:rsid w:val="03870314"/>
    <w:rsid w:val="0388408C"/>
    <w:rsid w:val="038A3960"/>
    <w:rsid w:val="038D51FF"/>
    <w:rsid w:val="038F2452"/>
    <w:rsid w:val="03920A67"/>
    <w:rsid w:val="039B5D11"/>
    <w:rsid w:val="03A10CAA"/>
    <w:rsid w:val="03A24C2B"/>
    <w:rsid w:val="03A26EFC"/>
    <w:rsid w:val="03A569EC"/>
    <w:rsid w:val="03A762C0"/>
    <w:rsid w:val="03A82039"/>
    <w:rsid w:val="03B409DD"/>
    <w:rsid w:val="03B94E08"/>
    <w:rsid w:val="03B95FF4"/>
    <w:rsid w:val="03BB6210"/>
    <w:rsid w:val="03BB7FBE"/>
    <w:rsid w:val="03C03826"/>
    <w:rsid w:val="03C07382"/>
    <w:rsid w:val="03CC5D27"/>
    <w:rsid w:val="03CF3A69"/>
    <w:rsid w:val="03CF75C5"/>
    <w:rsid w:val="03D270B5"/>
    <w:rsid w:val="03D472D2"/>
    <w:rsid w:val="03D52F56"/>
    <w:rsid w:val="03D746CC"/>
    <w:rsid w:val="03DF1EFE"/>
    <w:rsid w:val="03E05C76"/>
    <w:rsid w:val="03E272F9"/>
    <w:rsid w:val="03EA08A3"/>
    <w:rsid w:val="03EC461B"/>
    <w:rsid w:val="03EC63C9"/>
    <w:rsid w:val="03F11C32"/>
    <w:rsid w:val="03F60FF6"/>
    <w:rsid w:val="03F63B3D"/>
    <w:rsid w:val="03F813EE"/>
    <w:rsid w:val="03FB3DD5"/>
    <w:rsid w:val="03FE3E4E"/>
    <w:rsid w:val="04043713"/>
    <w:rsid w:val="04095970"/>
    <w:rsid w:val="040A4034"/>
    <w:rsid w:val="0410030A"/>
    <w:rsid w:val="04160380"/>
    <w:rsid w:val="041651F4"/>
    <w:rsid w:val="04206D37"/>
    <w:rsid w:val="0431202E"/>
    <w:rsid w:val="043B10FF"/>
    <w:rsid w:val="043D4E77"/>
    <w:rsid w:val="043D6C25"/>
    <w:rsid w:val="04450729"/>
    <w:rsid w:val="04531FA4"/>
    <w:rsid w:val="045521C0"/>
    <w:rsid w:val="04553F6E"/>
    <w:rsid w:val="04567CE7"/>
    <w:rsid w:val="045A1585"/>
    <w:rsid w:val="045D2E23"/>
    <w:rsid w:val="04673CA2"/>
    <w:rsid w:val="046B5540"/>
    <w:rsid w:val="046C750A"/>
    <w:rsid w:val="04740E9E"/>
    <w:rsid w:val="04763EE5"/>
    <w:rsid w:val="047A39D5"/>
    <w:rsid w:val="047A5783"/>
    <w:rsid w:val="047D34C5"/>
    <w:rsid w:val="047F0663"/>
    <w:rsid w:val="04812FB5"/>
    <w:rsid w:val="04842AA6"/>
    <w:rsid w:val="048605CC"/>
    <w:rsid w:val="0486382D"/>
    <w:rsid w:val="048C331C"/>
    <w:rsid w:val="048D195A"/>
    <w:rsid w:val="04974587"/>
    <w:rsid w:val="04994C0E"/>
    <w:rsid w:val="049C1B9D"/>
    <w:rsid w:val="04A122A7"/>
    <w:rsid w:val="04A612D5"/>
    <w:rsid w:val="04A722F0"/>
    <w:rsid w:val="04B073F7"/>
    <w:rsid w:val="04B14F1D"/>
    <w:rsid w:val="04B35139"/>
    <w:rsid w:val="04B867D8"/>
    <w:rsid w:val="04B944F5"/>
    <w:rsid w:val="04BA0275"/>
    <w:rsid w:val="04BC223F"/>
    <w:rsid w:val="04BC5F70"/>
    <w:rsid w:val="04BD1B14"/>
    <w:rsid w:val="04BF763A"/>
    <w:rsid w:val="04C02AAB"/>
    <w:rsid w:val="04D4448F"/>
    <w:rsid w:val="04EE7F1F"/>
    <w:rsid w:val="04F129B0"/>
    <w:rsid w:val="04F217BD"/>
    <w:rsid w:val="04F82B4C"/>
    <w:rsid w:val="04F9361E"/>
    <w:rsid w:val="050643F9"/>
    <w:rsid w:val="05091CAE"/>
    <w:rsid w:val="05092FAB"/>
    <w:rsid w:val="05096B07"/>
    <w:rsid w:val="050D2A9B"/>
    <w:rsid w:val="050F7BAB"/>
    <w:rsid w:val="05104339"/>
    <w:rsid w:val="051554AC"/>
    <w:rsid w:val="051A51B8"/>
    <w:rsid w:val="051C3F2E"/>
    <w:rsid w:val="051D6022"/>
    <w:rsid w:val="051F632A"/>
    <w:rsid w:val="05263B5D"/>
    <w:rsid w:val="05277873"/>
    <w:rsid w:val="052E3828"/>
    <w:rsid w:val="05344215"/>
    <w:rsid w:val="05374021"/>
    <w:rsid w:val="053B0594"/>
    <w:rsid w:val="053B7608"/>
    <w:rsid w:val="05461B09"/>
    <w:rsid w:val="05467D5B"/>
    <w:rsid w:val="054B5371"/>
    <w:rsid w:val="055406CA"/>
    <w:rsid w:val="055910AC"/>
    <w:rsid w:val="055C30DB"/>
    <w:rsid w:val="056B7658"/>
    <w:rsid w:val="056C3122"/>
    <w:rsid w:val="056D52E8"/>
    <w:rsid w:val="057228FE"/>
    <w:rsid w:val="057448C8"/>
    <w:rsid w:val="05755BC8"/>
    <w:rsid w:val="057743B8"/>
    <w:rsid w:val="05793C8D"/>
    <w:rsid w:val="057A17B3"/>
    <w:rsid w:val="0583779A"/>
    <w:rsid w:val="058645FB"/>
    <w:rsid w:val="058D14E6"/>
    <w:rsid w:val="058F34B0"/>
    <w:rsid w:val="05922FA0"/>
    <w:rsid w:val="05972365"/>
    <w:rsid w:val="059761E0"/>
    <w:rsid w:val="059A0E8F"/>
    <w:rsid w:val="05A131E3"/>
    <w:rsid w:val="05A21435"/>
    <w:rsid w:val="05A625A8"/>
    <w:rsid w:val="05A86320"/>
    <w:rsid w:val="05AC22B4"/>
    <w:rsid w:val="05B2719F"/>
    <w:rsid w:val="05B60A3D"/>
    <w:rsid w:val="05B71CEB"/>
    <w:rsid w:val="05B96C80"/>
    <w:rsid w:val="05BD626F"/>
    <w:rsid w:val="05BE1FE7"/>
    <w:rsid w:val="05C05FA5"/>
    <w:rsid w:val="05C3315A"/>
    <w:rsid w:val="05CA273A"/>
    <w:rsid w:val="05CB200E"/>
    <w:rsid w:val="05D03D33"/>
    <w:rsid w:val="05D709B3"/>
    <w:rsid w:val="05D9297D"/>
    <w:rsid w:val="05DD246D"/>
    <w:rsid w:val="05E27A84"/>
    <w:rsid w:val="05ED6429"/>
    <w:rsid w:val="05F17CC7"/>
    <w:rsid w:val="05F23A3F"/>
    <w:rsid w:val="060317A8"/>
    <w:rsid w:val="06035C4C"/>
    <w:rsid w:val="060914B4"/>
    <w:rsid w:val="06110369"/>
    <w:rsid w:val="06147E59"/>
    <w:rsid w:val="061502A7"/>
    <w:rsid w:val="061B11E8"/>
    <w:rsid w:val="061C6B2D"/>
    <w:rsid w:val="061F6802"/>
    <w:rsid w:val="0620235A"/>
    <w:rsid w:val="06223E20"/>
    <w:rsid w:val="062E4C3D"/>
    <w:rsid w:val="062E6905"/>
    <w:rsid w:val="062F6A41"/>
    <w:rsid w:val="063B3638"/>
    <w:rsid w:val="063C49CA"/>
    <w:rsid w:val="063F0270"/>
    <w:rsid w:val="06456265"/>
    <w:rsid w:val="064918B1"/>
    <w:rsid w:val="064F2C3F"/>
    <w:rsid w:val="06562220"/>
    <w:rsid w:val="065A3ABE"/>
    <w:rsid w:val="06654211"/>
    <w:rsid w:val="066606B5"/>
    <w:rsid w:val="06667380"/>
    <w:rsid w:val="06744454"/>
    <w:rsid w:val="067A09FA"/>
    <w:rsid w:val="067A5541"/>
    <w:rsid w:val="067A5F0E"/>
    <w:rsid w:val="067E6679"/>
    <w:rsid w:val="0687687D"/>
    <w:rsid w:val="068A3C77"/>
    <w:rsid w:val="068B1EC9"/>
    <w:rsid w:val="068E19BA"/>
    <w:rsid w:val="0696086E"/>
    <w:rsid w:val="06986BE8"/>
    <w:rsid w:val="069D1BFD"/>
    <w:rsid w:val="069F6334"/>
    <w:rsid w:val="06A25465"/>
    <w:rsid w:val="06AA2137"/>
    <w:rsid w:val="06AB256C"/>
    <w:rsid w:val="06AB431A"/>
    <w:rsid w:val="06B741DD"/>
    <w:rsid w:val="06BA25C5"/>
    <w:rsid w:val="06BF4D3C"/>
    <w:rsid w:val="06C1202B"/>
    <w:rsid w:val="06C21663"/>
    <w:rsid w:val="06C61153"/>
    <w:rsid w:val="06CB0518"/>
    <w:rsid w:val="06CD42C4"/>
    <w:rsid w:val="06D25D4A"/>
    <w:rsid w:val="06D53145"/>
    <w:rsid w:val="06D73361"/>
    <w:rsid w:val="06D8655C"/>
    <w:rsid w:val="06E20FAC"/>
    <w:rsid w:val="06E23AB3"/>
    <w:rsid w:val="06EA7680"/>
    <w:rsid w:val="06EC5E8E"/>
    <w:rsid w:val="06EE2458"/>
    <w:rsid w:val="06F7130D"/>
    <w:rsid w:val="06FA1737"/>
    <w:rsid w:val="07034156"/>
    <w:rsid w:val="07050D55"/>
    <w:rsid w:val="070D6D82"/>
    <w:rsid w:val="0717375D"/>
    <w:rsid w:val="071A41EC"/>
    <w:rsid w:val="071D4AEC"/>
    <w:rsid w:val="072145DC"/>
    <w:rsid w:val="072639A0"/>
    <w:rsid w:val="072916E2"/>
    <w:rsid w:val="072B545A"/>
    <w:rsid w:val="072D2F81"/>
    <w:rsid w:val="0730481F"/>
    <w:rsid w:val="07416A2C"/>
    <w:rsid w:val="07463E60"/>
    <w:rsid w:val="074B3532"/>
    <w:rsid w:val="074F1149"/>
    <w:rsid w:val="07541C5A"/>
    <w:rsid w:val="0754398E"/>
    <w:rsid w:val="075939BD"/>
    <w:rsid w:val="075C3866"/>
    <w:rsid w:val="07610E7C"/>
    <w:rsid w:val="07635050"/>
    <w:rsid w:val="0764271A"/>
    <w:rsid w:val="076721B4"/>
    <w:rsid w:val="076C4756"/>
    <w:rsid w:val="076D7821"/>
    <w:rsid w:val="07746E01"/>
    <w:rsid w:val="077548C2"/>
    <w:rsid w:val="077741FC"/>
    <w:rsid w:val="077961C6"/>
    <w:rsid w:val="077E1A2E"/>
    <w:rsid w:val="078608E3"/>
    <w:rsid w:val="07886409"/>
    <w:rsid w:val="078A2181"/>
    <w:rsid w:val="079528D4"/>
    <w:rsid w:val="07966D78"/>
    <w:rsid w:val="07972AF0"/>
    <w:rsid w:val="07A019A5"/>
    <w:rsid w:val="07A62D33"/>
    <w:rsid w:val="07A632B6"/>
    <w:rsid w:val="07A849F7"/>
    <w:rsid w:val="07A86AAB"/>
    <w:rsid w:val="07B74F40"/>
    <w:rsid w:val="07BF4B24"/>
    <w:rsid w:val="07C02047"/>
    <w:rsid w:val="07C20100"/>
    <w:rsid w:val="07C80EFB"/>
    <w:rsid w:val="07C815C0"/>
    <w:rsid w:val="07CC7E40"/>
    <w:rsid w:val="07CD52EE"/>
    <w:rsid w:val="07CF228A"/>
    <w:rsid w:val="07D258D6"/>
    <w:rsid w:val="07D57174"/>
    <w:rsid w:val="07DA1FA5"/>
    <w:rsid w:val="07E21FBD"/>
    <w:rsid w:val="07E61381"/>
    <w:rsid w:val="07E8334B"/>
    <w:rsid w:val="07EA70C4"/>
    <w:rsid w:val="07EF46DA"/>
    <w:rsid w:val="07F341CA"/>
    <w:rsid w:val="07F910B5"/>
    <w:rsid w:val="07F93FB3"/>
    <w:rsid w:val="07FB307F"/>
    <w:rsid w:val="08007A98"/>
    <w:rsid w:val="08055CAB"/>
    <w:rsid w:val="08065580"/>
    <w:rsid w:val="0808754A"/>
    <w:rsid w:val="080950B1"/>
    <w:rsid w:val="080A1514"/>
    <w:rsid w:val="080B2B96"/>
    <w:rsid w:val="080E1BD0"/>
    <w:rsid w:val="08102208"/>
    <w:rsid w:val="08141BD6"/>
    <w:rsid w:val="08183C31"/>
    <w:rsid w:val="08197DD2"/>
    <w:rsid w:val="081D1247"/>
    <w:rsid w:val="0822060B"/>
    <w:rsid w:val="0825634E"/>
    <w:rsid w:val="08275C22"/>
    <w:rsid w:val="082F109E"/>
    <w:rsid w:val="08387E2F"/>
    <w:rsid w:val="083B011E"/>
    <w:rsid w:val="083E7D79"/>
    <w:rsid w:val="08420CAE"/>
    <w:rsid w:val="08422A5C"/>
    <w:rsid w:val="08444A26"/>
    <w:rsid w:val="084604BA"/>
    <w:rsid w:val="084946B2"/>
    <w:rsid w:val="085219AE"/>
    <w:rsid w:val="08581F76"/>
    <w:rsid w:val="085931B7"/>
    <w:rsid w:val="085D7896"/>
    <w:rsid w:val="08624EAC"/>
    <w:rsid w:val="08737DB9"/>
    <w:rsid w:val="087B1FF8"/>
    <w:rsid w:val="087B41C0"/>
    <w:rsid w:val="088272FC"/>
    <w:rsid w:val="089332B7"/>
    <w:rsid w:val="089B6FC5"/>
    <w:rsid w:val="089D1CB7"/>
    <w:rsid w:val="08A2799E"/>
    <w:rsid w:val="08A52FEB"/>
    <w:rsid w:val="08CB0CA3"/>
    <w:rsid w:val="08CC67C9"/>
    <w:rsid w:val="08D00067"/>
    <w:rsid w:val="08D5567E"/>
    <w:rsid w:val="08D631A4"/>
    <w:rsid w:val="08DA0EE6"/>
    <w:rsid w:val="08DA7138"/>
    <w:rsid w:val="08DC4C5E"/>
    <w:rsid w:val="08E21B49"/>
    <w:rsid w:val="08E65ADD"/>
    <w:rsid w:val="08E92ED7"/>
    <w:rsid w:val="08EB6C4F"/>
    <w:rsid w:val="08F655F4"/>
    <w:rsid w:val="08F8136C"/>
    <w:rsid w:val="08FA1588"/>
    <w:rsid w:val="08FA3336"/>
    <w:rsid w:val="08FC21F4"/>
    <w:rsid w:val="08FD2E27"/>
    <w:rsid w:val="08FD4C21"/>
    <w:rsid w:val="08FF6B9F"/>
    <w:rsid w:val="090441B5"/>
    <w:rsid w:val="09045F63"/>
    <w:rsid w:val="09066EE6"/>
    <w:rsid w:val="090B5543"/>
    <w:rsid w:val="09195451"/>
    <w:rsid w:val="091A12E3"/>
    <w:rsid w:val="0923693C"/>
    <w:rsid w:val="09287EA3"/>
    <w:rsid w:val="09334E76"/>
    <w:rsid w:val="093C74AB"/>
    <w:rsid w:val="093E76C7"/>
    <w:rsid w:val="093F0D49"/>
    <w:rsid w:val="09420839"/>
    <w:rsid w:val="09475E50"/>
    <w:rsid w:val="09485EB3"/>
    <w:rsid w:val="09540C99"/>
    <w:rsid w:val="095D5673"/>
    <w:rsid w:val="096609CC"/>
    <w:rsid w:val="096802A0"/>
    <w:rsid w:val="096864F2"/>
    <w:rsid w:val="096B5FE2"/>
    <w:rsid w:val="097338FA"/>
    <w:rsid w:val="0983157E"/>
    <w:rsid w:val="09840E52"/>
    <w:rsid w:val="09842C00"/>
    <w:rsid w:val="098470A4"/>
    <w:rsid w:val="09864BCA"/>
    <w:rsid w:val="098B21E0"/>
    <w:rsid w:val="098D5F59"/>
    <w:rsid w:val="098E3A7F"/>
    <w:rsid w:val="09914FCD"/>
    <w:rsid w:val="09945539"/>
    <w:rsid w:val="09975DC2"/>
    <w:rsid w:val="09A11A04"/>
    <w:rsid w:val="09A6526C"/>
    <w:rsid w:val="09B145E4"/>
    <w:rsid w:val="09B63701"/>
    <w:rsid w:val="09B900DE"/>
    <w:rsid w:val="09C13E54"/>
    <w:rsid w:val="09C3351A"/>
    <w:rsid w:val="09C474A0"/>
    <w:rsid w:val="09C86F91"/>
    <w:rsid w:val="09D05E45"/>
    <w:rsid w:val="09D27E0F"/>
    <w:rsid w:val="09D678FF"/>
    <w:rsid w:val="09D75426"/>
    <w:rsid w:val="09DF2074"/>
    <w:rsid w:val="09E10052"/>
    <w:rsid w:val="09E3201C"/>
    <w:rsid w:val="09E638BB"/>
    <w:rsid w:val="09EA5159"/>
    <w:rsid w:val="09EA6F07"/>
    <w:rsid w:val="09ED4C49"/>
    <w:rsid w:val="09FB55B8"/>
    <w:rsid w:val="0A026946"/>
    <w:rsid w:val="0A0D52EB"/>
    <w:rsid w:val="0A0F4BBF"/>
    <w:rsid w:val="0A140428"/>
    <w:rsid w:val="0A1D36CD"/>
    <w:rsid w:val="0A1E4E03"/>
    <w:rsid w:val="0A2A19F9"/>
    <w:rsid w:val="0A3B7763"/>
    <w:rsid w:val="0A3C2172"/>
    <w:rsid w:val="0A3E7253"/>
    <w:rsid w:val="0A477884"/>
    <w:rsid w:val="0A4F320E"/>
    <w:rsid w:val="0A501AA3"/>
    <w:rsid w:val="0A560A40"/>
    <w:rsid w:val="0A5627EE"/>
    <w:rsid w:val="0A574669"/>
    <w:rsid w:val="0A590531"/>
    <w:rsid w:val="0A5D1DCF"/>
    <w:rsid w:val="0A6825B7"/>
    <w:rsid w:val="0A6C2012"/>
    <w:rsid w:val="0A71587A"/>
    <w:rsid w:val="0A740EC6"/>
    <w:rsid w:val="0A75239A"/>
    <w:rsid w:val="0A7E5C22"/>
    <w:rsid w:val="0A8530D4"/>
    <w:rsid w:val="0A894972"/>
    <w:rsid w:val="0A8F5D00"/>
    <w:rsid w:val="0A99092D"/>
    <w:rsid w:val="0A9D6E3B"/>
    <w:rsid w:val="0A9E7CF1"/>
    <w:rsid w:val="0A9F23E7"/>
    <w:rsid w:val="0AA277E2"/>
    <w:rsid w:val="0AA71E94"/>
    <w:rsid w:val="0AB37C41"/>
    <w:rsid w:val="0AB66DA2"/>
    <w:rsid w:val="0ABB4D47"/>
    <w:rsid w:val="0AC21C32"/>
    <w:rsid w:val="0ACC2AB1"/>
    <w:rsid w:val="0AD100C7"/>
    <w:rsid w:val="0AD61B81"/>
    <w:rsid w:val="0ADB5A7E"/>
    <w:rsid w:val="0ADC46E2"/>
    <w:rsid w:val="0ADC50D7"/>
    <w:rsid w:val="0ADD50EF"/>
    <w:rsid w:val="0ADF4592"/>
    <w:rsid w:val="0AE02BF8"/>
    <w:rsid w:val="0AE24082"/>
    <w:rsid w:val="0AEC3153"/>
    <w:rsid w:val="0AEE711F"/>
    <w:rsid w:val="0AF65D7F"/>
    <w:rsid w:val="0AF81AF7"/>
    <w:rsid w:val="0AFA761E"/>
    <w:rsid w:val="0B00275A"/>
    <w:rsid w:val="0B016BFE"/>
    <w:rsid w:val="0B022976"/>
    <w:rsid w:val="0B116715"/>
    <w:rsid w:val="0B13248D"/>
    <w:rsid w:val="0B1D330C"/>
    <w:rsid w:val="0B2B3C7B"/>
    <w:rsid w:val="0B2C17A1"/>
    <w:rsid w:val="0B2E5519"/>
    <w:rsid w:val="0B350656"/>
    <w:rsid w:val="0B352404"/>
    <w:rsid w:val="0B4B1C27"/>
    <w:rsid w:val="0B4B60CB"/>
    <w:rsid w:val="0B4D1E43"/>
    <w:rsid w:val="0B4F3619"/>
    <w:rsid w:val="0B5459A6"/>
    <w:rsid w:val="0B584344"/>
    <w:rsid w:val="0B633415"/>
    <w:rsid w:val="0B696551"/>
    <w:rsid w:val="0B6C6C61"/>
    <w:rsid w:val="0B6E1DBA"/>
    <w:rsid w:val="0B705B32"/>
    <w:rsid w:val="0B753148"/>
    <w:rsid w:val="0B7849E6"/>
    <w:rsid w:val="0B786794"/>
    <w:rsid w:val="0B7A075E"/>
    <w:rsid w:val="0B7C44D7"/>
    <w:rsid w:val="0B7C6285"/>
    <w:rsid w:val="0B80232F"/>
    <w:rsid w:val="0B83012F"/>
    <w:rsid w:val="0B832C72"/>
    <w:rsid w:val="0B854172"/>
    <w:rsid w:val="0B8B64C8"/>
    <w:rsid w:val="0B8F6081"/>
    <w:rsid w:val="0B980BE5"/>
    <w:rsid w:val="0B996E37"/>
    <w:rsid w:val="0B9D61FB"/>
    <w:rsid w:val="0B9E269F"/>
    <w:rsid w:val="0BA13F3D"/>
    <w:rsid w:val="0BA14FB7"/>
    <w:rsid w:val="0BA31A63"/>
    <w:rsid w:val="0BA63302"/>
    <w:rsid w:val="0BB07244"/>
    <w:rsid w:val="0BB27EF8"/>
    <w:rsid w:val="0BB43C70"/>
    <w:rsid w:val="0BB974D9"/>
    <w:rsid w:val="0BC00066"/>
    <w:rsid w:val="0BC07420"/>
    <w:rsid w:val="0BC65752"/>
    <w:rsid w:val="0BCB720C"/>
    <w:rsid w:val="0BCF0AAA"/>
    <w:rsid w:val="0BCF2858"/>
    <w:rsid w:val="0BDA11FD"/>
    <w:rsid w:val="0BDD731F"/>
    <w:rsid w:val="0BE65DF4"/>
    <w:rsid w:val="0BE8391A"/>
    <w:rsid w:val="0BEB6F66"/>
    <w:rsid w:val="0BF70001"/>
    <w:rsid w:val="0BF724D8"/>
    <w:rsid w:val="0BF95B27"/>
    <w:rsid w:val="0C0A7D34"/>
    <w:rsid w:val="0C0F70F9"/>
    <w:rsid w:val="0C126BE9"/>
    <w:rsid w:val="0C193AD3"/>
    <w:rsid w:val="0C1B3CF0"/>
    <w:rsid w:val="0C1E733C"/>
    <w:rsid w:val="0C216E2C"/>
    <w:rsid w:val="0C252478"/>
    <w:rsid w:val="0C264442"/>
    <w:rsid w:val="0C27325E"/>
    <w:rsid w:val="0C2D285A"/>
    <w:rsid w:val="0C3443D2"/>
    <w:rsid w:val="0C3E60D7"/>
    <w:rsid w:val="0C3E79DE"/>
    <w:rsid w:val="0C4274CE"/>
    <w:rsid w:val="0C452B1A"/>
    <w:rsid w:val="0C4548C9"/>
    <w:rsid w:val="0C460641"/>
    <w:rsid w:val="0C4F7899"/>
    <w:rsid w:val="0C593243"/>
    <w:rsid w:val="0C601702"/>
    <w:rsid w:val="0C6108DC"/>
    <w:rsid w:val="0C676F35"/>
    <w:rsid w:val="0C727688"/>
    <w:rsid w:val="0C755D0D"/>
    <w:rsid w:val="0C762CD4"/>
    <w:rsid w:val="0C791994"/>
    <w:rsid w:val="0C7C1035"/>
    <w:rsid w:val="0C811679"/>
    <w:rsid w:val="0C833643"/>
    <w:rsid w:val="0C9B273A"/>
    <w:rsid w:val="0CA57A5D"/>
    <w:rsid w:val="0CA97EBD"/>
    <w:rsid w:val="0CB057A5"/>
    <w:rsid w:val="0CB10D88"/>
    <w:rsid w:val="0CB11088"/>
    <w:rsid w:val="0CB437FC"/>
    <w:rsid w:val="0CBA3508"/>
    <w:rsid w:val="0CBA3DDB"/>
    <w:rsid w:val="0CBD0903"/>
    <w:rsid w:val="0CBD6B55"/>
    <w:rsid w:val="0CC87912"/>
    <w:rsid w:val="0CCA1687"/>
    <w:rsid w:val="0CCD5DC7"/>
    <w:rsid w:val="0CD416E3"/>
    <w:rsid w:val="0CD914B5"/>
    <w:rsid w:val="0CE265BB"/>
    <w:rsid w:val="0CE57E5A"/>
    <w:rsid w:val="0CE71E24"/>
    <w:rsid w:val="0CE75980"/>
    <w:rsid w:val="0CF32576"/>
    <w:rsid w:val="0CFC6222"/>
    <w:rsid w:val="0D093B48"/>
    <w:rsid w:val="0D0F4ED6"/>
    <w:rsid w:val="0D18022F"/>
    <w:rsid w:val="0D181FDD"/>
    <w:rsid w:val="0D283FA3"/>
    <w:rsid w:val="0D335069"/>
    <w:rsid w:val="0D35644A"/>
    <w:rsid w:val="0D366907"/>
    <w:rsid w:val="0D411534"/>
    <w:rsid w:val="0D41495E"/>
    <w:rsid w:val="0D447276"/>
    <w:rsid w:val="0D4728C2"/>
    <w:rsid w:val="0D4923B3"/>
    <w:rsid w:val="0D4E59FF"/>
    <w:rsid w:val="0D4F4AA7"/>
    <w:rsid w:val="0D5054C8"/>
    <w:rsid w:val="0D505C1B"/>
    <w:rsid w:val="0D525723"/>
    <w:rsid w:val="0D570D57"/>
    <w:rsid w:val="0D5C636E"/>
    <w:rsid w:val="0D605732"/>
    <w:rsid w:val="0D662D48"/>
    <w:rsid w:val="0D6B65B1"/>
    <w:rsid w:val="0D701E19"/>
    <w:rsid w:val="0D705975"/>
    <w:rsid w:val="0D7336B7"/>
    <w:rsid w:val="0D764F9A"/>
    <w:rsid w:val="0D780CCE"/>
    <w:rsid w:val="0D8458C4"/>
    <w:rsid w:val="0D894688"/>
    <w:rsid w:val="0D937400"/>
    <w:rsid w:val="0D9F0822"/>
    <w:rsid w:val="0D9F2BDA"/>
    <w:rsid w:val="0D9F44AC"/>
    <w:rsid w:val="0DA10224"/>
    <w:rsid w:val="0DB67FFA"/>
    <w:rsid w:val="0DB75732"/>
    <w:rsid w:val="0DC21F49"/>
    <w:rsid w:val="0DC43F13"/>
    <w:rsid w:val="0DC65EDD"/>
    <w:rsid w:val="0DC7709D"/>
    <w:rsid w:val="0DC91529"/>
    <w:rsid w:val="0DC950AB"/>
    <w:rsid w:val="0DCD2DC7"/>
    <w:rsid w:val="0DCF12BC"/>
    <w:rsid w:val="0DCF4AAF"/>
    <w:rsid w:val="0DD06849"/>
    <w:rsid w:val="0DDA54E4"/>
    <w:rsid w:val="0DE52FC4"/>
    <w:rsid w:val="0DE74F5C"/>
    <w:rsid w:val="0DE93979"/>
    <w:rsid w:val="0DF93BBD"/>
    <w:rsid w:val="0E012A71"/>
    <w:rsid w:val="0E06277D"/>
    <w:rsid w:val="0E0B38F0"/>
    <w:rsid w:val="0E1F739B"/>
    <w:rsid w:val="0E214EC1"/>
    <w:rsid w:val="0E35096D"/>
    <w:rsid w:val="0E356BBF"/>
    <w:rsid w:val="0E364E11"/>
    <w:rsid w:val="0E3C7F4D"/>
    <w:rsid w:val="0E464928"/>
    <w:rsid w:val="0E4806A0"/>
    <w:rsid w:val="0E4A08BC"/>
    <w:rsid w:val="0E5232CD"/>
    <w:rsid w:val="0E527771"/>
    <w:rsid w:val="0E547045"/>
    <w:rsid w:val="0E577E1C"/>
    <w:rsid w:val="0E5C05EF"/>
    <w:rsid w:val="0E5E7EC3"/>
    <w:rsid w:val="0E67321C"/>
    <w:rsid w:val="0E682AF0"/>
    <w:rsid w:val="0E6B3FFB"/>
    <w:rsid w:val="0E6D3705"/>
    <w:rsid w:val="0E6F0323"/>
    <w:rsid w:val="0E6F174F"/>
    <w:rsid w:val="0E7637F7"/>
    <w:rsid w:val="0E76520D"/>
    <w:rsid w:val="0E772D33"/>
    <w:rsid w:val="0E796AAB"/>
    <w:rsid w:val="0E813BB2"/>
    <w:rsid w:val="0E835B7C"/>
    <w:rsid w:val="0E83792A"/>
    <w:rsid w:val="0E883192"/>
    <w:rsid w:val="0E8C2C83"/>
    <w:rsid w:val="0E8C4A31"/>
    <w:rsid w:val="0E94340C"/>
    <w:rsid w:val="0E984B91"/>
    <w:rsid w:val="0EA2285E"/>
    <w:rsid w:val="0EA33B28"/>
    <w:rsid w:val="0EA53D44"/>
    <w:rsid w:val="0EA55AF2"/>
    <w:rsid w:val="0EAC0C2F"/>
    <w:rsid w:val="0EAF4BC3"/>
    <w:rsid w:val="0EB14497"/>
    <w:rsid w:val="0EBB5316"/>
    <w:rsid w:val="0EC44971"/>
    <w:rsid w:val="0ECA7307"/>
    <w:rsid w:val="0ECB205A"/>
    <w:rsid w:val="0ED05760"/>
    <w:rsid w:val="0ED71A24"/>
    <w:rsid w:val="0EDB59B8"/>
    <w:rsid w:val="0EDD3455"/>
    <w:rsid w:val="0EDD34DE"/>
    <w:rsid w:val="0EE02FCE"/>
    <w:rsid w:val="0EE52393"/>
    <w:rsid w:val="0EE77EB9"/>
    <w:rsid w:val="0EEA5BFB"/>
    <w:rsid w:val="0EEC1973"/>
    <w:rsid w:val="0EEC3721"/>
    <w:rsid w:val="0EEE56EB"/>
    <w:rsid w:val="0EF34AB0"/>
    <w:rsid w:val="0EF83E74"/>
    <w:rsid w:val="0EFB3964"/>
    <w:rsid w:val="0F046CBD"/>
    <w:rsid w:val="0F070785"/>
    <w:rsid w:val="0F075DB7"/>
    <w:rsid w:val="0F091857"/>
    <w:rsid w:val="0F096081"/>
    <w:rsid w:val="0F0A045B"/>
    <w:rsid w:val="0F0B3EC8"/>
    <w:rsid w:val="0F0C3DC3"/>
    <w:rsid w:val="0F0F5662"/>
    <w:rsid w:val="0F1113DA"/>
    <w:rsid w:val="0F134D9F"/>
    <w:rsid w:val="0F1B5DB5"/>
    <w:rsid w:val="0F1E3C65"/>
    <w:rsid w:val="0F20786F"/>
    <w:rsid w:val="0F25419F"/>
    <w:rsid w:val="0F256C33"/>
    <w:rsid w:val="0F2904D1"/>
    <w:rsid w:val="0F2F2E04"/>
    <w:rsid w:val="0F3155D8"/>
    <w:rsid w:val="0F331350"/>
    <w:rsid w:val="0F346E76"/>
    <w:rsid w:val="0F3550C8"/>
    <w:rsid w:val="0F3A26DF"/>
    <w:rsid w:val="0F3F5F47"/>
    <w:rsid w:val="0F3F7CF5"/>
    <w:rsid w:val="0F4470B9"/>
    <w:rsid w:val="0F46473B"/>
    <w:rsid w:val="0F474DFC"/>
    <w:rsid w:val="0F490538"/>
    <w:rsid w:val="0F491E09"/>
    <w:rsid w:val="0F4A0448"/>
    <w:rsid w:val="0F4B669A"/>
    <w:rsid w:val="0F4E618A"/>
    <w:rsid w:val="0F517A28"/>
    <w:rsid w:val="0F52189B"/>
    <w:rsid w:val="0F5337A0"/>
    <w:rsid w:val="0F5372FC"/>
    <w:rsid w:val="0F546B75"/>
    <w:rsid w:val="0F5F2145"/>
    <w:rsid w:val="0F5F5CA1"/>
    <w:rsid w:val="0F607C6B"/>
    <w:rsid w:val="0F655282"/>
    <w:rsid w:val="0F6D4E03"/>
    <w:rsid w:val="0F735BF1"/>
    <w:rsid w:val="0F77328B"/>
    <w:rsid w:val="0F7C2CF7"/>
    <w:rsid w:val="0F7E4A8B"/>
    <w:rsid w:val="0F81030D"/>
    <w:rsid w:val="0F841BAC"/>
    <w:rsid w:val="0F851480"/>
    <w:rsid w:val="0F865924"/>
    <w:rsid w:val="0F8971C2"/>
    <w:rsid w:val="0F930419"/>
    <w:rsid w:val="0F955B67"/>
    <w:rsid w:val="0F987405"/>
    <w:rsid w:val="0F9C5147"/>
    <w:rsid w:val="0FA4224E"/>
    <w:rsid w:val="0FA47B58"/>
    <w:rsid w:val="0FA61B22"/>
    <w:rsid w:val="0FA638D0"/>
    <w:rsid w:val="0FA91612"/>
    <w:rsid w:val="0FB3423F"/>
    <w:rsid w:val="0FB35FED"/>
    <w:rsid w:val="0FB74172"/>
    <w:rsid w:val="0FB87AA7"/>
    <w:rsid w:val="0FBA737B"/>
    <w:rsid w:val="0FC66198"/>
    <w:rsid w:val="0FC75EEE"/>
    <w:rsid w:val="0FCB1589"/>
    <w:rsid w:val="0FCC3F51"/>
    <w:rsid w:val="0FD06B9F"/>
    <w:rsid w:val="0FD1346C"/>
    <w:rsid w:val="0FD23D30"/>
    <w:rsid w:val="0FD50659"/>
    <w:rsid w:val="0FE95EB3"/>
    <w:rsid w:val="0FF334F9"/>
    <w:rsid w:val="0FF705D0"/>
    <w:rsid w:val="0FF860F6"/>
    <w:rsid w:val="0FF87B67"/>
    <w:rsid w:val="0FFC5BE6"/>
    <w:rsid w:val="0FFD2E36"/>
    <w:rsid w:val="0FFE370C"/>
    <w:rsid w:val="10022AD1"/>
    <w:rsid w:val="10030D22"/>
    <w:rsid w:val="10060813"/>
    <w:rsid w:val="10093E5F"/>
    <w:rsid w:val="10120F66"/>
    <w:rsid w:val="101428EA"/>
    <w:rsid w:val="101D790A"/>
    <w:rsid w:val="10233173"/>
    <w:rsid w:val="102869DB"/>
    <w:rsid w:val="102E38C6"/>
    <w:rsid w:val="102F72A8"/>
    <w:rsid w:val="1034712E"/>
    <w:rsid w:val="10354C54"/>
    <w:rsid w:val="10374941"/>
    <w:rsid w:val="10390BE8"/>
    <w:rsid w:val="103C2486"/>
    <w:rsid w:val="104430E9"/>
    <w:rsid w:val="104A6951"/>
    <w:rsid w:val="10507CE0"/>
    <w:rsid w:val="105552F6"/>
    <w:rsid w:val="10572E1C"/>
    <w:rsid w:val="10593038"/>
    <w:rsid w:val="105B0B5E"/>
    <w:rsid w:val="105E23FD"/>
    <w:rsid w:val="10613C9B"/>
    <w:rsid w:val="10660B63"/>
    <w:rsid w:val="10686DD7"/>
    <w:rsid w:val="106A2B50"/>
    <w:rsid w:val="106B68C8"/>
    <w:rsid w:val="10725EA8"/>
    <w:rsid w:val="10797237"/>
    <w:rsid w:val="107E65FB"/>
    <w:rsid w:val="10817E99"/>
    <w:rsid w:val="10857989"/>
    <w:rsid w:val="108A1444"/>
    <w:rsid w:val="108D675B"/>
    <w:rsid w:val="10902932"/>
    <w:rsid w:val="10912913"/>
    <w:rsid w:val="109220A6"/>
    <w:rsid w:val="10982633"/>
    <w:rsid w:val="10991687"/>
    <w:rsid w:val="10A7189E"/>
    <w:rsid w:val="10A83678"/>
    <w:rsid w:val="10A84A5E"/>
    <w:rsid w:val="10AA46ED"/>
    <w:rsid w:val="10AB3168"/>
    <w:rsid w:val="10AC13BA"/>
    <w:rsid w:val="10B169D0"/>
    <w:rsid w:val="10B93AD7"/>
    <w:rsid w:val="10BD7E82"/>
    <w:rsid w:val="10BE2E9B"/>
    <w:rsid w:val="10C85AC8"/>
    <w:rsid w:val="10CA5CE4"/>
    <w:rsid w:val="10CD161C"/>
    <w:rsid w:val="10D02315"/>
    <w:rsid w:val="10D206F5"/>
    <w:rsid w:val="10DC1574"/>
    <w:rsid w:val="10DC6F79"/>
    <w:rsid w:val="10E1111F"/>
    <w:rsid w:val="10E5667A"/>
    <w:rsid w:val="10E70644"/>
    <w:rsid w:val="10E8616A"/>
    <w:rsid w:val="10E87E46"/>
    <w:rsid w:val="10E943BC"/>
    <w:rsid w:val="10EA0134"/>
    <w:rsid w:val="10F3555E"/>
    <w:rsid w:val="10F36FE9"/>
    <w:rsid w:val="10F60887"/>
    <w:rsid w:val="10F92125"/>
    <w:rsid w:val="10FE14EA"/>
    <w:rsid w:val="11034D52"/>
    <w:rsid w:val="11083133"/>
    <w:rsid w:val="110B24AF"/>
    <w:rsid w:val="110E2528"/>
    <w:rsid w:val="110E3E23"/>
    <w:rsid w:val="11196874"/>
    <w:rsid w:val="11270A41"/>
    <w:rsid w:val="112A01DF"/>
    <w:rsid w:val="112E6273"/>
    <w:rsid w:val="112F78F5"/>
    <w:rsid w:val="1131365B"/>
    <w:rsid w:val="113545E0"/>
    <w:rsid w:val="11357601"/>
    <w:rsid w:val="11360C84"/>
    <w:rsid w:val="11366ED6"/>
    <w:rsid w:val="113675B4"/>
    <w:rsid w:val="113B44EC"/>
    <w:rsid w:val="11407D54"/>
    <w:rsid w:val="114A03FF"/>
    <w:rsid w:val="11551A52"/>
    <w:rsid w:val="11592BC4"/>
    <w:rsid w:val="11593715"/>
    <w:rsid w:val="11596B8F"/>
    <w:rsid w:val="116C6D9B"/>
    <w:rsid w:val="1170063A"/>
    <w:rsid w:val="11720A98"/>
    <w:rsid w:val="11761DEC"/>
    <w:rsid w:val="117847D0"/>
    <w:rsid w:val="117E2064"/>
    <w:rsid w:val="117F087D"/>
    <w:rsid w:val="11821FD2"/>
    <w:rsid w:val="1184162B"/>
    <w:rsid w:val="118D7E17"/>
    <w:rsid w:val="1198193E"/>
    <w:rsid w:val="119F0F1F"/>
    <w:rsid w:val="119F4A7B"/>
    <w:rsid w:val="11A7392F"/>
    <w:rsid w:val="11B20ED2"/>
    <w:rsid w:val="11B81FE1"/>
    <w:rsid w:val="11BA7B07"/>
    <w:rsid w:val="11BE4326"/>
    <w:rsid w:val="11C42733"/>
    <w:rsid w:val="11C646FD"/>
    <w:rsid w:val="11C73FD2"/>
    <w:rsid w:val="11DA5AB3"/>
    <w:rsid w:val="11DE6E2F"/>
    <w:rsid w:val="11E17676"/>
    <w:rsid w:val="11E64458"/>
    <w:rsid w:val="11E701D0"/>
    <w:rsid w:val="11F6280B"/>
    <w:rsid w:val="11F72B09"/>
    <w:rsid w:val="11F817A7"/>
    <w:rsid w:val="11FA7F03"/>
    <w:rsid w:val="11FC011F"/>
    <w:rsid w:val="11FC4F86"/>
    <w:rsid w:val="11FC590F"/>
    <w:rsid w:val="11FC593F"/>
    <w:rsid w:val="120668A8"/>
    <w:rsid w:val="120B0A06"/>
    <w:rsid w:val="120B3EBE"/>
    <w:rsid w:val="120C34D9"/>
    <w:rsid w:val="120D5E88"/>
    <w:rsid w:val="121200DD"/>
    <w:rsid w:val="12174F59"/>
    <w:rsid w:val="12185771"/>
    <w:rsid w:val="122136E2"/>
    <w:rsid w:val="122A4683"/>
    <w:rsid w:val="122B57CA"/>
    <w:rsid w:val="12333415"/>
    <w:rsid w:val="1235718D"/>
    <w:rsid w:val="12363DC1"/>
    <w:rsid w:val="123F000C"/>
    <w:rsid w:val="124666C8"/>
    <w:rsid w:val="124949E7"/>
    <w:rsid w:val="124A70DD"/>
    <w:rsid w:val="12597320"/>
    <w:rsid w:val="125A4E46"/>
    <w:rsid w:val="125B0518"/>
    <w:rsid w:val="125D0492"/>
    <w:rsid w:val="125F245C"/>
    <w:rsid w:val="1264737E"/>
    <w:rsid w:val="126857B5"/>
    <w:rsid w:val="12687563"/>
    <w:rsid w:val="12744159"/>
    <w:rsid w:val="1279351E"/>
    <w:rsid w:val="127B54E8"/>
    <w:rsid w:val="128125DB"/>
    <w:rsid w:val="12851EC3"/>
    <w:rsid w:val="12880169"/>
    <w:rsid w:val="1296784C"/>
    <w:rsid w:val="129C0FBA"/>
    <w:rsid w:val="129E2F84"/>
    <w:rsid w:val="12A27DCD"/>
    <w:rsid w:val="12AB56A1"/>
    <w:rsid w:val="12AB5A1E"/>
    <w:rsid w:val="12B502CE"/>
    <w:rsid w:val="12B91B6C"/>
    <w:rsid w:val="12D547F3"/>
    <w:rsid w:val="12D76496"/>
    <w:rsid w:val="12DC585B"/>
    <w:rsid w:val="12DD25BE"/>
    <w:rsid w:val="12E110C3"/>
    <w:rsid w:val="12E41173"/>
    <w:rsid w:val="12E56666"/>
    <w:rsid w:val="12E87ED2"/>
    <w:rsid w:val="12EB080C"/>
    <w:rsid w:val="12EB3CF0"/>
    <w:rsid w:val="12FB03D7"/>
    <w:rsid w:val="12FB55F1"/>
    <w:rsid w:val="12FC4C4A"/>
    <w:rsid w:val="1303728B"/>
    <w:rsid w:val="130C4392"/>
    <w:rsid w:val="130C6140"/>
    <w:rsid w:val="130D3C66"/>
    <w:rsid w:val="131274CE"/>
    <w:rsid w:val="131B6383"/>
    <w:rsid w:val="132316DC"/>
    <w:rsid w:val="1323348A"/>
    <w:rsid w:val="13250FB0"/>
    <w:rsid w:val="132E255A"/>
    <w:rsid w:val="132F62D2"/>
    <w:rsid w:val="133053DB"/>
    <w:rsid w:val="133157A0"/>
    <w:rsid w:val="133236CD"/>
    <w:rsid w:val="13345697"/>
    <w:rsid w:val="13385187"/>
    <w:rsid w:val="133C10D2"/>
    <w:rsid w:val="134358DA"/>
    <w:rsid w:val="134A606D"/>
    <w:rsid w:val="134E6759"/>
    <w:rsid w:val="13511DA5"/>
    <w:rsid w:val="13517FF7"/>
    <w:rsid w:val="135B0E75"/>
    <w:rsid w:val="135D699C"/>
    <w:rsid w:val="1360648C"/>
    <w:rsid w:val="1367594E"/>
    <w:rsid w:val="136A10B9"/>
    <w:rsid w:val="13750189"/>
    <w:rsid w:val="13761D7B"/>
    <w:rsid w:val="13781A27"/>
    <w:rsid w:val="137D5290"/>
    <w:rsid w:val="13813FAC"/>
    <w:rsid w:val="13824654"/>
    <w:rsid w:val="138A52B7"/>
    <w:rsid w:val="13992BE4"/>
    <w:rsid w:val="139B3968"/>
    <w:rsid w:val="139D4FEA"/>
    <w:rsid w:val="13A04ADA"/>
    <w:rsid w:val="13A27CA3"/>
    <w:rsid w:val="13AB3BAB"/>
    <w:rsid w:val="13B642FE"/>
    <w:rsid w:val="13B660AC"/>
    <w:rsid w:val="13C0517C"/>
    <w:rsid w:val="13C24A51"/>
    <w:rsid w:val="13C95DDF"/>
    <w:rsid w:val="13D05C32"/>
    <w:rsid w:val="13D855BA"/>
    <w:rsid w:val="13DA623E"/>
    <w:rsid w:val="13E40E6B"/>
    <w:rsid w:val="13E42C19"/>
    <w:rsid w:val="13E62E35"/>
    <w:rsid w:val="13E946D3"/>
    <w:rsid w:val="13E95CD4"/>
    <w:rsid w:val="13EC63BC"/>
    <w:rsid w:val="13FA068E"/>
    <w:rsid w:val="13FF3EF7"/>
    <w:rsid w:val="14065285"/>
    <w:rsid w:val="141259D8"/>
    <w:rsid w:val="141F6347"/>
    <w:rsid w:val="14210CB4"/>
    <w:rsid w:val="14220FB9"/>
    <w:rsid w:val="142B2BA6"/>
    <w:rsid w:val="142B4CEC"/>
    <w:rsid w:val="142B6A9A"/>
    <w:rsid w:val="143A727F"/>
    <w:rsid w:val="143B7102"/>
    <w:rsid w:val="14445DAD"/>
    <w:rsid w:val="144638D4"/>
    <w:rsid w:val="14465682"/>
    <w:rsid w:val="14467430"/>
    <w:rsid w:val="14492CFB"/>
    <w:rsid w:val="144933C4"/>
    <w:rsid w:val="145204CA"/>
    <w:rsid w:val="145E6E6F"/>
    <w:rsid w:val="147432F5"/>
    <w:rsid w:val="147561B7"/>
    <w:rsid w:val="14757D15"/>
    <w:rsid w:val="14773A8D"/>
    <w:rsid w:val="14787805"/>
    <w:rsid w:val="14830684"/>
    <w:rsid w:val="14856F0D"/>
    <w:rsid w:val="14874462"/>
    <w:rsid w:val="148F527B"/>
    <w:rsid w:val="14975EDD"/>
    <w:rsid w:val="149A59CD"/>
    <w:rsid w:val="149F4D92"/>
    <w:rsid w:val="14A800EA"/>
    <w:rsid w:val="14AD5701"/>
    <w:rsid w:val="14B00D4D"/>
    <w:rsid w:val="14BD732A"/>
    <w:rsid w:val="14C70602"/>
    <w:rsid w:val="14CC4197"/>
    <w:rsid w:val="14D16C5C"/>
    <w:rsid w:val="14D7452C"/>
    <w:rsid w:val="14E60C13"/>
    <w:rsid w:val="14EB6229"/>
    <w:rsid w:val="14ED1FA1"/>
    <w:rsid w:val="14ED3D4F"/>
    <w:rsid w:val="14F21366"/>
    <w:rsid w:val="14F72025"/>
    <w:rsid w:val="15033573"/>
    <w:rsid w:val="150818DD"/>
    <w:rsid w:val="15082937"/>
    <w:rsid w:val="150D43F1"/>
    <w:rsid w:val="151102E4"/>
    <w:rsid w:val="15146C09"/>
    <w:rsid w:val="15190FE8"/>
    <w:rsid w:val="151C14D2"/>
    <w:rsid w:val="151D2886"/>
    <w:rsid w:val="151F5E0F"/>
    <w:rsid w:val="15227F36"/>
    <w:rsid w:val="1525173B"/>
    <w:rsid w:val="152534E9"/>
    <w:rsid w:val="15271230"/>
    <w:rsid w:val="152B2276"/>
    <w:rsid w:val="152D239E"/>
    <w:rsid w:val="15344D17"/>
    <w:rsid w:val="153674A4"/>
    <w:rsid w:val="1537321C"/>
    <w:rsid w:val="153951E6"/>
    <w:rsid w:val="154047C7"/>
    <w:rsid w:val="1548367B"/>
    <w:rsid w:val="154A4DFC"/>
    <w:rsid w:val="15545B7C"/>
    <w:rsid w:val="15565D98"/>
    <w:rsid w:val="15567B46"/>
    <w:rsid w:val="155C2C83"/>
    <w:rsid w:val="155D0ED5"/>
    <w:rsid w:val="15632263"/>
    <w:rsid w:val="156644AF"/>
    <w:rsid w:val="156A35F2"/>
    <w:rsid w:val="156B2323"/>
    <w:rsid w:val="156D4E90"/>
    <w:rsid w:val="156E30E2"/>
    <w:rsid w:val="15733CEE"/>
    <w:rsid w:val="1573694A"/>
    <w:rsid w:val="157B75AD"/>
    <w:rsid w:val="157C3764"/>
    <w:rsid w:val="157D1577"/>
    <w:rsid w:val="157E709D"/>
    <w:rsid w:val="158879DE"/>
    <w:rsid w:val="158A5A42"/>
    <w:rsid w:val="158F12AA"/>
    <w:rsid w:val="159348F7"/>
    <w:rsid w:val="1594066F"/>
    <w:rsid w:val="1594241D"/>
    <w:rsid w:val="159468C1"/>
    <w:rsid w:val="15992531"/>
    <w:rsid w:val="159E329B"/>
    <w:rsid w:val="159F14ED"/>
    <w:rsid w:val="15A50A7A"/>
    <w:rsid w:val="15A5287C"/>
    <w:rsid w:val="15A9411A"/>
    <w:rsid w:val="15B479FC"/>
    <w:rsid w:val="15B64A89"/>
    <w:rsid w:val="15BC1A9A"/>
    <w:rsid w:val="15C2342E"/>
    <w:rsid w:val="15C9656A"/>
    <w:rsid w:val="15CA5E3E"/>
    <w:rsid w:val="15DD5B72"/>
    <w:rsid w:val="15E433A4"/>
    <w:rsid w:val="15E45152"/>
    <w:rsid w:val="15E96C0C"/>
    <w:rsid w:val="15ED388A"/>
    <w:rsid w:val="15F31839"/>
    <w:rsid w:val="15F335E7"/>
    <w:rsid w:val="15F5735F"/>
    <w:rsid w:val="15FA4976"/>
    <w:rsid w:val="1606331B"/>
    <w:rsid w:val="160B6B83"/>
    <w:rsid w:val="160C5454"/>
    <w:rsid w:val="161812A0"/>
    <w:rsid w:val="16210154"/>
    <w:rsid w:val="16223ECC"/>
    <w:rsid w:val="162437A1"/>
    <w:rsid w:val="16252663"/>
    <w:rsid w:val="16257519"/>
    <w:rsid w:val="1626576B"/>
    <w:rsid w:val="1629525B"/>
    <w:rsid w:val="162C6AF9"/>
    <w:rsid w:val="162E6537"/>
    <w:rsid w:val="163363D2"/>
    <w:rsid w:val="16351E52"/>
    <w:rsid w:val="163634D4"/>
    <w:rsid w:val="16377269"/>
    <w:rsid w:val="163D0D06"/>
    <w:rsid w:val="163E2AB8"/>
    <w:rsid w:val="163F05DA"/>
    <w:rsid w:val="164756E1"/>
    <w:rsid w:val="164A30E1"/>
    <w:rsid w:val="164A5F23"/>
    <w:rsid w:val="164E4CC1"/>
    <w:rsid w:val="16573B76"/>
    <w:rsid w:val="16702E8A"/>
    <w:rsid w:val="167209B0"/>
    <w:rsid w:val="16756F56"/>
    <w:rsid w:val="16775FC6"/>
    <w:rsid w:val="16781D3E"/>
    <w:rsid w:val="167A5AB7"/>
    <w:rsid w:val="167E24CF"/>
    <w:rsid w:val="168357F5"/>
    <w:rsid w:val="16895CFA"/>
    <w:rsid w:val="168B7CC4"/>
    <w:rsid w:val="168D67EF"/>
    <w:rsid w:val="169368E2"/>
    <w:rsid w:val="16976668"/>
    <w:rsid w:val="1699418F"/>
    <w:rsid w:val="169C5A2D"/>
    <w:rsid w:val="16A36133"/>
    <w:rsid w:val="16A82D9A"/>
    <w:rsid w:val="16AA639C"/>
    <w:rsid w:val="16B03286"/>
    <w:rsid w:val="16B34B25"/>
    <w:rsid w:val="16B40FC8"/>
    <w:rsid w:val="16B74615"/>
    <w:rsid w:val="16BA46C0"/>
    <w:rsid w:val="16C11CDD"/>
    <w:rsid w:val="16C64858"/>
    <w:rsid w:val="16C805D0"/>
    <w:rsid w:val="16C94348"/>
    <w:rsid w:val="16D36F75"/>
    <w:rsid w:val="16DB47A7"/>
    <w:rsid w:val="16DE7DF3"/>
    <w:rsid w:val="16E15B36"/>
    <w:rsid w:val="16E204EC"/>
    <w:rsid w:val="16E951E1"/>
    <w:rsid w:val="16EF0253"/>
    <w:rsid w:val="16EF3DAF"/>
    <w:rsid w:val="16FA6207"/>
    <w:rsid w:val="17005FBC"/>
    <w:rsid w:val="17045852"/>
    <w:rsid w:val="1704664E"/>
    <w:rsid w:val="1705425F"/>
    <w:rsid w:val="17081314"/>
    <w:rsid w:val="17084E70"/>
    <w:rsid w:val="170959E4"/>
    <w:rsid w:val="17101F77"/>
    <w:rsid w:val="17125CEF"/>
    <w:rsid w:val="171C6B6E"/>
    <w:rsid w:val="17214184"/>
    <w:rsid w:val="17233A58"/>
    <w:rsid w:val="17263548"/>
    <w:rsid w:val="17292082"/>
    <w:rsid w:val="172D0D7B"/>
    <w:rsid w:val="172D48D7"/>
    <w:rsid w:val="17334576"/>
    <w:rsid w:val="173914CE"/>
    <w:rsid w:val="173B3498"/>
    <w:rsid w:val="173E0892"/>
    <w:rsid w:val="174340FA"/>
    <w:rsid w:val="174D31CB"/>
    <w:rsid w:val="17516817"/>
    <w:rsid w:val="17527577"/>
    <w:rsid w:val="17577BA6"/>
    <w:rsid w:val="175B7696"/>
    <w:rsid w:val="176302F9"/>
    <w:rsid w:val="17650515"/>
    <w:rsid w:val="17660AF2"/>
    <w:rsid w:val="17681DB3"/>
    <w:rsid w:val="176C53FF"/>
    <w:rsid w:val="17715A5A"/>
    <w:rsid w:val="17795D6E"/>
    <w:rsid w:val="177E7F60"/>
    <w:rsid w:val="177F7314"/>
    <w:rsid w:val="17887726"/>
    <w:rsid w:val="178C5AA1"/>
    <w:rsid w:val="178D2667"/>
    <w:rsid w:val="1796247C"/>
    <w:rsid w:val="17996410"/>
    <w:rsid w:val="179B5CE4"/>
    <w:rsid w:val="179D1A5D"/>
    <w:rsid w:val="17A54DB5"/>
    <w:rsid w:val="17A728DB"/>
    <w:rsid w:val="17AF1790"/>
    <w:rsid w:val="17B172B6"/>
    <w:rsid w:val="17B2302E"/>
    <w:rsid w:val="17B9260F"/>
    <w:rsid w:val="17CC40F0"/>
    <w:rsid w:val="17D15BAA"/>
    <w:rsid w:val="17DA3589"/>
    <w:rsid w:val="17E05DED"/>
    <w:rsid w:val="17E232C3"/>
    <w:rsid w:val="17E340BC"/>
    <w:rsid w:val="17F062FD"/>
    <w:rsid w:val="17F42B99"/>
    <w:rsid w:val="17F65611"/>
    <w:rsid w:val="17F92A0B"/>
    <w:rsid w:val="17FA1432"/>
    <w:rsid w:val="17FB6783"/>
    <w:rsid w:val="17FF2717"/>
    <w:rsid w:val="1807337A"/>
    <w:rsid w:val="180E40F1"/>
    <w:rsid w:val="1811244B"/>
    <w:rsid w:val="181141F9"/>
    <w:rsid w:val="18131D1F"/>
    <w:rsid w:val="18151116"/>
    <w:rsid w:val="18185587"/>
    <w:rsid w:val="181C5E35"/>
    <w:rsid w:val="182061EA"/>
    <w:rsid w:val="1821268E"/>
    <w:rsid w:val="18225A12"/>
    <w:rsid w:val="18243F2C"/>
    <w:rsid w:val="18365A0D"/>
    <w:rsid w:val="18371EB1"/>
    <w:rsid w:val="183879D7"/>
    <w:rsid w:val="18396F81"/>
    <w:rsid w:val="183A54FD"/>
    <w:rsid w:val="18441ED8"/>
    <w:rsid w:val="18456AD0"/>
    <w:rsid w:val="184607AA"/>
    <w:rsid w:val="184743E2"/>
    <w:rsid w:val="18475E6C"/>
    <w:rsid w:val="18521A39"/>
    <w:rsid w:val="18552337"/>
    <w:rsid w:val="18581E27"/>
    <w:rsid w:val="18585984"/>
    <w:rsid w:val="186C16FD"/>
    <w:rsid w:val="186E761F"/>
    <w:rsid w:val="18714A89"/>
    <w:rsid w:val="187529D9"/>
    <w:rsid w:val="18754787"/>
    <w:rsid w:val="187C6998"/>
    <w:rsid w:val="18823481"/>
    <w:rsid w:val="18856FCA"/>
    <w:rsid w:val="18867F20"/>
    <w:rsid w:val="188B32AB"/>
    <w:rsid w:val="188E3A9B"/>
    <w:rsid w:val="189115DF"/>
    <w:rsid w:val="189E297D"/>
    <w:rsid w:val="18A522A1"/>
    <w:rsid w:val="18A5571B"/>
    <w:rsid w:val="18AB1F57"/>
    <w:rsid w:val="18AD2173"/>
    <w:rsid w:val="18AF34F4"/>
    <w:rsid w:val="18B2778A"/>
    <w:rsid w:val="18B3705E"/>
    <w:rsid w:val="18B54B84"/>
    <w:rsid w:val="18B80657"/>
    <w:rsid w:val="18BD7EDC"/>
    <w:rsid w:val="18C43019"/>
    <w:rsid w:val="18C474BD"/>
    <w:rsid w:val="18D23988"/>
    <w:rsid w:val="18D70F9E"/>
    <w:rsid w:val="18DA0A8E"/>
    <w:rsid w:val="18DC64D3"/>
    <w:rsid w:val="18E13BCB"/>
    <w:rsid w:val="18E92B27"/>
    <w:rsid w:val="18EC4490"/>
    <w:rsid w:val="18ED47DB"/>
    <w:rsid w:val="18F1355A"/>
    <w:rsid w:val="18F356AC"/>
    <w:rsid w:val="18F669FA"/>
    <w:rsid w:val="18F77CFC"/>
    <w:rsid w:val="18FC27B3"/>
    <w:rsid w:val="18FE477D"/>
    <w:rsid w:val="18FF04F5"/>
    <w:rsid w:val="1901426D"/>
    <w:rsid w:val="1901601B"/>
    <w:rsid w:val="19061883"/>
    <w:rsid w:val="190D0660"/>
    <w:rsid w:val="19104BC2"/>
    <w:rsid w:val="19120228"/>
    <w:rsid w:val="19121FD6"/>
    <w:rsid w:val="1917583F"/>
    <w:rsid w:val="19187C36"/>
    <w:rsid w:val="192341E3"/>
    <w:rsid w:val="192476D0"/>
    <w:rsid w:val="192F0DDA"/>
    <w:rsid w:val="19455B9A"/>
    <w:rsid w:val="19480B6F"/>
    <w:rsid w:val="194859F8"/>
    <w:rsid w:val="194D1260"/>
    <w:rsid w:val="19512184"/>
    <w:rsid w:val="19573E8D"/>
    <w:rsid w:val="19596BEB"/>
    <w:rsid w:val="195C4BB1"/>
    <w:rsid w:val="19632832"/>
    <w:rsid w:val="19636CD6"/>
    <w:rsid w:val="196A3BC0"/>
    <w:rsid w:val="196B16E7"/>
    <w:rsid w:val="197467ED"/>
    <w:rsid w:val="1977008B"/>
    <w:rsid w:val="1980590A"/>
    <w:rsid w:val="198B3B37"/>
    <w:rsid w:val="198C1D89"/>
    <w:rsid w:val="198C2A6A"/>
    <w:rsid w:val="198F7ACB"/>
    <w:rsid w:val="199C5D44"/>
    <w:rsid w:val="19A215AC"/>
    <w:rsid w:val="19A8293B"/>
    <w:rsid w:val="19A867BE"/>
    <w:rsid w:val="19A90B8D"/>
    <w:rsid w:val="19AB08EA"/>
    <w:rsid w:val="19AF3CC9"/>
    <w:rsid w:val="19AF5A77"/>
    <w:rsid w:val="19B17A41"/>
    <w:rsid w:val="19B4308D"/>
    <w:rsid w:val="19B50E83"/>
    <w:rsid w:val="19B60BB4"/>
    <w:rsid w:val="19B968F6"/>
    <w:rsid w:val="19BE215E"/>
    <w:rsid w:val="19C332D1"/>
    <w:rsid w:val="19C37774"/>
    <w:rsid w:val="19C86B39"/>
    <w:rsid w:val="19D2736C"/>
    <w:rsid w:val="19D454DE"/>
    <w:rsid w:val="19D92AF4"/>
    <w:rsid w:val="19E33973"/>
    <w:rsid w:val="19E35721"/>
    <w:rsid w:val="19E82D37"/>
    <w:rsid w:val="19EE2A43"/>
    <w:rsid w:val="19F65454"/>
    <w:rsid w:val="19F70427"/>
    <w:rsid w:val="19F83677"/>
    <w:rsid w:val="19F91738"/>
    <w:rsid w:val="1A035587"/>
    <w:rsid w:val="1A1B310D"/>
    <w:rsid w:val="1A253F8B"/>
    <w:rsid w:val="1A255D39"/>
    <w:rsid w:val="1A271AB1"/>
    <w:rsid w:val="1A304E0A"/>
    <w:rsid w:val="1A352420"/>
    <w:rsid w:val="1A50725A"/>
    <w:rsid w:val="1A5B42FF"/>
    <w:rsid w:val="1A5F2FF9"/>
    <w:rsid w:val="1A606D71"/>
    <w:rsid w:val="1A642D06"/>
    <w:rsid w:val="1A6745A4"/>
    <w:rsid w:val="1A6B1153"/>
    <w:rsid w:val="1A7226F6"/>
    <w:rsid w:val="1A7A42D7"/>
    <w:rsid w:val="1A840CB2"/>
    <w:rsid w:val="1A85044E"/>
    <w:rsid w:val="1A876D8A"/>
    <w:rsid w:val="1A8920EF"/>
    <w:rsid w:val="1A8962C8"/>
    <w:rsid w:val="1A8C7B66"/>
    <w:rsid w:val="1A974E89"/>
    <w:rsid w:val="1A98545C"/>
    <w:rsid w:val="1A9A04D5"/>
    <w:rsid w:val="1A9A6727"/>
    <w:rsid w:val="1AA66E7A"/>
    <w:rsid w:val="1ACE63D1"/>
    <w:rsid w:val="1AD02BB1"/>
    <w:rsid w:val="1ADA2FC8"/>
    <w:rsid w:val="1ADC791D"/>
    <w:rsid w:val="1ADD03C2"/>
    <w:rsid w:val="1AE23C2A"/>
    <w:rsid w:val="1AE45BF4"/>
    <w:rsid w:val="1AEC41AC"/>
    <w:rsid w:val="1AF220BF"/>
    <w:rsid w:val="1AF23E6D"/>
    <w:rsid w:val="1AF916A0"/>
    <w:rsid w:val="1AFA0F74"/>
    <w:rsid w:val="1B0D0CA7"/>
    <w:rsid w:val="1B102525"/>
    <w:rsid w:val="1B140288"/>
    <w:rsid w:val="1B1464DA"/>
    <w:rsid w:val="1B1A7868"/>
    <w:rsid w:val="1B23671D"/>
    <w:rsid w:val="1B244243"/>
    <w:rsid w:val="1B245FF1"/>
    <w:rsid w:val="1B291859"/>
    <w:rsid w:val="1B2E0C1E"/>
    <w:rsid w:val="1B34418A"/>
    <w:rsid w:val="1B351FAC"/>
    <w:rsid w:val="1B422063"/>
    <w:rsid w:val="1B4346C9"/>
    <w:rsid w:val="1B4A3CA9"/>
    <w:rsid w:val="1B4B4899"/>
    <w:rsid w:val="1B4D5548"/>
    <w:rsid w:val="1B530684"/>
    <w:rsid w:val="1B532AED"/>
    <w:rsid w:val="1B55264E"/>
    <w:rsid w:val="1B6044BF"/>
    <w:rsid w:val="1B634D6B"/>
    <w:rsid w:val="1B635EBC"/>
    <w:rsid w:val="1B6805D3"/>
    <w:rsid w:val="1B6D1746"/>
    <w:rsid w:val="1B6F1962"/>
    <w:rsid w:val="1B73563B"/>
    <w:rsid w:val="1B75684C"/>
    <w:rsid w:val="1B7A52DC"/>
    <w:rsid w:val="1B7C2AB3"/>
    <w:rsid w:val="1B7D343C"/>
    <w:rsid w:val="1B7E7DF7"/>
    <w:rsid w:val="1B813577"/>
    <w:rsid w:val="1B817EA2"/>
    <w:rsid w:val="1B860A5A"/>
    <w:rsid w:val="1B872048"/>
    <w:rsid w:val="1B9211AC"/>
    <w:rsid w:val="1B9969DF"/>
    <w:rsid w:val="1B9B2757"/>
    <w:rsid w:val="1B9F760C"/>
    <w:rsid w:val="1BAE0D3A"/>
    <w:rsid w:val="1BAF1D5E"/>
    <w:rsid w:val="1BAF6202"/>
    <w:rsid w:val="1BAF7FB0"/>
    <w:rsid w:val="1BBB4BA7"/>
    <w:rsid w:val="1BBE1FA1"/>
    <w:rsid w:val="1BBE6445"/>
    <w:rsid w:val="1BC53330"/>
    <w:rsid w:val="1BC7354C"/>
    <w:rsid w:val="1BC752FA"/>
    <w:rsid w:val="1BCB46BE"/>
    <w:rsid w:val="1BCD79A9"/>
    <w:rsid w:val="1BE00A25"/>
    <w:rsid w:val="1BE55780"/>
    <w:rsid w:val="1BE83C2C"/>
    <w:rsid w:val="1BEF65FF"/>
    <w:rsid w:val="1BF400B9"/>
    <w:rsid w:val="1BF76FA4"/>
    <w:rsid w:val="1BFE6842"/>
    <w:rsid w:val="1C033E58"/>
    <w:rsid w:val="1C085913"/>
    <w:rsid w:val="1C0E2C0B"/>
    <w:rsid w:val="1C115602"/>
    <w:rsid w:val="1C197B20"/>
    <w:rsid w:val="1C1B73F4"/>
    <w:rsid w:val="1C1C3093"/>
    <w:rsid w:val="1C2362A8"/>
    <w:rsid w:val="1C2A284A"/>
    <w:rsid w:val="1C2F4C4D"/>
    <w:rsid w:val="1C330BE1"/>
    <w:rsid w:val="1C33473D"/>
    <w:rsid w:val="1C362480"/>
    <w:rsid w:val="1C384865"/>
    <w:rsid w:val="1C3B3518"/>
    <w:rsid w:val="1C3E1334"/>
    <w:rsid w:val="1C3F7586"/>
    <w:rsid w:val="1C450915"/>
    <w:rsid w:val="1C4526C3"/>
    <w:rsid w:val="1C47468D"/>
    <w:rsid w:val="1C4A5F2B"/>
    <w:rsid w:val="1C4C1CA3"/>
    <w:rsid w:val="1C4E5369"/>
    <w:rsid w:val="1C5254A4"/>
    <w:rsid w:val="1C5E5533"/>
    <w:rsid w:val="1C6012AB"/>
    <w:rsid w:val="1C60279C"/>
    <w:rsid w:val="1C616D80"/>
    <w:rsid w:val="1C6221B7"/>
    <w:rsid w:val="1C640D9B"/>
    <w:rsid w:val="1C654B13"/>
    <w:rsid w:val="1C672639"/>
    <w:rsid w:val="1C6A2129"/>
    <w:rsid w:val="1C6A3ED7"/>
    <w:rsid w:val="1C730FDE"/>
    <w:rsid w:val="1C756213"/>
    <w:rsid w:val="1C8256C5"/>
    <w:rsid w:val="1C827473"/>
    <w:rsid w:val="1C874A89"/>
    <w:rsid w:val="1C896A53"/>
    <w:rsid w:val="1C8F393E"/>
    <w:rsid w:val="1C9B22E3"/>
    <w:rsid w:val="1C9F0025"/>
    <w:rsid w:val="1CA05B4B"/>
    <w:rsid w:val="1CA27B15"/>
    <w:rsid w:val="1CA309AE"/>
    <w:rsid w:val="1CA4388D"/>
    <w:rsid w:val="1CA534DE"/>
    <w:rsid w:val="1CA76CEF"/>
    <w:rsid w:val="1CA90EA4"/>
    <w:rsid w:val="1CAC44F0"/>
    <w:rsid w:val="1CB25FAA"/>
    <w:rsid w:val="1CB57848"/>
    <w:rsid w:val="1CB61B34"/>
    <w:rsid w:val="1CBA5F77"/>
    <w:rsid w:val="1CBD66FD"/>
    <w:rsid w:val="1CC61A56"/>
    <w:rsid w:val="1CC7132A"/>
    <w:rsid w:val="1CCB2BC8"/>
    <w:rsid w:val="1CCC6940"/>
    <w:rsid w:val="1CCE26B8"/>
    <w:rsid w:val="1CCE4466"/>
    <w:rsid w:val="1CCF55DB"/>
    <w:rsid w:val="1CD13F56"/>
    <w:rsid w:val="1CD16CB8"/>
    <w:rsid w:val="1CDB17BE"/>
    <w:rsid w:val="1CDD28FB"/>
    <w:rsid w:val="1CDF6673"/>
    <w:rsid w:val="1CE27F12"/>
    <w:rsid w:val="1CE4012E"/>
    <w:rsid w:val="1CEC0D90"/>
    <w:rsid w:val="1CF00444"/>
    <w:rsid w:val="1CF0262F"/>
    <w:rsid w:val="1CF540E9"/>
    <w:rsid w:val="1CFA525B"/>
    <w:rsid w:val="1CFE11EF"/>
    <w:rsid w:val="1CFF5EAA"/>
    <w:rsid w:val="1D0C4F8F"/>
    <w:rsid w:val="1D104A7F"/>
    <w:rsid w:val="1D1125A5"/>
    <w:rsid w:val="1D152095"/>
    <w:rsid w:val="1D17405F"/>
    <w:rsid w:val="1D1A58FD"/>
    <w:rsid w:val="1D1F75A0"/>
    <w:rsid w:val="1D210A3A"/>
    <w:rsid w:val="1D214EDE"/>
    <w:rsid w:val="1D232A04"/>
    <w:rsid w:val="1D2D3220"/>
    <w:rsid w:val="1D2D73DF"/>
    <w:rsid w:val="1D2E13A9"/>
    <w:rsid w:val="1D3C3AC6"/>
    <w:rsid w:val="1D3E0968"/>
    <w:rsid w:val="1D4961E3"/>
    <w:rsid w:val="1D4A3D81"/>
    <w:rsid w:val="1D532BBD"/>
    <w:rsid w:val="1D55083D"/>
    <w:rsid w:val="1D593457"/>
    <w:rsid w:val="1D5F5A06"/>
    <w:rsid w:val="1D6152DA"/>
    <w:rsid w:val="1D631052"/>
    <w:rsid w:val="1D6372A4"/>
    <w:rsid w:val="1D644DCB"/>
    <w:rsid w:val="1D6C44AF"/>
    <w:rsid w:val="1D772D50"/>
    <w:rsid w:val="1D840FC9"/>
    <w:rsid w:val="1D8B05A9"/>
    <w:rsid w:val="1D8B2357"/>
    <w:rsid w:val="1D8B67FB"/>
    <w:rsid w:val="1D8B7972"/>
    <w:rsid w:val="1D8F1E47"/>
    <w:rsid w:val="1D927B8A"/>
    <w:rsid w:val="1D940AA2"/>
    <w:rsid w:val="1D94745E"/>
    <w:rsid w:val="1D9A07EC"/>
    <w:rsid w:val="1DA566C6"/>
    <w:rsid w:val="1DA67191"/>
    <w:rsid w:val="1DAF6046"/>
    <w:rsid w:val="1DB01DBE"/>
    <w:rsid w:val="1DB01F38"/>
    <w:rsid w:val="1DBC0763"/>
    <w:rsid w:val="1DBE272D"/>
    <w:rsid w:val="1DC31AF1"/>
    <w:rsid w:val="1DC72896"/>
    <w:rsid w:val="1DC75A85"/>
    <w:rsid w:val="1DCA7323"/>
    <w:rsid w:val="1DCF0496"/>
    <w:rsid w:val="1DDF4451"/>
    <w:rsid w:val="1DE86A66"/>
    <w:rsid w:val="1DEC1F22"/>
    <w:rsid w:val="1DEE1833"/>
    <w:rsid w:val="1DF223D6"/>
    <w:rsid w:val="1DF3687A"/>
    <w:rsid w:val="1DFB128B"/>
    <w:rsid w:val="1DFC3255"/>
    <w:rsid w:val="1DFE521F"/>
    <w:rsid w:val="1E0345E3"/>
    <w:rsid w:val="1E0908B0"/>
    <w:rsid w:val="1E1B36DB"/>
    <w:rsid w:val="1E1D2535"/>
    <w:rsid w:val="1E222CBC"/>
    <w:rsid w:val="1E2248BA"/>
    <w:rsid w:val="1E234C86"/>
    <w:rsid w:val="1E2527AC"/>
    <w:rsid w:val="1E28404A"/>
    <w:rsid w:val="1E2F362A"/>
    <w:rsid w:val="1E3065B9"/>
    <w:rsid w:val="1E311151"/>
    <w:rsid w:val="1E3429EF"/>
    <w:rsid w:val="1E353D6D"/>
    <w:rsid w:val="1E3A343F"/>
    <w:rsid w:val="1E3B322D"/>
    <w:rsid w:val="1E4A5D6E"/>
    <w:rsid w:val="1E4C5F8A"/>
    <w:rsid w:val="1E4F4214"/>
    <w:rsid w:val="1E55172F"/>
    <w:rsid w:val="1E6B1448"/>
    <w:rsid w:val="1E6E14C1"/>
    <w:rsid w:val="1E731769"/>
    <w:rsid w:val="1E764DB5"/>
    <w:rsid w:val="1E7D035A"/>
    <w:rsid w:val="1E827BFE"/>
    <w:rsid w:val="1E875215"/>
    <w:rsid w:val="1E8E65A3"/>
    <w:rsid w:val="1E9516DF"/>
    <w:rsid w:val="1E965458"/>
    <w:rsid w:val="1EAB0DBC"/>
    <w:rsid w:val="1EAE4781"/>
    <w:rsid w:val="1EB12291"/>
    <w:rsid w:val="1EB458DE"/>
    <w:rsid w:val="1EB8717C"/>
    <w:rsid w:val="1EBA6F32"/>
    <w:rsid w:val="1EC21DA9"/>
    <w:rsid w:val="1EC65D3D"/>
    <w:rsid w:val="1ED16490"/>
    <w:rsid w:val="1ED815CC"/>
    <w:rsid w:val="1EDA63A5"/>
    <w:rsid w:val="1EDF0BAD"/>
    <w:rsid w:val="1EE461C3"/>
    <w:rsid w:val="1EE53CE9"/>
    <w:rsid w:val="1EE6018D"/>
    <w:rsid w:val="1EED76E0"/>
    <w:rsid w:val="1EF02DBA"/>
    <w:rsid w:val="1EF04B68"/>
    <w:rsid w:val="1EF74148"/>
    <w:rsid w:val="1EFD54D7"/>
    <w:rsid w:val="1EFF124F"/>
    <w:rsid w:val="1F046865"/>
    <w:rsid w:val="1F073C5F"/>
    <w:rsid w:val="1F0A017C"/>
    <w:rsid w:val="1F0E4FEE"/>
    <w:rsid w:val="1F122D30"/>
    <w:rsid w:val="1F134CFA"/>
    <w:rsid w:val="1F180EF9"/>
    <w:rsid w:val="1F1A3993"/>
    <w:rsid w:val="1F1B2CC6"/>
    <w:rsid w:val="1F240CB5"/>
    <w:rsid w:val="1F244811"/>
    <w:rsid w:val="1F261F29"/>
    <w:rsid w:val="1F282554"/>
    <w:rsid w:val="1F2A3E24"/>
    <w:rsid w:val="1F2B2044"/>
    <w:rsid w:val="1F2E38E2"/>
    <w:rsid w:val="1F2E743E"/>
    <w:rsid w:val="1F3031B6"/>
    <w:rsid w:val="1F403013"/>
    <w:rsid w:val="1F470500"/>
    <w:rsid w:val="1F4C3235"/>
    <w:rsid w:val="1F4D337B"/>
    <w:rsid w:val="1F505A08"/>
    <w:rsid w:val="1F5A0233"/>
    <w:rsid w:val="1F5B2C0D"/>
    <w:rsid w:val="1F5D7D23"/>
    <w:rsid w:val="1F5F584A"/>
    <w:rsid w:val="1F6115C2"/>
    <w:rsid w:val="1F63358C"/>
    <w:rsid w:val="1F6A2B6C"/>
    <w:rsid w:val="1F725038"/>
    <w:rsid w:val="1F72557D"/>
    <w:rsid w:val="1F7B27B5"/>
    <w:rsid w:val="1F820A56"/>
    <w:rsid w:val="1F83778A"/>
    <w:rsid w:val="1F841754"/>
    <w:rsid w:val="1F8635A3"/>
    <w:rsid w:val="1F884DA0"/>
    <w:rsid w:val="1F8A4FBC"/>
    <w:rsid w:val="1F8C2552"/>
    <w:rsid w:val="1F8D0609"/>
    <w:rsid w:val="1F8D685B"/>
    <w:rsid w:val="1F9C5978"/>
    <w:rsid w:val="1FA12306"/>
    <w:rsid w:val="1FA308E5"/>
    <w:rsid w:val="1FA47700"/>
    <w:rsid w:val="1FAE6377"/>
    <w:rsid w:val="1FB042F7"/>
    <w:rsid w:val="1FB738D7"/>
    <w:rsid w:val="1FBB33C8"/>
    <w:rsid w:val="1FBE6A14"/>
    <w:rsid w:val="1FBE6BEB"/>
    <w:rsid w:val="1FC42E9D"/>
    <w:rsid w:val="1FC97738"/>
    <w:rsid w:val="1FD20711"/>
    <w:rsid w:val="1FD2426D"/>
    <w:rsid w:val="1FD57123"/>
    <w:rsid w:val="1FD75D28"/>
    <w:rsid w:val="1FDC6E9A"/>
    <w:rsid w:val="1FE679C7"/>
    <w:rsid w:val="1FE84D30"/>
    <w:rsid w:val="1FED52E1"/>
    <w:rsid w:val="1FED72F9"/>
    <w:rsid w:val="1FF95C9E"/>
    <w:rsid w:val="1FFD529D"/>
    <w:rsid w:val="20052895"/>
    <w:rsid w:val="2007660D"/>
    <w:rsid w:val="20084133"/>
    <w:rsid w:val="200F101E"/>
    <w:rsid w:val="200F6DE9"/>
    <w:rsid w:val="20107F24"/>
    <w:rsid w:val="20165A04"/>
    <w:rsid w:val="201725C8"/>
    <w:rsid w:val="201C373B"/>
    <w:rsid w:val="201E5DE0"/>
    <w:rsid w:val="2020147D"/>
    <w:rsid w:val="202D76F6"/>
    <w:rsid w:val="202E3BA1"/>
    <w:rsid w:val="20340A84"/>
    <w:rsid w:val="203767C6"/>
    <w:rsid w:val="203E1903"/>
    <w:rsid w:val="203E7B55"/>
    <w:rsid w:val="20457135"/>
    <w:rsid w:val="204A474C"/>
    <w:rsid w:val="204C2272"/>
    <w:rsid w:val="206375BB"/>
    <w:rsid w:val="206A26F8"/>
    <w:rsid w:val="206E043A"/>
    <w:rsid w:val="206E238A"/>
    <w:rsid w:val="207422E6"/>
    <w:rsid w:val="20765541"/>
    <w:rsid w:val="2077343C"/>
    <w:rsid w:val="20801F1B"/>
    <w:rsid w:val="20812427"/>
    <w:rsid w:val="20827A42"/>
    <w:rsid w:val="208634FB"/>
    <w:rsid w:val="20897AC0"/>
    <w:rsid w:val="209239FD"/>
    <w:rsid w:val="20947775"/>
    <w:rsid w:val="20992FDD"/>
    <w:rsid w:val="20A35C0A"/>
    <w:rsid w:val="20A53730"/>
    <w:rsid w:val="20A774A8"/>
    <w:rsid w:val="20B31F64"/>
    <w:rsid w:val="20B83463"/>
    <w:rsid w:val="20B9542D"/>
    <w:rsid w:val="20BD316F"/>
    <w:rsid w:val="20C04A0E"/>
    <w:rsid w:val="20C75D9C"/>
    <w:rsid w:val="20CD60E6"/>
    <w:rsid w:val="20D07F38"/>
    <w:rsid w:val="20DB1848"/>
    <w:rsid w:val="20DB35F6"/>
    <w:rsid w:val="20DD111C"/>
    <w:rsid w:val="20DD55C0"/>
    <w:rsid w:val="20E00C0C"/>
    <w:rsid w:val="20EA3839"/>
    <w:rsid w:val="20F070A1"/>
    <w:rsid w:val="20F621DE"/>
    <w:rsid w:val="20FC3C98"/>
    <w:rsid w:val="21004E0A"/>
    <w:rsid w:val="21025026"/>
    <w:rsid w:val="21090163"/>
    <w:rsid w:val="21132D8F"/>
    <w:rsid w:val="211663DC"/>
    <w:rsid w:val="2118069A"/>
    <w:rsid w:val="211B1C44"/>
    <w:rsid w:val="212154AC"/>
    <w:rsid w:val="21221225"/>
    <w:rsid w:val="212349E5"/>
    <w:rsid w:val="21244F9D"/>
    <w:rsid w:val="212705E9"/>
    <w:rsid w:val="2127683B"/>
    <w:rsid w:val="212E1977"/>
    <w:rsid w:val="213056EF"/>
    <w:rsid w:val="213408D0"/>
    <w:rsid w:val="21380082"/>
    <w:rsid w:val="213845A4"/>
    <w:rsid w:val="2144119B"/>
    <w:rsid w:val="214473ED"/>
    <w:rsid w:val="21451D01"/>
    <w:rsid w:val="21464F13"/>
    <w:rsid w:val="214E3DC8"/>
    <w:rsid w:val="21521B0A"/>
    <w:rsid w:val="21594B94"/>
    <w:rsid w:val="215D225D"/>
    <w:rsid w:val="216422A6"/>
    <w:rsid w:val="21696C25"/>
    <w:rsid w:val="21743C12"/>
    <w:rsid w:val="217557F8"/>
    <w:rsid w:val="217952E8"/>
    <w:rsid w:val="2181419D"/>
    <w:rsid w:val="21815F4B"/>
    <w:rsid w:val="21867F64"/>
    <w:rsid w:val="218B5670"/>
    <w:rsid w:val="218E547E"/>
    <w:rsid w:val="218F260E"/>
    <w:rsid w:val="219739C1"/>
    <w:rsid w:val="2197576F"/>
    <w:rsid w:val="219C4B33"/>
    <w:rsid w:val="219E4D4F"/>
    <w:rsid w:val="21A165ED"/>
    <w:rsid w:val="21A734D8"/>
    <w:rsid w:val="21AB49A6"/>
    <w:rsid w:val="21AC663D"/>
    <w:rsid w:val="21AD1366"/>
    <w:rsid w:val="21AF47B7"/>
    <w:rsid w:val="21B005DE"/>
    <w:rsid w:val="21B52099"/>
    <w:rsid w:val="21B93937"/>
    <w:rsid w:val="21BE0F4D"/>
    <w:rsid w:val="21BF0821"/>
    <w:rsid w:val="21C01B6C"/>
    <w:rsid w:val="21D05231"/>
    <w:rsid w:val="21D749C3"/>
    <w:rsid w:val="21E32762"/>
    <w:rsid w:val="21E40B6E"/>
    <w:rsid w:val="21F52495"/>
    <w:rsid w:val="21F7445F"/>
    <w:rsid w:val="21F94D14"/>
    <w:rsid w:val="21FA5CFD"/>
    <w:rsid w:val="220358DB"/>
    <w:rsid w:val="220821C8"/>
    <w:rsid w:val="220A23E4"/>
    <w:rsid w:val="220B7F0B"/>
    <w:rsid w:val="22121299"/>
    <w:rsid w:val="221548E5"/>
    <w:rsid w:val="2217240B"/>
    <w:rsid w:val="221B63A0"/>
    <w:rsid w:val="221E379A"/>
    <w:rsid w:val="222114DC"/>
    <w:rsid w:val="22225160"/>
    <w:rsid w:val="22244B28"/>
    <w:rsid w:val="22280ABD"/>
    <w:rsid w:val="2229302F"/>
    <w:rsid w:val="222A65E3"/>
    <w:rsid w:val="222F1E4B"/>
    <w:rsid w:val="22327245"/>
    <w:rsid w:val="22340741"/>
    <w:rsid w:val="22372AAE"/>
    <w:rsid w:val="2238098F"/>
    <w:rsid w:val="22394A78"/>
    <w:rsid w:val="224A27E1"/>
    <w:rsid w:val="2250591D"/>
    <w:rsid w:val="225564EB"/>
    <w:rsid w:val="225B49EE"/>
    <w:rsid w:val="225C42C2"/>
    <w:rsid w:val="225E6657"/>
    <w:rsid w:val="22640CC3"/>
    <w:rsid w:val="226C301E"/>
    <w:rsid w:val="226C6BFB"/>
    <w:rsid w:val="228278F4"/>
    <w:rsid w:val="228815D3"/>
    <w:rsid w:val="22883309"/>
    <w:rsid w:val="228A7081"/>
    <w:rsid w:val="228B2608"/>
    <w:rsid w:val="228D6B72"/>
    <w:rsid w:val="229D5007"/>
    <w:rsid w:val="22A00653"/>
    <w:rsid w:val="22A243CB"/>
    <w:rsid w:val="22A7378F"/>
    <w:rsid w:val="22A75620"/>
    <w:rsid w:val="22AD7794"/>
    <w:rsid w:val="22AE0FC2"/>
    <w:rsid w:val="22AF4D3A"/>
    <w:rsid w:val="22B10AB2"/>
    <w:rsid w:val="22B20386"/>
    <w:rsid w:val="22B42350"/>
    <w:rsid w:val="22B645B0"/>
    <w:rsid w:val="22B67E76"/>
    <w:rsid w:val="22BC725E"/>
    <w:rsid w:val="22BD1205"/>
    <w:rsid w:val="22CF0F38"/>
    <w:rsid w:val="22D100A4"/>
    <w:rsid w:val="22D14CB0"/>
    <w:rsid w:val="22D30A28"/>
    <w:rsid w:val="22D95913"/>
    <w:rsid w:val="22DB168B"/>
    <w:rsid w:val="22E22A19"/>
    <w:rsid w:val="22E6428D"/>
    <w:rsid w:val="22F7006A"/>
    <w:rsid w:val="2302273A"/>
    <w:rsid w:val="23046E34"/>
    <w:rsid w:val="230E024F"/>
    <w:rsid w:val="23127B27"/>
    <w:rsid w:val="23166B67"/>
    <w:rsid w:val="231B417D"/>
    <w:rsid w:val="231F5029"/>
    <w:rsid w:val="23201794"/>
    <w:rsid w:val="232A43C0"/>
    <w:rsid w:val="232C754C"/>
    <w:rsid w:val="23332CA9"/>
    <w:rsid w:val="23452FA8"/>
    <w:rsid w:val="23455745"/>
    <w:rsid w:val="23476D20"/>
    <w:rsid w:val="234D1C9C"/>
    <w:rsid w:val="234F5D16"/>
    <w:rsid w:val="23502079"/>
    <w:rsid w:val="235356C5"/>
    <w:rsid w:val="23563407"/>
    <w:rsid w:val="235C6C70"/>
    <w:rsid w:val="23607DE2"/>
    <w:rsid w:val="23671171"/>
    <w:rsid w:val="236B742B"/>
    <w:rsid w:val="236E24FF"/>
    <w:rsid w:val="237E3B0E"/>
    <w:rsid w:val="23802958"/>
    <w:rsid w:val="23843AD1"/>
    <w:rsid w:val="23887A65"/>
    <w:rsid w:val="238910E7"/>
    <w:rsid w:val="238C6E29"/>
    <w:rsid w:val="23953F30"/>
    <w:rsid w:val="23955CDE"/>
    <w:rsid w:val="239D4B92"/>
    <w:rsid w:val="23A20F03"/>
    <w:rsid w:val="23A81EB5"/>
    <w:rsid w:val="23A83C63"/>
    <w:rsid w:val="23A93537"/>
    <w:rsid w:val="23AE0B4E"/>
    <w:rsid w:val="23B048C6"/>
    <w:rsid w:val="23B4085A"/>
    <w:rsid w:val="23B866F3"/>
    <w:rsid w:val="23B87C1E"/>
    <w:rsid w:val="23BF2D5B"/>
    <w:rsid w:val="23C10881"/>
    <w:rsid w:val="23C145EF"/>
    <w:rsid w:val="23C2284B"/>
    <w:rsid w:val="23C40371"/>
    <w:rsid w:val="23D15F87"/>
    <w:rsid w:val="23D235D0"/>
    <w:rsid w:val="23D25365"/>
    <w:rsid w:val="23D5432C"/>
    <w:rsid w:val="23DA1943"/>
    <w:rsid w:val="23DD1B3C"/>
    <w:rsid w:val="23E17175"/>
    <w:rsid w:val="23E6478B"/>
    <w:rsid w:val="23E9602A"/>
    <w:rsid w:val="23EB1DA2"/>
    <w:rsid w:val="23EB7FF4"/>
    <w:rsid w:val="23ED3D6C"/>
    <w:rsid w:val="23EE3640"/>
    <w:rsid w:val="23F4034E"/>
    <w:rsid w:val="23FA0237"/>
    <w:rsid w:val="23FC3FAF"/>
    <w:rsid w:val="24002495"/>
    <w:rsid w:val="240115C5"/>
    <w:rsid w:val="24014588"/>
    <w:rsid w:val="2403533D"/>
    <w:rsid w:val="240371E6"/>
    <w:rsid w:val="2407580F"/>
    <w:rsid w:val="240C2364"/>
    <w:rsid w:val="24125580"/>
    <w:rsid w:val="241536E8"/>
    <w:rsid w:val="241F1A4B"/>
    <w:rsid w:val="24264B88"/>
    <w:rsid w:val="24294678"/>
    <w:rsid w:val="242B03F0"/>
    <w:rsid w:val="242E1C8E"/>
    <w:rsid w:val="24305A06"/>
    <w:rsid w:val="2432352D"/>
    <w:rsid w:val="243B4AD7"/>
    <w:rsid w:val="24415E66"/>
    <w:rsid w:val="244A37D3"/>
    <w:rsid w:val="244B45EE"/>
    <w:rsid w:val="24507E57"/>
    <w:rsid w:val="2452597D"/>
    <w:rsid w:val="24575689"/>
    <w:rsid w:val="245D2536"/>
    <w:rsid w:val="245E2574"/>
    <w:rsid w:val="246062EC"/>
    <w:rsid w:val="2463402E"/>
    <w:rsid w:val="246928CA"/>
    <w:rsid w:val="246D6944"/>
    <w:rsid w:val="24746C16"/>
    <w:rsid w:val="24747FE9"/>
    <w:rsid w:val="247C6E9E"/>
    <w:rsid w:val="247D50F0"/>
    <w:rsid w:val="247E6772"/>
    <w:rsid w:val="24822706"/>
    <w:rsid w:val="248D06ED"/>
    <w:rsid w:val="24961D0D"/>
    <w:rsid w:val="24973CD7"/>
    <w:rsid w:val="249C1DC3"/>
    <w:rsid w:val="24A26904"/>
    <w:rsid w:val="24A40099"/>
    <w:rsid w:val="24A73F1B"/>
    <w:rsid w:val="24B36508"/>
    <w:rsid w:val="24B72593"/>
    <w:rsid w:val="24B91EA0"/>
    <w:rsid w:val="24BC6718"/>
    <w:rsid w:val="24BC729A"/>
    <w:rsid w:val="24C26921"/>
    <w:rsid w:val="24C3687B"/>
    <w:rsid w:val="24C50845"/>
    <w:rsid w:val="24C76438"/>
    <w:rsid w:val="24C90335"/>
    <w:rsid w:val="24CA32FF"/>
    <w:rsid w:val="24CC726D"/>
    <w:rsid w:val="24D354AD"/>
    <w:rsid w:val="24DD4E47"/>
    <w:rsid w:val="24E0567E"/>
    <w:rsid w:val="24E37EE5"/>
    <w:rsid w:val="24E77A86"/>
    <w:rsid w:val="24F133E8"/>
    <w:rsid w:val="24F44C86"/>
    <w:rsid w:val="24F641B7"/>
    <w:rsid w:val="2500362B"/>
    <w:rsid w:val="250255F5"/>
    <w:rsid w:val="25034EC9"/>
    <w:rsid w:val="250749B9"/>
    <w:rsid w:val="25096983"/>
    <w:rsid w:val="250D037C"/>
    <w:rsid w:val="250F7D12"/>
    <w:rsid w:val="25113A8A"/>
    <w:rsid w:val="251F10C7"/>
    <w:rsid w:val="25203CCD"/>
    <w:rsid w:val="25257535"/>
    <w:rsid w:val="25293F80"/>
    <w:rsid w:val="252A68FA"/>
    <w:rsid w:val="252B4B4C"/>
    <w:rsid w:val="252C4420"/>
    <w:rsid w:val="253908EB"/>
    <w:rsid w:val="254554E2"/>
    <w:rsid w:val="2547125A"/>
    <w:rsid w:val="25493224"/>
    <w:rsid w:val="254F010E"/>
    <w:rsid w:val="255273C3"/>
    <w:rsid w:val="255A0F8D"/>
    <w:rsid w:val="255B2F57"/>
    <w:rsid w:val="255E0351"/>
    <w:rsid w:val="256242E5"/>
    <w:rsid w:val="256E2C8A"/>
    <w:rsid w:val="2570394C"/>
    <w:rsid w:val="25710085"/>
    <w:rsid w:val="257858B7"/>
    <w:rsid w:val="257D111F"/>
    <w:rsid w:val="257F27A2"/>
    <w:rsid w:val="258424AE"/>
    <w:rsid w:val="2584600A"/>
    <w:rsid w:val="25853B30"/>
    <w:rsid w:val="25897AC4"/>
    <w:rsid w:val="258E50DA"/>
    <w:rsid w:val="259049AF"/>
    <w:rsid w:val="25916C79"/>
    <w:rsid w:val="25924264"/>
    <w:rsid w:val="25956469"/>
    <w:rsid w:val="25970F68"/>
    <w:rsid w:val="259B3353"/>
    <w:rsid w:val="25A130FC"/>
    <w:rsid w:val="25A22934"/>
    <w:rsid w:val="25A246E2"/>
    <w:rsid w:val="25AC730F"/>
    <w:rsid w:val="25AE752B"/>
    <w:rsid w:val="25AE7E68"/>
    <w:rsid w:val="25B20DC9"/>
    <w:rsid w:val="25B52667"/>
    <w:rsid w:val="25BA004D"/>
    <w:rsid w:val="25C12DBA"/>
    <w:rsid w:val="25C26B32"/>
    <w:rsid w:val="25C52299"/>
    <w:rsid w:val="25CE197B"/>
    <w:rsid w:val="25DD55FB"/>
    <w:rsid w:val="25DE0DDB"/>
    <w:rsid w:val="25DF1492"/>
    <w:rsid w:val="25E62821"/>
    <w:rsid w:val="25E90563"/>
    <w:rsid w:val="25EF3DCB"/>
    <w:rsid w:val="25F0369F"/>
    <w:rsid w:val="25F3318F"/>
    <w:rsid w:val="25FC0296"/>
    <w:rsid w:val="25FD5DBC"/>
    <w:rsid w:val="26062EC3"/>
    <w:rsid w:val="26105AEF"/>
    <w:rsid w:val="26141B5F"/>
    <w:rsid w:val="261849A4"/>
    <w:rsid w:val="26211093"/>
    <w:rsid w:val="26293ED7"/>
    <w:rsid w:val="262D1BA9"/>
    <w:rsid w:val="263747E9"/>
    <w:rsid w:val="263F63D5"/>
    <w:rsid w:val="26413EFB"/>
    <w:rsid w:val="26431A21"/>
    <w:rsid w:val="264E7259"/>
    <w:rsid w:val="264F37ED"/>
    <w:rsid w:val="265A6D6B"/>
    <w:rsid w:val="2661459D"/>
    <w:rsid w:val="26663961"/>
    <w:rsid w:val="266F1FBA"/>
    <w:rsid w:val="26712A32"/>
    <w:rsid w:val="267267AA"/>
    <w:rsid w:val="26775B6F"/>
    <w:rsid w:val="267C3185"/>
    <w:rsid w:val="267C6CA9"/>
    <w:rsid w:val="26822B33"/>
    <w:rsid w:val="26834513"/>
    <w:rsid w:val="268447DA"/>
    <w:rsid w:val="26865DB2"/>
    <w:rsid w:val="268A7650"/>
    <w:rsid w:val="268D7140"/>
    <w:rsid w:val="26906C30"/>
    <w:rsid w:val="26965307"/>
    <w:rsid w:val="26976211"/>
    <w:rsid w:val="269B7AAF"/>
    <w:rsid w:val="26A06719"/>
    <w:rsid w:val="26A30712"/>
    <w:rsid w:val="26A61FB0"/>
    <w:rsid w:val="26A67839"/>
    <w:rsid w:val="26A83F7A"/>
    <w:rsid w:val="26AB5818"/>
    <w:rsid w:val="26AB75C6"/>
    <w:rsid w:val="26B24DF9"/>
    <w:rsid w:val="26B446CD"/>
    <w:rsid w:val="26B66697"/>
    <w:rsid w:val="26BA71BF"/>
    <w:rsid w:val="26BA7C60"/>
    <w:rsid w:val="26C012C4"/>
    <w:rsid w:val="26C54B2C"/>
    <w:rsid w:val="26CF423A"/>
    <w:rsid w:val="26D44D6F"/>
    <w:rsid w:val="26DE174A"/>
    <w:rsid w:val="26EA00EF"/>
    <w:rsid w:val="26EA6341"/>
    <w:rsid w:val="26EB3E67"/>
    <w:rsid w:val="26ED7781"/>
    <w:rsid w:val="26F251F5"/>
    <w:rsid w:val="26F45411"/>
    <w:rsid w:val="26F70A5D"/>
    <w:rsid w:val="26F750A4"/>
    <w:rsid w:val="26FB054E"/>
    <w:rsid w:val="27027B2E"/>
    <w:rsid w:val="271379F0"/>
    <w:rsid w:val="271635D9"/>
    <w:rsid w:val="271867FC"/>
    <w:rsid w:val="271D6716"/>
    <w:rsid w:val="27286E69"/>
    <w:rsid w:val="27363334"/>
    <w:rsid w:val="27475541"/>
    <w:rsid w:val="274F42C8"/>
    <w:rsid w:val="27507C1B"/>
    <w:rsid w:val="27553EEA"/>
    <w:rsid w:val="275814FC"/>
    <w:rsid w:val="275B2D9A"/>
    <w:rsid w:val="275E4056"/>
    <w:rsid w:val="276B56D3"/>
    <w:rsid w:val="276F0494"/>
    <w:rsid w:val="27707AEE"/>
    <w:rsid w:val="277327DA"/>
    <w:rsid w:val="2775510D"/>
    <w:rsid w:val="2778394C"/>
    <w:rsid w:val="277963CF"/>
    <w:rsid w:val="27917E2C"/>
    <w:rsid w:val="27983FEE"/>
    <w:rsid w:val="279F64C3"/>
    <w:rsid w:val="27A02EA3"/>
    <w:rsid w:val="27A13FD6"/>
    <w:rsid w:val="27AE5E26"/>
    <w:rsid w:val="27B34984"/>
    <w:rsid w:val="27B54BA0"/>
    <w:rsid w:val="27B84691"/>
    <w:rsid w:val="27BA3F65"/>
    <w:rsid w:val="27BD1CA7"/>
    <w:rsid w:val="27BD3A55"/>
    <w:rsid w:val="27BD5803"/>
    <w:rsid w:val="27BF5A1F"/>
    <w:rsid w:val="27C052F3"/>
    <w:rsid w:val="27C43035"/>
    <w:rsid w:val="27C46B92"/>
    <w:rsid w:val="27C941A8"/>
    <w:rsid w:val="27CC5A46"/>
    <w:rsid w:val="27D364A8"/>
    <w:rsid w:val="27D72D69"/>
    <w:rsid w:val="27DA77F2"/>
    <w:rsid w:val="27DC037F"/>
    <w:rsid w:val="27DE2C9A"/>
    <w:rsid w:val="27E233B7"/>
    <w:rsid w:val="27E2526A"/>
    <w:rsid w:val="27EC00AA"/>
    <w:rsid w:val="27EE00B2"/>
    <w:rsid w:val="27F12250"/>
    <w:rsid w:val="27F37477"/>
    <w:rsid w:val="27F60D15"/>
    <w:rsid w:val="27F8683B"/>
    <w:rsid w:val="27FC27CF"/>
    <w:rsid w:val="27FD20A3"/>
    <w:rsid w:val="28011B94"/>
    <w:rsid w:val="28031161"/>
    <w:rsid w:val="280F7DE8"/>
    <w:rsid w:val="28101DD7"/>
    <w:rsid w:val="281573ED"/>
    <w:rsid w:val="281C4CEC"/>
    <w:rsid w:val="2829733C"/>
    <w:rsid w:val="282B4E63"/>
    <w:rsid w:val="28327F9F"/>
    <w:rsid w:val="28335AC5"/>
    <w:rsid w:val="28373807"/>
    <w:rsid w:val="28461C9C"/>
    <w:rsid w:val="2846607B"/>
    <w:rsid w:val="28470238"/>
    <w:rsid w:val="284952E9"/>
    <w:rsid w:val="28566F0A"/>
    <w:rsid w:val="285D2B42"/>
    <w:rsid w:val="28617532"/>
    <w:rsid w:val="286640ED"/>
    <w:rsid w:val="286A598B"/>
    <w:rsid w:val="287405B8"/>
    <w:rsid w:val="28795BCE"/>
    <w:rsid w:val="287F0D0A"/>
    <w:rsid w:val="289724F8"/>
    <w:rsid w:val="289A2AA3"/>
    <w:rsid w:val="28A075FF"/>
    <w:rsid w:val="28A30E9D"/>
    <w:rsid w:val="28A32C4B"/>
    <w:rsid w:val="28A349F9"/>
    <w:rsid w:val="28A37397"/>
    <w:rsid w:val="28A864B3"/>
    <w:rsid w:val="28A93FB9"/>
    <w:rsid w:val="28AA4330"/>
    <w:rsid w:val="28AB7D51"/>
    <w:rsid w:val="28AE388C"/>
    <w:rsid w:val="28B4397F"/>
    <w:rsid w:val="28B44E58"/>
    <w:rsid w:val="28B5297E"/>
    <w:rsid w:val="28B60F25"/>
    <w:rsid w:val="28B9246E"/>
    <w:rsid w:val="28BC5ABB"/>
    <w:rsid w:val="28BE7A85"/>
    <w:rsid w:val="28C17575"/>
    <w:rsid w:val="28C826B1"/>
    <w:rsid w:val="28CC03F4"/>
    <w:rsid w:val="28DF17A9"/>
    <w:rsid w:val="28EA2628"/>
    <w:rsid w:val="28EF5E90"/>
    <w:rsid w:val="28F039B6"/>
    <w:rsid w:val="28F214DC"/>
    <w:rsid w:val="28F74D45"/>
    <w:rsid w:val="2903193C"/>
    <w:rsid w:val="29037B8D"/>
    <w:rsid w:val="2904218B"/>
    <w:rsid w:val="29057462"/>
    <w:rsid w:val="290F02E0"/>
    <w:rsid w:val="29103779"/>
    <w:rsid w:val="2912392D"/>
    <w:rsid w:val="29143B49"/>
    <w:rsid w:val="29211D4D"/>
    <w:rsid w:val="2927387C"/>
    <w:rsid w:val="292A336C"/>
    <w:rsid w:val="29302B74"/>
    <w:rsid w:val="293677ED"/>
    <w:rsid w:val="293B10D5"/>
    <w:rsid w:val="293B7327"/>
    <w:rsid w:val="293C35A3"/>
    <w:rsid w:val="2940049A"/>
    <w:rsid w:val="294361DC"/>
    <w:rsid w:val="29437F8A"/>
    <w:rsid w:val="294966FF"/>
    <w:rsid w:val="294C6E3F"/>
    <w:rsid w:val="294E0E09"/>
    <w:rsid w:val="295201CD"/>
    <w:rsid w:val="2953641F"/>
    <w:rsid w:val="295757E3"/>
    <w:rsid w:val="2973086F"/>
    <w:rsid w:val="298760C9"/>
    <w:rsid w:val="2989303D"/>
    <w:rsid w:val="298E38FB"/>
    <w:rsid w:val="29900C2F"/>
    <w:rsid w:val="29910CF5"/>
    <w:rsid w:val="299627B0"/>
    <w:rsid w:val="299E3412"/>
    <w:rsid w:val="29A24CB1"/>
    <w:rsid w:val="29A50C45"/>
    <w:rsid w:val="29AA1DB7"/>
    <w:rsid w:val="29AB3C09"/>
    <w:rsid w:val="29AE5D4B"/>
    <w:rsid w:val="29B50E88"/>
    <w:rsid w:val="29BF1D06"/>
    <w:rsid w:val="29BF5862"/>
    <w:rsid w:val="29C0416E"/>
    <w:rsid w:val="29C137C7"/>
    <w:rsid w:val="29D62BAC"/>
    <w:rsid w:val="29D84B76"/>
    <w:rsid w:val="29D86924"/>
    <w:rsid w:val="29EB2AFB"/>
    <w:rsid w:val="29EC6874"/>
    <w:rsid w:val="29F23E8A"/>
    <w:rsid w:val="29F64FFC"/>
    <w:rsid w:val="29F86FC6"/>
    <w:rsid w:val="29FA3933"/>
    <w:rsid w:val="29FF65A7"/>
    <w:rsid w:val="2A021BF3"/>
    <w:rsid w:val="2A043BBD"/>
    <w:rsid w:val="2A047719"/>
    <w:rsid w:val="2A07545B"/>
    <w:rsid w:val="2A092F82"/>
    <w:rsid w:val="2A095D01"/>
    <w:rsid w:val="2A0E2346"/>
    <w:rsid w:val="2A104310"/>
    <w:rsid w:val="2A110E94"/>
    <w:rsid w:val="2A132D50"/>
    <w:rsid w:val="2A16744D"/>
    <w:rsid w:val="2A17569E"/>
    <w:rsid w:val="2A176C4D"/>
    <w:rsid w:val="2A18040C"/>
    <w:rsid w:val="2A1C76E6"/>
    <w:rsid w:val="2A224043"/>
    <w:rsid w:val="2A261D85"/>
    <w:rsid w:val="2A2878AC"/>
    <w:rsid w:val="2A307018"/>
    <w:rsid w:val="2A331DAD"/>
    <w:rsid w:val="2A383867"/>
    <w:rsid w:val="2A385615"/>
    <w:rsid w:val="2A3C3357"/>
    <w:rsid w:val="2A3D1958"/>
    <w:rsid w:val="2A497728"/>
    <w:rsid w:val="2A4A6D87"/>
    <w:rsid w:val="2A4B17EC"/>
    <w:rsid w:val="2A4C2E6E"/>
    <w:rsid w:val="2A612DBE"/>
    <w:rsid w:val="2A62672D"/>
    <w:rsid w:val="2A691C72"/>
    <w:rsid w:val="2A6C52BE"/>
    <w:rsid w:val="2A6D1762"/>
    <w:rsid w:val="2A7228D5"/>
    <w:rsid w:val="2A726D79"/>
    <w:rsid w:val="2A834AE2"/>
    <w:rsid w:val="2A84085A"/>
    <w:rsid w:val="2A846AAC"/>
    <w:rsid w:val="2A8820F8"/>
    <w:rsid w:val="2A88659C"/>
    <w:rsid w:val="2A8B3997"/>
    <w:rsid w:val="2A8D5961"/>
    <w:rsid w:val="2A905451"/>
    <w:rsid w:val="2A922F77"/>
    <w:rsid w:val="2A97233B"/>
    <w:rsid w:val="2A9B4195"/>
    <w:rsid w:val="2A9C5BA4"/>
    <w:rsid w:val="2AA36F32"/>
    <w:rsid w:val="2AA64C74"/>
    <w:rsid w:val="2AAB4039"/>
    <w:rsid w:val="2AB54EB7"/>
    <w:rsid w:val="2AB96756"/>
    <w:rsid w:val="2ABE3D6C"/>
    <w:rsid w:val="2ABF1892"/>
    <w:rsid w:val="2AC0724B"/>
    <w:rsid w:val="2AC41D98"/>
    <w:rsid w:val="2AC86999"/>
    <w:rsid w:val="2ACB46DB"/>
    <w:rsid w:val="2ACB6489"/>
    <w:rsid w:val="2ACE1AD5"/>
    <w:rsid w:val="2AD417E1"/>
    <w:rsid w:val="2AD510B6"/>
    <w:rsid w:val="2AD73080"/>
    <w:rsid w:val="2AE00186"/>
    <w:rsid w:val="2AE22F42"/>
    <w:rsid w:val="2AEC6B2B"/>
    <w:rsid w:val="2AFD2549"/>
    <w:rsid w:val="2AFE060C"/>
    <w:rsid w:val="2AFE23BA"/>
    <w:rsid w:val="2B002039"/>
    <w:rsid w:val="2B027D25"/>
    <w:rsid w:val="2B053749"/>
    <w:rsid w:val="2B057BED"/>
    <w:rsid w:val="2B0674C1"/>
    <w:rsid w:val="2B0A5203"/>
    <w:rsid w:val="2B0F0ED1"/>
    <w:rsid w:val="2B147E30"/>
    <w:rsid w:val="2B150FC4"/>
    <w:rsid w:val="2B1A6A27"/>
    <w:rsid w:val="2B22254D"/>
    <w:rsid w:val="2B256796"/>
    <w:rsid w:val="2B2A7653"/>
    <w:rsid w:val="2B312790"/>
    <w:rsid w:val="2B34402E"/>
    <w:rsid w:val="2B365FF8"/>
    <w:rsid w:val="2B382B44"/>
    <w:rsid w:val="2B3B360F"/>
    <w:rsid w:val="2B3E6C5B"/>
    <w:rsid w:val="2B41674B"/>
    <w:rsid w:val="2B4F0E68"/>
    <w:rsid w:val="2B560448"/>
    <w:rsid w:val="2B595843"/>
    <w:rsid w:val="2B5E0447"/>
    <w:rsid w:val="2B632B65"/>
    <w:rsid w:val="2B644AE3"/>
    <w:rsid w:val="2B7037AB"/>
    <w:rsid w:val="2B715282"/>
    <w:rsid w:val="2B724B56"/>
    <w:rsid w:val="2B75100F"/>
    <w:rsid w:val="2B762D4B"/>
    <w:rsid w:val="2B794137"/>
    <w:rsid w:val="2B807273"/>
    <w:rsid w:val="2B85488A"/>
    <w:rsid w:val="2B8723B0"/>
    <w:rsid w:val="2B881414"/>
    <w:rsid w:val="2B8E7BE2"/>
    <w:rsid w:val="2B8F5708"/>
    <w:rsid w:val="2B911481"/>
    <w:rsid w:val="2B9B5E5B"/>
    <w:rsid w:val="2BA016C4"/>
    <w:rsid w:val="2BA04F9E"/>
    <w:rsid w:val="2BA07916"/>
    <w:rsid w:val="2BA271EA"/>
    <w:rsid w:val="2BA8774B"/>
    <w:rsid w:val="2BA967CA"/>
    <w:rsid w:val="2BAC7237"/>
    <w:rsid w:val="2BBC30CD"/>
    <w:rsid w:val="2BBC7992"/>
    <w:rsid w:val="2BC25ADE"/>
    <w:rsid w:val="2BD17ACF"/>
    <w:rsid w:val="2BD33847"/>
    <w:rsid w:val="2BD80E5D"/>
    <w:rsid w:val="2BE041B6"/>
    <w:rsid w:val="2BE3594E"/>
    <w:rsid w:val="2BE55328"/>
    <w:rsid w:val="2BE75544"/>
    <w:rsid w:val="2BE912BD"/>
    <w:rsid w:val="2BF13CCD"/>
    <w:rsid w:val="2BF437BD"/>
    <w:rsid w:val="2BFC0FF0"/>
    <w:rsid w:val="2BFC1D01"/>
    <w:rsid w:val="2C016606"/>
    <w:rsid w:val="2C0734F1"/>
    <w:rsid w:val="2C0B1233"/>
    <w:rsid w:val="2C0C6D59"/>
    <w:rsid w:val="2C11436F"/>
    <w:rsid w:val="2C1520B2"/>
    <w:rsid w:val="2C155C0E"/>
    <w:rsid w:val="2C1856FE"/>
    <w:rsid w:val="2C1D2D14"/>
    <w:rsid w:val="2C1F083A"/>
    <w:rsid w:val="2C2045B2"/>
    <w:rsid w:val="2C284379"/>
    <w:rsid w:val="2C287FF7"/>
    <w:rsid w:val="2C353974"/>
    <w:rsid w:val="2C377AC1"/>
    <w:rsid w:val="2C385DA0"/>
    <w:rsid w:val="2C390A8A"/>
    <w:rsid w:val="2C3F712F"/>
    <w:rsid w:val="2C412EA7"/>
    <w:rsid w:val="2C491D5B"/>
    <w:rsid w:val="2C5438E1"/>
    <w:rsid w:val="2C566E8F"/>
    <w:rsid w:val="2C5C55E3"/>
    <w:rsid w:val="2C5D1363"/>
    <w:rsid w:val="2C615E6B"/>
    <w:rsid w:val="2C672743"/>
    <w:rsid w:val="2C673F8F"/>
    <w:rsid w:val="2C6941AB"/>
    <w:rsid w:val="2C792640"/>
    <w:rsid w:val="2C7A0167"/>
    <w:rsid w:val="2C7C3431"/>
    <w:rsid w:val="2C7D01A5"/>
    <w:rsid w:val="2C8C3713"/>
    <w:rsid w:val="2C8F7D60"/>
    <w:rsid w:val="2C923702"/>
    <w:rsid w:val="2C98683F"/>
    <w:rsid w:val="2C9F197B"/>
    <w:rsid w:val="2CA23706"/>
    <w:rsid w:val="2CA43435"/>
    <w:rsid w:val="2CA451E4"/>
    <w:rsid w:val="2CA72C02"/>
    <w:rsid w:val="2CB01DDA"/>
    <w:rsid w:val="2CB25B52"/>
    <w:rsid w:val="2CB50A49"/>
    <w:rsid w:val="2CBC5046"/>
    <w:rsid w:val="2CBD0053"/>
    <w:rsid w:val="2CBF5B79"/>
    <w:rsid w:val="2CC67D4F"/>
    <w:rsid w:val="2CD47877"/>
    <w:rsid w:val="2CD94E8D"/>
    <w:rsid w:val="2CDF446E"/>
    <w:rsid w:val="2CE61358"/>
    <w:rsid w:val="2CEA52EC"/>
    <w:rsid w:val="2CED6B8B"/>
    <w:rsid w:val="2CF021D7"/>
    <w:rsid w:val="2CFB12A7"/>
    <w:rsid w:val="2CFD10CD"/>
    <w:rsid w:val="2D031F0A"/>
    <w:rsid w:val="2D0461B9"/>
    <w:rsid w:val="2D0B41F9"/>
    <w:rsid w:val="2D1063D5"/>
    <w:rsid w:val="2D127B5A"/>
    <w:rsid w:val="2D15504B"/>
    <w:rsid w:val="2D1711EE"/>
    <w:rsid w:val="2D1759B5"/>
    <w:rsid w:val="2D1E4F96"/>
    <w:rsid w:val="2D1E5BDE"/>
    <w:rsid w:val="2D200D0E"/>
    <w:rsid w:val="2D2325AC"/>
    <w:rsid w:val="2D250244"/>
    <w:rsid w:val="2D2A7E76"/>
    <w:rsid w:val="2D2C7C11"/>
    <w:rsid w:val="2D3163B0"/>
    <w:rsid w:val="2D32459D"/>
    <w:rsid w:val="2D35210F"/>
    <w:rsid w:val="2D3622E0"/>
    <w:rsid w:val="2D3C3E22"/>
    <w:rsid w:val="2D3C71CA"/>
    <w:rsid w:val="2D3C78E5"/>
    <w:rsid w:val="2D4349FC"/>
    <w:rsid w:val="2D4D7629"/>
    <w:rsid w:val="2D5269EE"/>
    <w:rsid w:val="2D5473F4"/>
    <w:rsid w:val="2D55028C"/>
    <w:rsid w:val="2D572256"/>
    <w:rsid w:val="2D5C786C"/>
    <w:rsid w:val="2D5F5B52"/>
    <w:rsid w:val="2D601C8D"/>
    <w:rsid w:val="2D611200"/>
    <w:rsid w:val="2D6B7AAF"/>
    <w:rsid w:val="2D6D3827"/>
    <w:rsid w:val="2D6F57F1"/>
    <w:rsid w:val="2D742E08"/>
    <w:rsid w:val="2D766B80"/>
    <w:rsid w:val="2D8017AD"/>
    <w:rsid w:val="2D855015"/>
    <w:rsid w:val="2D892E82"/>
    <w:rsid w:val="2D8D7A26"/>
    <w:rsid w:val="2D940DB4"/>
    <w:rsid w:val="2D9D235F"/>
    <w:rsid w:val="2DA3549B"/>
    <w:rsid w:val="2DA37249"/>
    <w:rsid w:val="2DA82AB1"/>
    <w:rsid w:val="2DAD1E76"/>
    <w:rsid w:val="2DB029C3"/>
    <w:rsid w:val="2DB15E0A"/>
    <w:rsid w:val="2DB4536F"/>
    <w:rsid w:val="2DB57BAA"/>
    <w:rsid w:val="2DB87198"/>
    <w:rsid w:val="2DB96A6D"/>
    <w:rsid w:val="2DC518B5"/>
    <w:rsid w:val="2DCC2C44"/>
    <w:rsid w:val="2DCF44E2"/>
    <w:rsid w:val="2DCF6290"/>
    <w:rsid w:val="2DDB02CC"/>
    <w:rsid w:val="2DDD1E55"/>
    <w:rsid w:val="2DE27D71"/>
    <w:rsid w:val="2DE41D3C"/>
    <w:rsid w:val="2DE57862"/>
    <w:rsid w:val="2DE61A45"/>
    <w:rsid w:val="2DE81100"/>
    <w:rsid w:val="2DEA4E78"/>
    <w:rsid w:val="2DF27D37"/>
    <w:rsid w:val="2DF72E1E"/>
    <w:rsid w:val="2DFE0923"/>
    <w:rsid w:val="2E0777D8"/>
    <w:rsid w:val="2E0E6DB8"/>
    <w:rsid w:val="2E110657"/>
    <w:rsid w:val="2E1312F0"/>
    <w:rsid w:val="2E143612"/>
    <w:rsid w:val="2E180272"/>
    <w:rsid w:val="2E1F0FC6"/>
    <w:rsid w:val="2E1F2D74"/>
    <w:rsid w:val="2E204D3E"/>
    <w:rsid w:val="2E220AB6"/>
    <w:rsid w:val="2E232138"/>
    <w:rsid w:val="2E2C512B"/>
    <w:rsid w:val="2E3D144C"/>
    <w:rsid w:val="2E450300"/>
    <w:rsid w:val="2E530C6F"/>
    <w:rsid w:val="2E5844D8"/>
    <w:rsid w:val="2E5D3BD9"/>
    <w:rsid w:val="2E671B3F"/>
    <w:rsid w:val="2E695321"/>
    <w:rsid w:val="2E69634F"/>
    <w:rsid w:val="2E6A4C67"/>
    <w:rsid w:val="2E7330BF"/>
    <w:rsid w:val="2E765F2D"/>
    <w:rsid w:val="2E7A15B5"/>
    <w:rsid w:val="2E7A444E"/>
    <w:rsid w:val="2E7E42AC"/>
    <w:rsid w:val="2E84707B"/>
    <w:rsid w:val="2E9848D4"/>
    <w:rsid w:val="2E9A064C"/>
    <w:rsid w:val="2E9A689E"/>
    <w:rsid w:val="2E9F5C62"/>
    <w:rsid w:val="2EA35F69"/>
    <w:rsid w:val="2EA4771D"/>
    <w:rsid w:val="2EA96AE1"/>
    <w:rsid w:val="2EAC037F"/>
    <w:rsid w:val="2EB42A0B"/>
    <w:rsid w:val="2EB51CD8"/>
    <w:rsid w:val="2EB56F2D"/>
    <w:rsid w:val="2EB84F76"/>
    <w:rsid w:val="2EBC6626"/>
    <w:rsid w:val="2EBF0997"/>
    <w:rsid w:val="2EC4391B"/>
    <w:rsid w:val="2ECB6A58"/>
    <w:rsid w:val="2ED1509A"/>
    <w:rsid w:val="2ED40AF8"/>
    <w:rsid w:val="2ED718A0"/>
    <w:rsid w:val="2ED95618"/>
    <w:rsid w:val="2EDA2C9E"/>
    <w:rsid w:val="2EDE2C2F"/>
    <w:rsid w:val="2EDF69A7"/>
    <w:rsid w:val="2EEB0EA8"/>
    <w:rsid w:val="2EEB534C"/>
    <w:rsid w:val="2EED69CE"/>
    <w:rsid w:val="2EF17D8C"/>
    <w:rsid w:val="2F034443"/>
    <w:rsid w:val="2F065CE2"/>
    <w:rsid w:val="2F0A0CA6"/>
    <w:rsid w:val="2F0D22BF"/>
    <w:rsid w:val="2F0E2DDB"/>
    <w:rsid w:val="2F113E46"/>
    <w:rsid w:val="2F120B2A"/>
    <w:rsid w:val="2F131223"/>
    <w:rsid w:val="2F176141"/>
    <w:rsid w:val="2F1E74CF"/>
    <w:rsid w:val="2F1F6DA3"/>
    <w:rsid w:val="2F222924"/>
    <w:rsid w:val="2F2443BA"/>
    <w:rsid w:val="2F2A7C22"/>
    <w:rsid w:val="2F35780B"/>
    <w:rsid w:val="2F3E547B"/>
    <w:rsid w:val="2F406212"/>
    <w:rsid w:val="2F407445"/>
    <w:rsid w:val="2F454A5C"/>
    <w:rsid w:val="2F46402C"/>
    <w:rsid w:val="2F4B5DEA"/>
    <w:rsid w:val="2F4F58DB"/>
    <w:rsid w:val="2F503401"/>
    <w:rsid w:val="2F517346"/>
    <w:rsid w:val="2F522CD5"/>
    <w:rsid w:val="2F526238"/>
    <w:rsid w:val="2F544F8C"/>
    <w:rsid w:val="2F5702EB"/>
    <w:rsid w:val="2F590507"/>
    <w:rsid w:val="2F594063"/>
    <w:rsid w:val="2F5E78CC"/>
    <w:rsid w:val="2F68699C"/>
    <w:rsid w:val="2F6C023B"/>
    <w:rsid w:val="2F6C4A5A"/>
    <w:rsid w:val="2F6D5D61"/>
    <w:rsid w:val="2F6F1AD9"/>
    <w:rsid w:val="2F6F3887"/>
    <w:rsid w:val="2F7075FF"/>
    <w:rsid w:val="2F7264B7"/>
    <w:rsid w:val="2F7E3ACA"/>
    <w:rsid w:val="2F8A5440"/>
    <w:rsid w:val="2F8F217B"/>
    <w:rsid w:val="2F9652B7"/>
    <w:rsid w:val="2F9A4353"/>
    <w:rsid w:val="2F9B28CE"/>
    <w:rsid w:val="2FA21EAE"/>
    <w:rsid w:val="2FAC5648"/>
    <w:rsid w:val="2FAC6889"/>
    <w:rsid w:val="2FAF0127"/>
    <w:rsid w:val="2FAF6379"/>
    <w:rsid w:val="2FB13E9F"/>
    <w:rsid w:val="2FB4573E"/>
    <w:rsid w:val="2FB65B9E"/>
    <w:rsid w:val="2FC82F97"/>
    <w:rsid w:val="2FC8743B"/>
    <w:rsid w:val="2FD23E16"/>
    <w:rsid w:val="2FD302BA"/>
    <w:rsid w:val="2FDB1BC9"/>
    <w:rsid w:val="2FE14059"/>
    <w:rsid w:val="2FE53B49"/>
    <w:rsid w:val="2FEE50F3"/>
    <w:rsid w:val="2FF46177"/>
    <w:rsid w:val="2FF80EF4"/>
    <w:rsid w:val="2FFB15BE"/>
    <w:rsid w:val="2FFD5337"/>
    <w:rsid w:val="2FFF10AF"/>
    <w:rsid w:val="30081C57"/>
    <w:rsid w:val="300F2386"/>
    <w:rsid w:val="301306B6"/>
    <w:rsid w:val="30185CCC"/>
    <w:rsid w:val="301A6893"/>
    <w:rsid w:val="302208F9"/>
    <w:rsid w:val="3025663B"/>
    <w:rsid w:val="30281C88"/>
    <w:rsid w:val="302B4FA7"/>
    <w:rsid w:val="303A20E7"/>
    <w:rsid w:val="303F483A"/>
    <w:rsid w:val="30404A53"/>
    <w:rsid w:val="30444D13"/>
    <w:rsid w:val="30452F08"/>
    <w:rsid w:val="30470360"/>
    <w:rsid w:val="305137EA"/>
    <w:rsid w:val="30515682"/>
    <w:rsid w:val="305807BF"/>
    <w:rsid w:val="30662444"/>
    <w:rsid w:val="306E3B3E"/>
    <w:rsid w:val="307039CC"/>
    <w:rsid w:val="3075311F"/>
    <w:rsid w:val="30770068"/>
    <w:rsid w:val="307D21E6"/>
    <w:rsid w:val="307F5D4C"/>
    <w:rsid w:val="30817D16"/>
    <w:rsid w:val="3082583C"/>
    <w:rsid w:val="3091782D"/>
    <w:rsid w:val="309335A5"/>
    <w:rsid w:val="3095452D"/>
    <w:rsid w:val="309D08C8"/>
    <w:rsid w:val="30A62A90"/>
    <w:rsid w:val="30A900EC"/>
    <w:rsid w:val="30B14F43"/>
    <w:rsid w:val="30B60F81"/>
    <w:rsid w:val="30BB2AFC"/>
    <w:rsid w:val="30C4467E"/>
    <w:rsid w:val="30CB0F91"/>
    <w:rsid w:val="30CC23DC"/>
    <w:rsid w:val="30D616E4"/>
    <w:rsid w:val="30D81900"/>
    <w:rsid w:val="30D84C78"/>
    <w:rsid w:val="30DA7426"/>
    <w:rsid w:val="30DF67EA"/>
    <w:rsid w:val="30E67B79"/>
    <w:rsid w:val="30E81B43"/>
    <w:rsid w:val="30EB518F"/>
    <w:rsid w:val="30EC0F07"/>
    <w:rsid w:val="30ED707D"/>
    <w:rsid w:val="30EE4C7F"/>
    <w:rsid w:val="30F30B8C"/>
    <w:rsid w:val="30F57DBC"/>
    <w:rsid w:val="30FC739C"/>
    <w:rsid w:val="30FE5FAE"/>
    <w:rsid w:val="310224D9"/>
    <w:rsid w:val="3103697D"/>
    <w:rsid w:val="31046251"/>
    <w:rsid w:val="3106646D"/>
    <w:rsid w:val="310701CB"/>
    <w:rsid w:val="31102E48"/>
    <w:rsid w:val="31140B8A"/>
    <w:rsid w:val="311C17EC"/>
    <w:rsid w:val="311E24C1"/>
    <w:rsid w:val="311F0DA0"/>
    <w:rsid w:val="31210BB1"/>
    <w:rsid w:val="31232B7B"/>
    <w:rsid w:val="31244B45"/>
    <w:rsid w:val="31376626"/>
    <w:rsid w:val="313F372D"/>
    <w:rsid w:val="314931FE"/>
    <w:rsid w:val="314F1BC2"/>
    <w:rsid w:val="315A0567"/>
    <w:rsid w:val="316D3DF6"/>
    <w:rsid w:val="317433D6"/>
    <w:rsid w:val="317E4255"/>
    <w:rsid w:val="31853836"/>
    <w:rsid w:val="3186135C"/>
    <w:rsid w:val="319055AA"/>
    <w:rsid w:val="31927D00"/>
    <w:rsid w:val="31934188"/>
    <w:rsid w:val="31973569"/>
    <w:rsid w:val="31A041CB"/>
    <w:rsid w:val="31A17F44"/>
    <w:rsid w:val="31A57A34"/>
    <w:rsid w:val="31AC0DC2"/>
    <w:rsid w:val="31B22151"/>
    <w:rsid w:val="31B47C77"/>
    <w:rsid w:val="31BE4652"/>
    <w:rsid w:val="31BF0C8F"/>
    <w:rsid w:val="31CF2D03"/>
    <w:rsid w:val="31CF685F"/>
    <w:rsid w:val="31D04385"/>
    <w:rsid w:val="31D43E75"/>
    <w:rsid w:val="31D73965"/>
    <w:rsid w:val="31D9592F"/>
    <w:rsid w:val="31E06CBE"/>
    <w:rsid w:val="31E83DC4"/>
    <w:rsid w:val="31E85CA8"/>
    <w:rsid w:val="31EB220A"/>
    <w:rsid w:val="31EC7411"/>
    <w:rsid w:val="31F6028F"/>
    <w:rsid w:val="31F918F3"/>
    <w:rsid w:val="31F96532"/>
    <w:rsid w:val="31FC33CC"/>
    <w:rsid w:val="320209E2"/>
    <w:rsid w:val="320C1861"/>
    <w:rsid w:val="32111BAB"/>
    <w:rsid w:val="32180206"/>
    <w:rsid w:val="3220355E"/>
    <w:rsid w:val="32204DF4"/>
    <w:rsid w:val="3220530C"/>
    <w:rsid w:val="3221701E"/>
    <w:rsid w:val="32252923"/>
    <w:rsid w:val="32274116"/>
    <w:rsid w:val="322748ED"/>
    <w:rsid w:val="32283150"/>
    <w:rsid w:val="322A27BF"/>
    <w:rsid w:val="322D3DB8"/>
    <w:rsid w:val="322E7A29"/>
    <w:rsid w:val="323668DE"/>
    <w:rsid w:val="323808A8"/>
    <w:rsid w:val="3238470D"/>
    <w:rsid w:val="323D5EBE"/>
    <w:rsid w:val="3240586E"/>
    <w:rsid w:val="324A2389"/>
    <w:rsid w:val="324A4137"/>
    <w:rsid w:val="324C7EAF"/>
    <w:rsid w:val="32503CD3"/>
    <w:rsid w:val="32537490"/>
    <w:rsid w:val="32543208"/>
    <w:rsid w:val="32560D2E"/>
    <w:rsid w:val="32566F80"/>
    <w:rsid w:val="325C50AE"/>
    <w:rsid w:val="3260395B"/>
    <w:rsid w:val="3261507D"/>
    <w:rsid w:val="326459D6"/>
    <w:rsid w:val="326F3B9E"/>
    <w:rsid w:val="32701044"/>
    <w:rsid w:val="3273368E"/>
    <w:rsid w:val="327411B4"/>
    <w:rsid w:val="32785148"/>
    <w:rsid w:val="327F0CFA"/>
    <w:rsid w:val="327F4174"/>
    <w:rsid w:val="328162A0"/>
    <w:rsid w:val="32870EE7"/>
    <w:rsid w:val="32951856"/>
    <w:rsid w:val="329927D1"/>
    <w:rsid w:val="32A001FB"/>
    <w:rsid w:val="32A221C8"/>
    <w:rsid w:val="32A777DC"/>
    <w:rsid w:val="32A93554"/>
    <w:rsid w:val="32AA4049"/>
    <w:rsid w:val="32B31CDC"/>
    <w:rsid w:val="32B55A55"/>
    <w:rsid w:val="32B76D8B"/>
    <w:rsid w:val="32BB6DE3"/>
    <w:rsid w:val="32BD0DAD"/>
    <w:rsid w:val="32C87D5D"/>
    <w:rsid w:val="32DA341D"/>
    <w:rsid w:val="32E20814"/>
    <w:rsid w:val="32EA3795"/>
    <w:rsid w:val="32EC02DD"/>
    <w:rsid w:val="32EC3440"/>
    <w:rsid w:val="32FC18D5"/>
    <w:rsid w:val="3301513E"/>
    <w:rsid w:val="33095DA0"/>
    <w:rsid w:val="330B77A7"/>
    <w:rsid w:val="3310712F"/>
    <w:rsid w:val="33134E71"/>
    <w:rsid w:val="33185FE3"/>
    <w:rsid w:val="331D1072"/>
    <w:rsid w:val="331E66B9"/>
    <w:rsid w:val="33233306"/>
    <w:rsid w:val="33240E2C"/>
    <w:rsid w:val="33263D52"/>
    <w:rsid w:val="332E1CAB"/>
    <w:rsid w:val="33352BEA"/>
    <w:rsid w:val="33386686"/>
    <w:rsid w:val="333948D8"/>
    <w:rsid w:val="333F7004"/>
    <w:rsid w:val="3342275D"/>
    <w:rsid w:val="33456366"/>
    <w:rsid w:val="33466FF4"/>
    <w:rsid w:val="335A7E84"/>
    <w:rsid w:val="335D7410"/>
    <w:rsid w:val="335F6339"/>
    <w:rsid w:val="336970F4"/>
    <w:rsid w:val="336B0809"/>
    <w:rsid w:val="336B6A5B"/>
    <w:rsid w:val="336E2072"/>
    <w:rsid w:val="337344EF"/>
    <w:rsid w:val="33785893"/>
    <w:rsid w:val="337C2A16"/>
    <w:rsid w:val="337E053C"/>
    <w:rsid w:val="33806BDD"/>
    <w:rsid w:val="338813BB"/>
    <w:rsid w:val="338A5133"/>
    <w:rsid w:val="33945FB2"/>
    <w:rsid w:val="3397070A"/>
    <w:rsid w:val="33997124"/>
    <w:rsid w:val="339C09C3"/>
    <w:rsid w:val="339F04B3"/>
    <w:rsid w:val="33A063C1"/>
    <w:rsid w:val="33A45AC9"/>
    <w:rsid w:val="33A87367"/>
    <w:rsid w:val="33B43F5E"/>
    <w:rsid w:val="33B45F48"/>
    <w:rsid w:val="33B61ED2"/>
    <w:rsid w:val="33B91574"/>
    <w:rsid w:val="33BD6B47"/>
    <w:rsid w:val="33C10429"/>
    <w:rsid w:val="33C80A56"/>
    <w:rsid w:val="33CA3782"/>
    <w:rsid w:val="33CC574C"/>
    <w:rsid w:val="33D44600"/>
    <w:rsid w:val="33D740F0"/>
    <w:rsid w:val="33D968C6"/>
    <w:rsid w:val="33D97E69"/>
    <w:rsid w:val="33DE5CBC"/>
    <w:rsid w:val="33DE722D"/>
    <w:rsid w:val="33E04DFC"/>
    <w:rsid w:val="33E449E8"/>
    <w:rsid w:val="33E830BD"/>
    <w:rsid w:val="33E83915"/>
    <w:rsid w:val="33ED121E"/>
    <w:rsid w:val="33F407FF"/>
    <w:rsid w:val="340634A0"/>
    <w:rsid w:val="340824FC"/>
    <w:rsid w:val="340A0022"/>
    <w:rsid w:val="34180991"/>
    <w:rsid w:val="34256C0A"/>
    <w:rsid w:val="3428494C"/>
    <w:rsid w:val="342C7F98"/>
    <w:rsid w:val="34380E16"/>
    <w:rsid w:val="34473024"/>
    <w:rsid w:val="345319C9"/>
    <w:rsid w:val="345C0152"/>
    <w:rsid w:val="34624418"/>
    <w:rsid w:val="34652146"/>
    <w:rsid w:val="34677222"/>
    <w:rsid w:val="346F257B"/>
    <w:rsid w:val="34735BC7"/>
    <w:rsid w:val="34750AB5"/>
    <w:rsid w:val="347656B7"/>
    <w:rsid w:val="347B0F20"/>
    <w:rsid w:val="348222AE"/>
    <w:rsid w:val="34873421"/>
    <w:rsid w:val="34874EF3"/>
    <w:rsid w:val="34913981"/>
    <w:rsid w:val="34936269"/>
    <w:rsid w:val="34967B08"/>
    <w:rsid w:val="34991CDD"/>
    <w:rsid w:val="349A13A6"/>
    <w:rsid w:val="34A12BF9"/>
    <w:rsid w:val="34A2025B"/>
    <w:rsid w:val="34A22009"/>
    <w:rsid w:val="34A51AF9"/>
    <w:rsid w:val="34A57D4B"/>
    <w:rsid w:val="34AB35B3"/>
    <w:rsid w:val="34B00BC9"/>
    <w:rsid w:val="34B41D3C"/>
    <w:rsid w:val="34BB131C"/>
    <w:rsid w:val="34BF0E0C"/>
    <w:rsid w:val="34BF705E"/>
    <w:rsid w:val="34C04B85"/>
    <w:rsid w:val="34C9767B"/>
    <w:rsid w:val="34CB5A03"/>
    <w:rsid w:val="34E07C38"/>
    <w:rsid w:val="34E56399"/>
    <w:rsid w:val="34E95E89"/>
    <w:rsid w:val="34F20066"/>
    <w:rsid w:val="34F605A6"/>
    <w:rsid w:val="34F767F8"/>
    <w:rsid w:val="34FA1E45"/>
    <w:rsid w:val="34FB3F48"/>
    <w:rsid w:val="35004E5B"/>
    <w:rsid w:val="35044A71"/>
    <w:rsid w:val="350607E9"/>
    <w:rsid w:val="3509652C"/>
    <w:rsid w:val="351D3D85"/>
    <w:rsid w:val="351F5D4F"/>
    <w:rsid w:val="35223C00"/>
    <w:rsid w:val="35250800"/>
    <w:rsid w:val="35264CB6"/>
    <w:rsid w:val="352E1AEE"/>
    <w:rsid w:val="35301D0A"/>
    <w:rsid w:val="35303AB8"/>
    <w:rsid w:val="35305866"/>
    <w:rsid w:val="353A0493"/>
    <w:rsid w:val="353D61D5"/>
    <w:rsid w:val="353F0533"/>
    <w:rsid w:val="35414403"/>
    <w:rsid w:val="35424E24"/>
    <w:rsid w:val="354E03E2"/>
    <w:rsid w:val="3556002F"/>
    <w:rsid w:val="355D2DF6"/>
    <w:rsid w:val="356279EA"/>
    <w:rsid w:val="35683252"/>
    <w:rsid w:val="35690D78"/>
    <w:rsid w:val="356C3C0C"/>
    <w:rsid w:val="356E2833"/>
    <w:rsid w:val="356E45E1"/>
    <w:rsid w:val="35747E49"/>
    <w:rsid w:val="35777939"/>
    <w:rsid w:val="3579545F"/>
    <w:rsid w:val="357D65D2"/>
    <w:rsid w:val="357E1C87"/>
    <w:rsid w:val="357E4BF5"/>
    <w:rsid w:val="357F67EE"/>
    <w:rsid w:val="3587674A"/>
    <w:rsid w:val="358B0CEF"/>
    <w:rsid w:val="358D0F0B"/>
    <w:rsid w:val="358D2CB9"/>
    <w:rsid w:val="35977693"/>
    <w:rsid w:val="35983723"/>
    <w:rsid w:val="359A2D7C"/>
    <w:rsid w:val="359A3628"/>
    <w:rsid w:val="359E4EC6"/>
    <w:rsid w:val="35A818A1"/>
    <w:rsid w:val="35A85D44"/>
    <w:rsid w:val="35B00755"/>
    <w:rsid w:val="35B244CD"/>
    <w:rsid w:val="35B47338"/>
    <w:rsid w:val="35B91D00"/>
    <w:rsid w:val="35BC359E"/>
    <w:rsid w:val="35C020D4"/>
    <w:rsid w:val="35C35277"/>
    <w:rsid w:val="35C506A4"/>
    <w:rsid w:val="35CB1A33"/>
    <w:rsid w:val="35CF1523"/>
    <w:rsid w:val="35D42696"/>
    <w:rsid w:val="35D72186"/>
    <w:rsid w:val="35DB084C"/>
    <w:rsid w:val="35E0728C"/>
    <w:rsid w:val="35ED19A9"/>
    <w:rsid w:val="35ED267E"/>
    <w:rsid w:val="35F26FC0"/>
    <w:rsid w:val="35F745D6"/>
    <w:rsid w:val="35FC1BEC"/>
    <w:rsid w:val="36017203"/>
    <w:rsid w:val="36036818"/>
    <w:rsid w:val="36050AA1"/>
    <w:rsid w:val="36064819"/>
    <w:rsid w:val="360D5BA8"/>
    <w:rsid w:val="360D7D52"/>
    <w:rsid w:val="36105698"/>
    <w:rsid w:val="361231BE"/>
    <w:rsid w:val="36154A5C"/>
    <w:rsid w:val="36186CF3"/>
    <w:rsid w:val="361C5DEB"/>
    <w:rsid w:val="361E7DB5"/>
    <w:rsid w:val="361F1C60"/>
    <w:rsid w:val="362178A5"/>
    <w:rsid w:val="362317B0"/>
    <w:rsid w:val="362A0508"/>
    <w:rsid w:val="36304469"/>
    <w:rsid w:val="363475D8"/>
    <w:rsid w:val="363506C2"/>
    <w:rsid w:val="36394BEF"/>
    <w:rsid w:val="363C648D"/>
    <w:rsid w:val="36435A6D"/>
    <w:rsid w:val="364C4922"/>
    <w:rsid w:val="364D069A"/>
    <w:rsid w:val="364E28A2"/>
    <w:rsid w:val="3653186C"/>
    <w:rsid w:val="36592B9B"/>
    <w:rsid w:val="365F1677"/>
    <w:rsid w:val="36603F29"/>
    <w:rsid w:val="36624145"/>
    <w:rsid w:val="36681030"/>
    <w:rsid w:val="366B28CE"/>
    <w:rsid w:val="366C0B20"/>
    <w:rsid w:val="3676199F"/>
    <w:rsid w:val="3679148F"/>
    <w:rsid w:val="36794FEB"/>
    <w:rsid w:val="367D2D2D"/>
    <w:rsid w:val="36806379"/>
    <w:rsid w:val="36873BAC"/>
    <w:rsid w:val="3687595A"/>
    <w:rsid w:val="36883480"/>
    <w:rsid w:val="36897924"/>
    <w:rsid w:val="368A71F8"/>
    <w:rsid w:val="368E3857"/>
    <w:rsid w:val="36963DEF"/>
    <w:rsid w:val="369736C3"/>
    <w:rsid w:val="36BE50F4"/>
    <w:rsid w:val="36BF1BC9"/>
    <w:rsid w:val="36CA5847"/>
    <w:rsid w:val="36CE3589"/>
    <w:rsid w:val="36D07CFA"/>
    <w:rsid w:val="36D30B9F"/>
    <w:rsid w:val="36D3294D"/>
    <w:rsid w:val="36D77545"/>
    <w:rsid w:val="36DA0180"/>
    <w:rsid w:val="36DA1F2E"/>
    <w:rsid w:val="36DE3793"/>
    <w:rsid w:val="36E42DAC"/>
    <w:rsid w:val="36EB413B"/>
    <w:rsid w:val="36EE3C2B"/>
    <w:rsid w:val="36F01751"/>
    <w:rsid w:val="36F34D9D"/>
    <w:rsid w:val="36F4271E"/>
    <w:rsid w:val="36FA25D0"/>
    <w:rsid w:val="36FB2B1D"/>
    <w:rsid w:val="36FC6348"/>
    <w:rsid w:val="36FD3E6E"/>
    <w:rsid w:val="3701395E"/>
    <w:rsid w:val="370276D6"/>
    <w:rsid w:val="37074CED"/>
    <w:rsid w:val="370B658B"/>
    <w:rsid w:val="370C1750"/>
    <w:rsid w:val="370C4F12"/>
    <w:rsid w:val="370D5588"/>
    <w:rsid w:val="3710594F"/>
    <w:rsid w:val="37166CDE"/>
    <w:rsid w:val="37182A56"/>
    <w:rsid w:val="371D0FDB"/>
    <w:rsid w:val="3735002B"/>
    <w:rsid w:val="3736112E"/>
    <w:rsid w:val="3736124B"/>
    <w:rsid w:val="37362EDC"/>
    <w:rsid w:val="373A0C1E"/>
    <w:rsid w:val="37410EB1"/>
    <w:rsid w:val="37470FA4"/>
    <w:rsid w:val="374E0226"/>
    <w:rsid w:val="37503DC8"/>
    <w:rsid w:val="375A306E"/>
    <w:rsid w:val="375E6DF0"/>
    <w:rsid w:val="37612D27"/>
    <w:rsid w:val="37684C9A"/>
    <w:rsid w:val="37691503"/>
    <w:rsid w:val="376C4B50"/>
    <w:rsid w:val="376F1E39"/>
    <w:rsid w:val="376F1E40"/>
    <w:rsid w:val="377278DA"/>
    <w:rsid w:val="377C1237"/>
    <w:rsid w:val="37813E56"/>
    <w:rsid w:val="3781684D"/>
    <w:rsid w:val="37842BD6"/>
    <w:rsid w:val="378B3228"/>
    <w:rsid w:val="378B5517"/>
    <w:rsid w:val="37905EA0"/>
    <w:rsid w:val="379426CB"/>
    <w:rsid w:val="37976071"/>
    <w:rsid w:val="37983B97"/>
    <w:rsid w:val="37984D56"/>
    <w:rsid w:val="37985945"/>
    <w:rsid w:val="37A10C9D"/>
    <w:rsid w:val="37A8202C"/>
    <w:rsid w:val="37B02C8E"/>
    <w:rsid w:val="37B13FAF"/>
    <w:rsid w:val="37B3452D"/>
    <w:rsid w:val="37B87D95"/>
    <w:rsid w:val="37C4673A"/>
    <w:rsid w:val="37C87FD8"/>
    <w:rsid w:val="37D921E5"/>
    <w:rsid w:val="37DA73FD"/>
    <w:rsid w:val="37E065F1"/>
    <w:rsid w:val="37E34E12"/>
    <w:rsid w:val="37E42938"/>
    <w:rsid w:val="37E62B54"/>
    <w:rsid w:val="37EB3CC7"/>
    <w:rsid w:val="37ED3EE3"/>
    <w:rsid w:val="37F039D3"/>
    <w:rsid w:val="37F76B0F"/>
    <w:rsid w:val="37F92887"/>
    <w:rsid w:val="37FF2F0E"/>
    <w:rsid w:val="380D6333"/>
    <w:rsid w:val="38200CB7"/>
    <w:rsid w:val="38206066"/>
    <w:rsid w:val="38207E14"/>
    <w:rsid w:val="38246991"/>
    <w:rsid w:val="382471D8"/>
    <w:rsid w:val="3825542A"/>
    <w:rsid w:val="3827387D"/>
    <w:rsid w:val="38286CC9"/>
    <w:rsid w:val="38390ED6"/>
    <w:rsid w:val="383E029A"/>
    <w:rsid w:val="38417D8A"/>
    <w:rsid w:val="384653A1"/>
    <w:rsid w:val="38496943"/>
    <w:rsid w:val="384D4981"/>
    <w:rsid w:val="38523D46"/>
    <w:rsid w:val="38543F62"/>
    <w:rsid w:val="3857135C"/>
    <w:rsid w:val="38591578"/>
    <w:rsid w:val="385B709E"/>
    <w:rsid w:val="38602168"/>
    <w:rsid w:val="38602906"/>
    <w:rsid w:val="386C12AB"/>
    <w:rsid w:val="386C5D3E"/>
    <w:rsid w:val="38704DA6"/>
    <w:rsid w:val="3871335D"/>
    <w:rsid w:val="38743CBC"/>
    <w:rsid w:val="38765C86"/>
    <w:rsid w:val="387B504A"/>
    <w:rsid w:val="387C7014"/>
    <w:rsid w:val="387D5266"/>
    <w:rsid w:val="387E00C9"/>
    <w:rsid w:val="3882184F"/>
    <w:rsid w:val="3885236D"/>
    <w:rsid w:val="38871C41"/>
    <w:rsid w:val="388C36FB"/>
    <w:rsid w:val="388D1222"/>
    <w:rsid w:val="388E7474"/>
    <w:rsid w:val="389B56ED"/>
    <w:rsid w:val="389C3213"/>
    <w:rsid w:val="38AC16A8"/>
    <w:rsid w:val="38AF2C58"/>
    <w:rsid w:val="38AF73EA"/>
    <w:rsid w:val="38B4055C"/>
    <w:rsid w:val="38B7004D"/>
    <w:rsid w:val="38BD5663"/>
    <w:rsid w:val="38C7758E"/>
    <w:rsid w:val="38C8225A"/>
    <w:rsid w:val="38CC7F9C"/>
    <w:rsid w:val="38CD7870"/>
    <w:rsid w:val="38D40C1D"/>
    <w:rsid w:val="38D8249D"/>
    <w:rsid w:val="38D96215"/>
    <w:rsid w:val="38DB1F8D"/>
    <w:rsid w:val="38DD7AB3"/>
    <w:rsid w:val="38DF7CCF"/>
    <w:rsid w:val="38E946AA"/>
    <w:rsid w:val="38F026C3"/>
    <w:rsid w:val="38F35529"/>
    <w:rsid w:val="38F82B3F"/>
    <w:rsid w:val="38FB262F"/>
    <w:rsid w:val="38FF1464"/>
    <w:rsid w:val="39001CE7"/>
    <w:rsid w:val="39033292"/>
    <w:rsid w:val="390414E4"/>
    <w:rsid w:val="3905525C"/>
    <w:rsid w:val="390C0ED9"/>
    <w:rsid w:val="39180AEB"/>
    <w:rsid w:val="39276F80"/>
    <w:rsid w:val="392927F4"/>
    <w:rsid w:val="39292CF8"/>
    <w:rsid w:val="39317DFF"/>
    <w:rsid w:val="393578EF"/>
    <w:rsid w:val="393618B9"/>
    <w:rsid w:val="393B2A2C"/>
    <w:rsid w:val="393C6ED0"/>
    <w:rsid w:val="393F251C"/>
    <w:rsid w:val="394B7113"/>
    <w:rsid w:val="394F0285"/>
    <w:rsid w:val="394F5BA6"/>
    <w:rsid w:val="39535FC7"/>
    <w:rsid w:val="39551D3F"/>
    <w:rsid w:val="39561614"/>
    <w:rsid w:val="395F671A"/>
    <w:rsid w:val="3962445C"/>
    <w:rsid w:val="396B3311"/>
    <w:rsid w:val="396C5956"/>
    <w:rsid w:val="39785A2E"/>
    <w:rsid w:val="397C3770"/>
    <w:rsid w:val="397F0B6A"/>
    <w:rsid w:val="398B437E"/>
    <w:rsid w:val="39900FC9"/>
    <w:rsid w:val="39902D77"/>
    <w:rsid w:val="39965EB4"/>
    <w:rsid w:val="39974106"/>
    <w:rsid w:val="399D7242"/>
    <w:rsid w:val="399F745E"/>
    <w:rsid w:val="39A24982"/>
    <w:rsid w:val="39A700C1"/>
    <w:rsid w:val="39A910BC"/>
    <w:rsid w:val="39A93E39"/>
    <w:rsid w:val="39B06F76"/>
    <w:rsid w:val="39B34CB8"/>
    <w:rsid w:val="39B76556"/>
    <w:rsid w:val="39BA1BA2"/>
    <w:rsid w:val="39BA7DF4"/>
    <w:rsid w:val="39BD1693"/>
    <w:rsid w:val="39C3537C"/>
    <w:rsid w:val="39C52C0D"/>
    <w:rsid w:val="39CE38A0"/>
    <w:rsid w:val="39D30EB6"/>
    <w:rsid w:val="39D32C64"/>
    <w:rsid w:val="39D51FF5"/>
    <w:rsid w:val="39D709A6"/>
    <w:rsid w:val="39DA2245"/>
    <w:rsid w:val="39E11825"/>
    <w:rsid w:val="39E62997"/>
    <w:rsid w:val="39E906DA"/>
    <w:rsid w:val="39ED1F78"/>
    <w:rsid w:val="39EE2B9C"/>
    <w:rsid w:val="39EE7A9E"/>
    <w:rsid w:val="39F257E0"/>
    <w:rsid w:val="39FA28E7"/>
    <w:rsid w:val="39FC665F"/>
    <w:rsid w:val="39FF7EFD"/>
    <w:rsid w:val="3A014D73"/>
    <w:rsid w:val="3A033549"/>
    <w:rsid w:val="3A064DE8"/>
    <w:rsid w:val="3A065CA2"/>
    <w:rsid w:val="3A0B4AF4"/>
    <w:rsid w:val="3A26548A"/>
    <w:rsid w:val="3A282FB0"/>
    <w:rsid w:val="3A2F07E2"/>
    <w:rsid w:val="3A332488"/>
    <w:rsid w:val="3A39340F"/>
    <w:rsid w:val="3A3C3AC3"/>
    <w:rsid w:val="3A3E4582"/>
    <w:rsid w:val="3A3E6C77"/>
    <w:rsid w:val="3A3F02FA"/>
    <w:rsid w:val="3A4B3142"/>
    <w:rsid w:val="3A520D14"/>
    <w:rsid w:val="3A5C2699"/>
    <w:rsid w:val="3A5E2DFB"/>
    <w:rsid w:val="3A612966"/>
    <w:rsid w:val="3A6D130B"/>
    <w:rsid w:val="3A744A0A"/>
    <w:rsid w:val="3A7461F5"/>
    <w:rsid w:val="3A751F6D"/>
    <w:rsid w:val="3A791A5E"/>
    <w:rsid w:val="3A7A7584"/>
    <w:rsid w:val="3A866D96"/>
    <w:rsid w:val="3A92151B"/>
    <w:rsid w:val="3A944AE9"/>
    <w:rsid w:val="3AA06EC0"/>
    <w:rsid w:val="3AA54601"/>
    <w:rsid w:val="3AA82343"/>
    <w:rsid w:val="3AA83F52"/>
    <w:rsid w:val="3AAC3BE1"/>
    <w:rsid w:val="3AAF1923"/>
    <w:rsid w:val="3AAF722D"/>
    <w:rsid w:val="3AB424E8"/>
    <w:rsid w:val="3AB94550"/>
    <w:rsid w:val="3ABC7B9C"/>
    <w:rsid w:val="3AC663AD"/>
    <w:rsid w:val="3AC70A1B"/>
    <w:rsid w:val="3AD44EE6"/>
    <w:rsid w:val="3AD70075"/>
    <w:rsid w:val="3ADF570E"/>
    <w:rsid w:val="3AE25855"/>
    <w:rsid w:val="3AE27603"/>
    <w:rsid w:val="3AE45843"/>
    <w:rsid w:val="3AE8273F"/>
    <w:rsid w:val="3AE87A27"/>
    <w:rsid w:val="3AEB4FA5"/>
    <w:rsid w:val="3AED42CD"/>
    <w:rsid w:val="3AF235BE"/>
    <w:rsid w:val="3AFB1312"/>
    <w:rsid w:val="3AFB2473"/>
    <w:rsid w:val="3AFE1F63"/>
    <w:rsid w:val="3AFE712A"/>
    <w:rsid w:val="3B040577"/>
    <w:rsid w:val="3B0F23C2"/>
    <w:rsid w:val="3B181276"/>
    <w:rsid w:val="3B1879E9"/>
    <w:rsid w:val="3B196D9D"/>
    <w:rsid w:val="3B1A3241"/>
    <w:rsid w:val="3B1F0857"/>
    <w:rsid w:val="3B27770B"/>
    <w:rsid w:val="3B2E1447"/>
    <w:rsid w:val="3B3360B0"/>
    <w:rsid w:val="3B351E28"/>
    <w:rsid w:val="3B365BA1"/>
    <w:rsid w:val="3B471B5C"/>
    <w:rsid w:val="3B4B5801"/>
    <w:rsid w:val="3B4C7172"/>
    <w:rsid w:val="3B4D50C5"/>
    <w:rsid w:val="3B506C62"/>
    <w:rsid w:val="3B5322AF"/>
    <w:rsid w:val="3B547C8B"/>
    <w:rsid w:val="3B581673"/>
    <w:rsid w:val="3B5A188F"/>
    <w:rsid w:val="3B606AA9"/>
    <w:rsid w:val="3B636B23"/>
    <w:rsid w:val="3B64626A"/>
    <w:rsid w:val="3B653D90"/>
    <w:rsid w:val="3B693880"/>
    <w:rsid w:val="3B6B77B7"/>
    <w:rsid w:val="3B712EE8"/>
    <w:rsid w:val="3B762441"/>
    <w:rsid w:val="3B790581"/>
    <w:rsid w:val="3B7A3CDF"/>
    <w:rsid w:val="3B7F12F6"/>
    <w:rsid w:val="3B842468"/>
    <w:rsid w:val="3B892174"/>
    <w:rsid w:val="3B9823B7"/>
    <w:rsid w:val="3BA90120"/>
    <w:rsid w:val="3BAB3E99"/>
    <w:rsid w:val="3BAE1BDB"/>
    <w:rsid w:val="3BAE5737"/>
    <w:rsid w:val="3BB16FD5"/>
    <w:rsid w:val="3BB5094F"/>
    <w:rsid w:val="3BB56AC5"/>
    <w:rsid w:val="3BB9336F"/>
    <w:rsid w:val="3BBA3B64"/>
    <w:rsid w:val="3BC1190E"/>
    <w:rsid w:val="3BC211E2"/>
    <w:rsid w:val="3BC27434"/>
    <w:rsid w:val="3BC74A4B"/>
    <w:rsid w:val="3BC907C3"/>
    <w:rsid w:val="3BCE7B87"/>
    <w:rsid w:val="3BD52C18"/>
    <w:rsid w:val="3BE15D91"/>
    <w:rsid w:val="3BF21AC7"/>
    <w:rsid w:val="3BF905BC"/>
    <w:rsid w:val="3BFC64A2"/>
    <w:rsid w:val="3BFD221A"/>
    <w:rsid w:val="3C017F5D"/>
    <w:rsid w:val="3C05702E"/>
    <w:rsid w:val="3C11517C"/>
    <w:rsid w:val="3C137C90"/>
    <w:rsid w:val="3C145EE2"/>
    <w:rsid w:val="3C15722F"/>
    <w:rsid w:val="3C1E0B0E"/>
    <w:rsid w:val="3C22096C"/>
    <w:rsid w:val="3C2D6FA3"/>
    <w:rsid w:val="3C2F4ACA"/>
    <w:rsid w:val="3C335C3C"/>
    <w:rsid w:val="3C3416BF"/>
    <w:rsid w:val="3C3E2F5F"/>
    <w:rsid w:val="3C452863"/>
    <w:rsid w:val="3C455B7B"/>
    <w:rsid w:val="3C4A598C"/>
    <w:rsid w:val="3C522566"/>
    <w:rsid w:val="3C575DCE"/>
    <w:rsid w:val="3C6127A9"/>
    <w:rsid w:val="3C652620"/>
    <w:rsid w:val="3C691CF2"/>
    <w:rsid w:val="3C7324DC"/>
    <w:rsid w:val="3C74072E"/>
    <w:rsid w:val="3C747405"/>
    <w:rsid w:val="3C7A386B"/>
    <w:rsid w:val="3C7B5562"/>
    <w:rsid w:val="3C7C3A87"/>
    <w:rsid w:val="3C7D61AA"/>
    <w:rsid w:val="3C805325"/>
    <w:rsid w:val="3C812E4B"/>
    <w:rsid w:val="3C8D359E"/>
    <w:rsid w:val="3C915ADC"/>
    <w:rsid w:val="3C926E07"/>
    <w:rsid w:val="3C9506A5"/>
    <w:rsid w:val="3C9708C1"/>
    <w:rsid w:val="3C9C7C85"/>
    <w:rsid w:val="3C9F32D2"/>
    <w:rsid w:val="3CA64660"/>
    <w:rsid w:val="3CA8487C"/>
    <w:rsid w:val="3CAF0DC4"/>
    <w:rsid w:val="3CB74ABF"/>
    <w:rsid w:val="3CB94393"/>
    <w:rsid w:val="3CBA010B"/>
    <w:rsid w:val="3CC11012"/>
    <w:rsid w:val="3CC2593E"/>
    <w:rsid w:val="3CC960B9"/>
    <w:rsid w:val="3CDB255C"/>
    <w:rsid w:val="3CE37662"/>
    <w:rsid w:val="3CE70DB6"/>
    <w:rsid w:val="3CE753A4"/>
    <w:rsid w:val="3CE8111C"/>
    <w:rsid w:val="3CEC29BB"/>
    <w:rsid w:val="3CEE6FA1"/>
    <w:rsid w:val="3CF66C0A"/>
    <w:rsid w:val="3CFB4C5D"/>
    <w:rsid w:val="3D0400FB"/>
    <w:rsid w:val="3D0777F5"/>
    <w:rsid w:val="3D0A4BEF"/>
    <w:rsid w:val="3D0C4E0B"/>
    <w:rsid w:val="3D0E0B83"/>
    <w:rsid w:val="3D0F2205"/>
    <w:rsid w:val="3D1D0DC6"/>
    <w:rsid w:val="3D324146"/>
    <w:rsid w:val="3D3D3216"/>
    <w:rsid w:val="3D3D6AF8"/>
    <w:rsid w:val="3D4223AD"/>
    <w:rsid w:val="3D45031D"/>
    <w:rsid w:val="3D472B15"/>
    <w:rsid w:val="3D483969"/>
    <w:rsid w:val="3D491BBB"/>
    <w:rsid w:val="3D4A5933"/>
    <w:rsid w:val="3D4A76E1"/>
    <w:rsid w:val="3D4F4CF8"/>
    <w:rsid w:val="3D5642D8"/>
    <w:rsid w:val="3D595B76"/>
    <w:rsid w:val="3D6C58AA"/>
    <w:rsid w:val="3D6D517E"/>
    <w:rsid w:val="3D7423FD"/>
    <w:rsid w:val="3D7604D6"/>
    <w:rsid w:val="3D7824A0"/>
    <w:rsid w:val="3D7A6218"/>
    <w:rsid w:val="3D7A7FC6"/>
    <w:rsid w:val="3D7B3D3F"/>
    <w:rsid w:val="3D7D00DC"/>
    <w:rsid w:val="3D7E0E7E"/>
    <w:rsid w:val="3D826B73"/>
    <w:rsid w:val="3D8F1598"/>
    <w:rsid w:val="3D9372DA"/>
    <w:rsid w:val="3D9646D4"/>
    <w:rsid w:val="3D98044D"/>
    <w:rsid w:val="3D9F7A2D"/>
    <w:rsid w:val="3DA02290"/>
    <w:rsid w:val="3DA037A5"/>
    <w:rsid w:val="3DAA0180"/>
    <w:rsid w:val="3DB35286"/>
    <w:rsid w:val="3DBC05DF"/>
    <w:rsid w:val="3DBE1FC2"/>
    <w:rsid w:val="3DC07568"/>
    <w:rsid w:val="3DD0408A"/>
    <w:rsid w:val="3DD0505D"/>
    <w:rsid w:val="3DD35929"/>
    <w:rsid w:val="3DD82F3F"/>
    <w:rsid w:val="3DD86F3A"/>
    <w:rsid w:val="3DDA0A65"/>
    <w:rsid w:val="3DDC316C"/>
    <w:rsid w:val="3DE11DF4"/>
    <w:rsid w:val="3DE418E4"/>
    <w:rsid w:val="3DEA33A6"/>
    <w:rsid w:val="3DF8713D"/>
    <w:rsid w:val="3DF91843"/>
    <w:rsid w:val="3E021D6A"/>
    <w:rsid w:val="3E1201FF"/>
    <w:rsid w:val="3E135D25"/>
    <w:rsid w:val="3E160504"/>
    <w:rsid w:val="3E171CB9"/>
    <w:rsid w:val="3E1A3B02"/>
    <w:rsid w:val="3E1C72D0"/>
    <w:rsid w:val="3E1D6BA4"/>
    <w:rsid w:val="3E284F59"/>
    <w:rsid w:val="3E2E064A"/>
    <w:rsid w:val="3E375EB7"/>
    <w:rsid w:val="3E3F2FBE"/>
    <w:rsid w:val="3E412892"/>
    <w:rsid w:val="3E41478A"/>
    <w:rsid w:val="3E43485C"/>
    <w:rsid w:val="3E465190"/>
    <w:rsid w:val="3E4D1237"/>
    <w:rsid w:val="3E5201BC"/>
    <w:rsid w:val="3E5325C6"/>
    <w:rsid w:val="3E55633E"/>
    <w:rsid w:val="3E5B23DB"/>
    <w:rsid w:val="3E5B3B51"/>
    <w:rsid w:val="3E6447D3"/>
    <w:rsid w:val="3E6E3DBF"/>
    <w:rsid w:val="3E725142"/>
    <w:rsid w:val="3E7A3FA5"/>
    <w:rsid w:val="3E7E3AE6"/>
    <w:rsid w:val="3E8409D1"/>
    <w:rsid w:val="3E8804C1"/>
    <w:rsid w:val="3E894239"/>
    <w:rsid w:val="3E8A1B82"/>
    <w:rsid w:val="3E8E21C5"/>
    <w:rsid w:val="3E8F7AA2"/>
    <w:rsid w:val="3E9230EE"/>
    <w:rsid w:val="3E94330A"/>
    <w:rsid w:val="3E974BA8"/>
    <w:rsid w:val="3E9D72F5"/>
    <w:rsid w:val="3E9E5242"/>
    <w:rsid w:val="3EA03A5D"/>
    <w:rsid w:val="3EA2203F"/>
    <w:rsid w:val="3EA64DEB"/>
    <w:rsid w:val="3EA90437"/>
    <w:rsid w:val="3EB97F9E"/>
    <w:rsid w:val="3EBA2645"/>
    <w:rsid w:val="3EBC016B"/>
    <w:rsid w:val="3EC05EAD"/>
    <w:rsid w:val="3EC15781"/>
    <w:rsid w:val="3EC70F45"/>
    <w:rsid w:val="3ECF47EA"/>
    <w:rsid w:val="3ED26C57"/>
    <w:rsid w:val="3ED6747E"/>
    <w:rsid w:val="3EE14075"/>
    <w:rsid w:val="3EE55913"/>
    <w:rsid w:val="3EEA4CD8"/>
    <w:rsid w:val="3EED47C8"/>
    <w:rsid w:val="3EF45B57"/>
    <w:rsid w:val="3EF50B95"/>
    <w:rsid w:val="3F0062A9"/>
    <w:rsid w:val="3F0264C5"/>
    <w:rsid w:val="3F067638"/>
    <w:rsid w:val="3F0B7B65"/>
    <w:rsid w:val="3F0D4E6A"/>
    <w:rsid w:val="3F0F473E"/>
    <w:rsid w:val="3F19736B"/>
    <w:rsid w:val="3F204B9E"/>
    <w:rsid w:val="3F21430D"/>
    <w:rsid w:val="3F2301EA"/>
    <w:rsid w:val="3F23643C"/>
    <w:rsid w:val="3F2521B4"/>
    <w:rsid w:val="3F397A0D"/>
    <w:rsid w:val="3F4D5267"/>
    <w:rsid w:val="3F4E563E"/>
    <w:rsid w:val="3F5070B9"/>
    <w:rsid w:val="3F536D21"/>
    <w:rsid w:val="3F5860E5"/>
    <w:rsid w:val="3F5B3E28"/>
    <w:rsid w:val="3F5B7984"/>
    <w:rsid w:val="3F6525B0"/>
    <w:rsid w:val="3F6727CC"/>
    <w:rsid w:val="3F6A406B"/>
    <w:rsid w:val="3F6B5A48"/>
    <w:rsid w:val="3F6E52AC"/>
    <w:rsid w:val="3F762A0F"/>
    <w:rsid w:val="3F76656C"/>
    <w:rsid w:val="3F786788"/>
    <w:rsid w:val="3F823162"/>
    <w:rsid w:val="3F85693A"/>
    <w:rsid w:val="3F930CBA"/>
    <w:rsid w:val="3F9904AC"/>
    <w:rsid w:val="3F9B4224"/>
    <w:rsid w:val="3FA070A0"/>
    <w:rsid w:val="3FB157F6"/>
    <w:rsid w:val="3FBA0B4E"/>
    <w:rsid w:val="3FBB5523"/>
    <w:rsid w:val="3FBD419A"/>
    <w:rsid w:val="3FC51094"/>
    <w:rsid w:val="3FC635F0"/>
    <w:rsid w:val="3FC64109"/>
    <w:rsid w:val="3FC76BDC"/>
    <w:rsid w:val="3FCF2EAE"/>
    <w:rsid w:val="3FCF3ECE"/>
    <w:rsid w:val="3FDD063A"/>
    <w:rsid w:val="3FDE5C0F"/>
    <w:rsid w:val="3FE21E53"/>
    <w:rsid w:val="3FE536F1"/>
    <w:rsid w:val="3FE56843"/>
    <w:rsid w:val="3FF027C2"/>
    <w:rsid w:val="3FF35E0E"/>
    <w:rsid w:val="3FF43934"/>
    <w:rsid w:val="3FF51B86"/>
    <w:rsid w:val="3FF676AC"/>
    <w:rsid w:val="3FF937BF"/>
    <w:rsid w:val="4000052B"/>
    <w:rsid w:val="4001677D"/>
    <w:rsid w:val="40022383"/>
    <w:rsid w:val="40041DC9"/>
    <w:rsid w:val="400C0C7E"/>
    <w:rsid w:val="401144E6"/>
    <w:rsid w:val="401A339B"/>
    <w:rsid w:val="401B4533"/>
    <w:rsid w:val="401B7113"/>
    <w:rsid w:val="401D2E8B"/>
    <w:rsid w:val="401E7FAE"/>
    <w:rsid w:val="40291830"/>
    <w:rsid w:val="402E32EA"/>
    <w:rsid w:val="402E5098"/>
    <w:rsid w:val="402F711F"/>
    <w:rsid w:val="40300E10"/>
    <w:rsid w:val="40477F08"/>
    <w:rsid w:val="40491ED2"/>
    <w:rsid w:val="40493C80"/>
    <w:rsid w:val="404C551E"/>
    <w:rsid w:val="40543C97"/>
    <w:rsid w:val="405745EF"/>
    <w:rsid w:val="405C39B3"/>
    <w:rsid w:val="40610FCA"/>
    <w:rsid w:val="4061721C"/>
    <w:rsid w:val="406311E6"/>
    <w:rsid w:val="407025DB"/>
    <w:rsid w:val="40756534"/>
    <w:rsid w:val="407B6C60"/>
    <w:rsid w:val="40833636"/>
    <w:rsid w:val="408C3A72"/>
    <w:rsid w:val="408F1FDB"/>
    <w:rsid w:val="408F792A"/>
    <w:rsid w:val="4090365D"/>
    <w:rsid w:val="40914F84"/>
    <w:rsid w:val="409475F1"/>
    <w:rsid w:val="40955117"/>
    <w:rsid w:val="409A1C76"/>
    <w:rsid w:val="409F1AF2"/>
    <w:rsid w:val="40A4535A"/>
    <w:rsid w:val="40A610D2"/>
    <w:rsid w:val="40A82EFC"/>
    <w:rsid w:val="40A92971"/>
    <w:rsid w:val="40AC0B88"/>
    <w:rsid w:val="40AD06B3"/>
    <w:rsid w:val="40B01F51"/>
    <w:rsid w:val="40B530C4"/>
    <w:rsid w:val="40BE466E"/>
    <w:rsid w:val="40BE641C"/>
    <w:rsid w:val="40C20164"/>
    <w:rsid w:val="40C6146C"/>
    <w:rsid w:val="40C80B75"/>
    <w:rsid w:val="40C8729B"/>
    <w:rsid w:val="40D24A7A"/>
    <w:rsid w:val="40D31E9E"/>
    <w:rsid w:val="40DF4137"/>
    <w:rsid w:val="40E86356"/>
    <w:rsid w:val="40EF2A79"/>
    <w:rsid w:val="40F0234E"/>
    <w:rsid w:val="40F25B1B"/>
    <w:rsid w:val="40F77B80"/>
    <w:rsid w:val="40FC6F44"/>
    <w:rsid w:val="40FD24BE"/>
    <w:rsid w:val="41006A35"/>
    <w:rsid w:val="410C2D75"/>
    <w:rsid w:val="410D1152"/>
    <w:rsid w:val="41110C42"/>
    <w:rsid w:val="41120516"/>
    <w:rsid w:val="41173D7E"/>
    <w:rsid w:val="41175B2C"/>
    <w:rsid w:val="41202C33"/>
    <w:rsid w:val="41207F86"/>
    <w:rsid w:val="412752AA"/>
    <w:rsid w:val="41285F8B"/>
    <w:rsid w:val="412A3AB2"/>
    <w:rsid w:val="4132423A"/>
    <w:rsid w:val="41366F69"/>
    <w:rsid w:val="41377F7D"/>
    <w:rsid w:val="413B7A6D"/>
    <w:rsid w:val="413E755D"/>
    <w:rsid w:val="41466412"/>
    <w:rsid w:val="41480B4D"/>
    <w:rsid w:val="4151103E"/>
    <w:rsid w:val="41540B2E"/>
    <w:rsid w:val="415B3C6B"/>
    <w:rsid w:val="415D5C35"/>
    <w:rsid w:val="41611082"/>
    <w:rsid w:val="4162324B"/>
    <w:rsid w:val="41670862"/>
    <w:rsid w:val="416C231C"/>
    <w:rsid w:val="416C69B7"/>
    <w:rsid w:val="41744D2D"/>
    <w:rsid w:val="41872CB2"/>
    <w:rsid w:val="418B1335"/>
    <w:rsid w:val="41966C29"/>
    <w:rsid w:val="41984EBF"/>
    <w:rsid w:val="41A05B22"/>
    <w:rsid w:val="41A208E6"/>
    <w:rsid w:val="41A2189A"/>
    <w:rsid w:val="41A35612"/>
    <w:rsid w:val="41A37141"/>
    <w:rsid w:val="41A43864"/>
    <w:rsid w:val="41B45A71"/>
    <w:rsid w:val="41B8730F"/>
    <w:rsid w:val="41B96BE3"/>
    <w:rsid w:val="41BB0BAE"/>
    <w:rsid w:val="41BC2C72"/>
    <w:rsid w:val="41C061C4"/>
    <w:rsid w:val="41C77552"/>
    <w:rsid w:val="41D67795"/>
    <w:rsid w:val="41DA7286"/>
    <w:rsid w:val="41DB2FFE"/>
    <w:rsid w:val="41DD6D76"/>
    <w:rsid w:val="41DE6C3F"/>
    <w:rsid w:val="41E06866"/>
    <w:rsid w:val="41E16D4C"/>
    <w:rsid w:val="41E47950"/>
    <w:rsid w:val="41EA4FEF"/>
    <w:rsid w:val="41EE0F83"/>
    <w:rsid w:val="41EE2D31"/>
    <w:rsid w:val="41EE72BB"/>
    <w:rsid w:val="41FA16D6"/>
    <w:rsid w:val="41FB36A0"/>
    <w:rsid w:val="42004667"/>
    <w:rsid w:val="420662CD"/>
    <w:rsid w:val="420C31B7"/>
    <w:rsid w:val="420F2CA7"/>
    <w:rsid w:val="421847E2"/>
    <w:rsid w:val="421B789E"/>
    <w:rsid w:val="421D2BB5"/>
    <w:rsid w:val="421D2C97"/>
    <w:rsid w:val="421F113C"/>
    <w:rsid w:val="42207AA0"/>
    <w:rsid w:val="42213106"/>
    <w:rsid w:val="42274495"/>
    <w:rsid w:val="422A387A"/>
    <w:rsid w:val="422C1AAB"/>
    <w:rsid w:val="422C5607"/>
    <w:rsid w:val="422E5823"/>
    <w:rsid w:val="42302DFC"/>
    <w:rsid w:val="42332E3A"/>
    <w:rsid w:val="423746D8"/>
    <w:rsid w:val="423C1CEE"/>
    <w:rsid w:val="423F17DF"/>
    <w:rsid w:val="42402E61"/>
    <w:rsid w:val="42426BD9"/>
    <w:rsid w:val="42470693"/>
    <w:rsid w:val="42507548"/>
    <w:rsid w:val="4258222A"/>
    <w:rsid w:val="425B7C9B"/>
    <w:rsid w:val="42644DA1"/>
    <w:rsid w:val="426B4382"/>
    <w:rsid w:val="42707BEA"/>
    <w:rsid w:val="42733236"/>
    <w:rsid w:val="427342EC"/>
    <w:rsid w:val="427C5579"/>
    <w:rsid w:val="427C658F"/>
    <w:rsid w:val="427F1BDB"/>
    <w:rsid w:val="42815953"/>
    <w:rsid w:val="428A37DB"/>
    <w:rsid w:val="428B4A24"/>
    <w:rsid w:val="428C42F8"/>
    <w:rsid w:val="428E1E1E"/>
    <w:rsid w:val="42903DE8"/>
    <w:rsid w:val="42905B96"/>
    <w:rsid w:val="42916F69"/>
    <w:rsid w:val="42937435"/>
    <w:rsid w:val="42997141"/>
    <w:rsid w:val="429B74ED"/>
    <w:rsid w:val="429F227D"/>
    <w:rsid w:val="429F5DD9"/>
    <w:rsid w:val="42A258CA"/>
    <w:rsid w:val="42A72EE0"/>
    <w:rsid w:val="42A87384"/>
    <w:rsid w:val="42AD499A"/>
    <w:rsid w:val="42AE0712"/>
    <w:rsid w:val="42B911C3"/>
    <w:rsid w:val="42B94836"/>
    <w:rsid w:val="42BC698B"/>
    <w:rsid w:val="42C45840"/>
    <w:rsid w:val="42C65A5C"/>
    <w:rsid w:val="42C817D4"/>
    <w:rsid w:val="42CF714A"/>
    <w:rsid w:val="42D9753D"/>
    <w:rsid w:val="42DA1507"/>
    <w:rsid w:val="42DE2DA6"/>
    <w:rsid w:val="42E16FF9"/>
    <w:rsid w:val="42F44377"/>
    <w:rsid w:val="42F56341"/>
    <w:rsid w:val="43034954"/>
    <w:rsid w:val="43065E58"/>
    <w:rsid w:val="43095949"/>
    <w:rsid w:val="430A3B9B"/>
    <w:rsid w:val="430B40A0"/>
    <w:rsid w:val="43144A19"/>
    <w:rsid w:val="43217136"/>
    <w:rsid w:val="43241AC1"/>
    <w:rsid w:val="43252782"/>
    <w:rsid w:val="432946F8"/>
    <w:rsid w:val="432A1217"/>
    <w:rsid w:val="432A5FEB"/>
    <w:rsid w:val="432A7D99"/>
    <w:rsid w:val="43301127"/>
    <w:rsid w:val="43307E11"/>
    <w:rsid w:val="433237B2"/>
    <w:rsid w:val="43340C18"/>
    <w:rsid w:val="433936DE"/>
    <w:rsid w:val="4339622E"/>
    <w:rsid w:val="433B1FA6"/>
    <w:rsid w:val="434442C8"/>
    <w:rsid w:val="43452E25"/>
    <w:rsid w:val="435018A1"/>
    <w:rsid w:val="43503578"/>
    <w:rsid w:val="435117C9"/>
    <w:rsid w:val="43543068"/>
    <w:rsid w:val="435E7A42"/>
    <w:rsid w:val="43601A0D"/>
    <w:rsid w:val="436F1C50"/>
    <w:rsid w:val="437B6846"/>
    <w:rsid w:val="437E00E5"/>
    <w:rsid w:val="438C3708"/>
    <w:rsid w:val="43911BC6"/>
    <w:rsid w:val="439F229A"/>
    <w:rsid w:val="43A044FF"/>
    <w:rsid w:val="43A15B81"/>
    <w:rsid w:val="43A35D9D"/>
    <w:rsid w:val="43A50841"/>
    <w:rsid w:val="43A63197"/>
    <w:rsid w:val="43A7763B"/>
    <w:rsid w:val="43AC6A00"/>
    <w:rsid w:val="43B1111A"/>
    <w:rsid w:val="43B12268"/>
    <w:rsid w:val="43B9111D"/>
    <w:rsid w:val="43BC29BB"/>
    <w:rsid w:val="43BE4985"/>
    <w:rsid w:val="43C006FD"/>
    <w:rsid w:val="43C24475"/>
    <w:rsid w:val="43C901B0"/>
    <w:rsid w:val="43D61CCF"/>
    <w:rsid w:val="43D67F21"/>
    <w:rsid w:val="43DB72E5"/>
    <w:rsid w:val="43ED0DC6"/>
    <w:rsid w:val="43F72CC5"/>
    <w:rsid w:val="440203D8"/>
    <w:rsid w:val="44095C00"/>
    <w:rsid w:val="44110F59"/>
    <w:rsid w:val="44114AB5"/>
    <w:rsid w:val="4413082D"/>
    <w:rsid w:val="44174B0E"/>
    <w:rsid w:val="44240C8C"/>
    <w:rsid w:val="4427252A"/>
    <w:rsid w:val="442F041A"/>
    <w:rsid w:val="442F13DF"/>
    <w:rsid w:val="4435582D"/>
    <w:rsid w:val="44375106"/>
    <w:rsid w:val="44380293"/>
    <w:rsid w:val="44392A3A"/>
    <w:rsid w:val="4440539A"/>
    <w:rsid w:val="444E5D09"/>
    <w:rsid w:val="4453331F"/>
    <w:rsid w:val="44564BBE"/>
    <w:rsid w:val="446077EA"/>
    <w:rsid w:val="446E0735"/>
    <w:rsid w:val="44703ED1"/>
    <w:rsid w:val="447946C2"/>
    <w:rsid w:val="447A4194"/>
    <w:rsid w:val="447B63D2"/>
    <w:rsid w:val="447D0F6A"/>
    <w:rsid w:val="447E20A0"/>
    <w:rsid w:val="4488746D"/>
    <w:rsid w:val="448C05DF"/>
    <w:rsid w:val="449000D0"/>
    <w:rsid w:val="44953938"/>
    <w:rsid w:val="44957494"/>
    <w:rsid w:val="4496320C"/>
    <w:rsid w:val="44983428"/>
    <w:rsid w:val="449851D6"/>
    <w:rsid w:val="44A01C25"/>
    <w:rsid w:val="44A37EC3"/>
    <w:rsid w:val="44AE0556"/>
    <w:rsid w:val="44AE215C"/>
    <w:rsid w:val="44B02520"/>
    <w:rsid w:val="44B042CE"/>
    <w:rsid w:val="44B10046"/>
    <w:rsid w:val="44BA514C"/>
    <w:rsid w:val="44BC2C73"/>
    <w:rsid w:val="44BC4E15"/>
    <w:rsid w:val="44BD4C3D"/>
    <w:rsid w:val="44BD69EB"/>
    <w:rsid w:val="44C32C45"/>
    <w:rsid w:val="44C4421D"/>
    <w:rsid w:val="44CB1108"/>
    <w:rsid w:val="44CD4598"/>
    <w:rsid w:val="44D0671E"/>
    <w:rsid w:val="44D12877"/>
    <w:rsid w:val="44D2693A"/>
    <w:rsid w:val="44D949F1"/>
    <w:rsid w:val="44D97CC8"/>
    <w:rsid w:val="44DD0E3B"/>
    <w:rsid w:val="44DD41A3"/>
    <w:rsid w:val="44DF4BB3"/>
    <w:rsid w:val="44E26451"/>
    <w:rsid w:val="44E4041B"/>
    <w:rsid w:val="44E421C9"/>
    <w:rsid w:val="44E4666D"/>
    <w:rsid w:val="44F05012"/>
    <w:rsid w:val="44F3240C"/>
    <w:rsid w:val="44F4256A"/>
    <w:rsid w:val="44F920D0"/>
    <w:rsid w:val="44FA19ED"/>
    <w:rsid w:val="44FF34A7"/>
    <w:rsid w:val="45040E37"/>
    <w:rsid w:val="45054A10"/>
    <w:rsid w:val="45054D39"/>
    <w:rsid w:val="45113714"/>
    <w:rsid w:val="45132AAF"/>
    <w:rsid w:val="45157D14"/>
    <w:rsid w:val="4517434D"/>
    <w:rsid w:val="451A1B5E"/>
    <w:rsid w:val="451C5E07"/>
    <w:rsid w:val="451C7BB5"/>
    <w:rsid w:val="45255158"/>
    <w:rsid w:val="452A0E21"/>
    <w:rsid w:val="452A22D2"/>
    <w:rsid w:val="452B429C"/>
    <w:rsid w:val="45372C41"/>
    <w:rsid w:val="45383F3C"/>
    <w:rsid w:val="45386828"/>
    <w:rsid w:val="45440EBA"/>
    <w:rsid w:val="454964D0"/>
    <w:rsid w:val="454A2974"/>
    <w:rsid w:val="454F1EDE"/>
    <w:rsid w:val="454F3AE7"/>
    <w:rsid w:val="45504AAF"/>
    <w:rsid w:val="45505C97"/>
    <w:rsid w:val="4550785F"/>
    <w:rsid w:val="45521829"/>
    <w:rsid w:val="4555747A"/>
    <w:rsid w:val="45570BED"/>
    <w:rsid w:val="45594965"/>
    <w:rsid w:val="455C26A8"/>
    <w:rsid w:val="455E3D2A"/>
    <w:rsid w:val="4561381A"/>
    <w:rsid w:val="4565155C"/>
    <w:rsid w:val="45684AE6"/>
    <w:rsid w:val="456F23DB"/>
    <w:rsid w:val="4574354D"/>
    <w:rsid w:val="4576093C"/>
    <w:rsid w:val="457E617A"/>
    <w:rsid w:val="45815C6A"/>
    <w:rsid w:val="45886FF9"/>
    <w:rsid w:val="458A2D71"/>
    <w:rsid w:val="458B0897"/>
    <w:rsid w:val="459260C9"/>
    <w:rsid w:val="45A00B19"/>
    <w:rsid w:val="45A2455E"/>
    <w:rsid w:val="45AC0F39"/>
    <w:rsid w:val="45B46040"/>
    <w:rsid w:val="45B55914"/>
    <w:rsid w:val="45B7081F"/>
    <w:rsid w:val="45B918A8"/>
    <w:rsid w:val="45C146CE"/>
    <w:rsid w:val="45C30031"/>
    <w:rsid w:val="45C538A4"/>
    <w:rsid w:val="45C6230C"/>
    <w:rsid w:val="45C75D73"/>
    <w:rsid w:val="45CC5137"/>
    <w:rsid w:val="45CF4C28"/>
    <w:rsid w:val="45D3296A"/>
    <w:rsid w:val="45D65FB6"/>
    <w:rsid w:val="45E00BE3"/>
    <w:rsid w:val="45EA1A61"/>
    <w:rsid w:val="45EA380F"/>
    <w:rsid w:val="45EF0E26"/>
    <w:rsid w:val="45F14B9E"/>
    <w:rsid w:val="45F51ADA"/>
    <w:rsid w:val="45F823D0"/>
    <w:rsid w:val="46080139"/>
    <w:rsid w:val="460F771A"/>
    <w:rsid w:val="46184820"/>
    <w:rsid w:val="462211FB"/>
    <w:rsid w:val="462260A9"/>
    <w:rsid w:val="46235014"/>
    <w:rsid w:val="462501D5"/>
    <w:rsid w:val="46284338"/>
    <w:rsid w:val="462E7BA0"/>
    <w:rsid w:val="46380A1F"/>
    <w:rsid w:val="463958E6"/>
    <w:rsid w:val="463B22BD"/>
    <w:rsid w:val="463F246D"/>
    <w:rsid w:val="464247F9"/>
    <w:rsid w:val="46496788"/>
    <w:rsid w:val="464C44CA"/>
    <w:rsid w:val="46537607"/>
    <w:rsid w:val="46592743"/>
    <w:rsid w:val="465A0995"/>
    <w:rsid w:val="4662784A"/>
    <w:rsid w:val="466435C2"/>
    <w:rsid w:val="4668303D"/>
    <w:rsid w:val="467001B9"/>
    <w:rsid w:val="46737CA9"/>
    <w:rsid w:val="46753A21"/>
    <w:rsid w:val="467632F5"/>
    <w:rsid w:val="46841EB6"/>
    <w:rsid w:val="46845629"/>
    <w:rsid w:val="46853538"/>
    <w:rsid w:val="468604DF"/>
    <w:rsid w:val="468679DC"/>
    <w:rsid w:val="468C2B19"/>
    <w:rsid w:val="468C638D"/>
    <w:rsid w:val="46924A56"/>
    <w:rsid w:val="46955E71"/>
    <w:rsid w:val="469C7200"/>
    <w:rsid w:val="469D0882"/>
    <w:rsid w:val="469D2F78"/>
    <w:rsid w:val="469D6AD4"/>
    <w:rsid w:val="469F5CBE"/>
    <w:rsid w:val="46A2058E"/>
    <w:rsid w:val="46A41C10"/>
    <w:rsid w:val="46A63BDA"/>
    <w:rsid w:val="46A71700"/>
    <w:rsid w:val="46A95479"/>
    <w:rsid w:val="46B04A59"/>
    <w:rsid w:val="46B502C1"/>
    <w:rsid w:val="46B51F2C"/>
    <w:rsid w:val="46B67B95"/>
    <w:rsid w:val="46B75DE7"/>
    <w:rsid w:val="46C329DE"/>
    <w:rsid w:val="46C42CA7"/>
    <w:rsid w:val="46C6602A"/>
    <w:rsid w:val="46C93D6D"/>
    <w:rsid w:val="46C978C9"/>
    <w:rsid w:val="46CE1383"/>
    <w:rsid w:val="46D63D94"/>
    <w:rsid w:val="46DA3884"/>
    <w:rsid w:val="46DD15C6"/>
    <w:rsid w:val="46DD5122"/>
    <w:rsid w:val="46ED1809"/>
    <w:rsid w:val="46F32B98"/>
    <w:rsid w:val="46F41115"/>
    <w:rsid w:val="46FD7572"/>
    <w:rsid w:val="47022DDB"/>
    <w:rsid w:val="47024B89"/>
    <w:rsid w:val="4705380E"/>
    <w:rsid w:val="47060B1D"/>
    <w:rsid w:val="47084895"/>
    <w:rsid w:val="47090A75"/>
    <w:rsid w:val="47152B0E"/>
    <w:rsid w:val="471E5E67"/>
    <w:rsid w:val="47266AC9"/>
    <w:rsid w:val="472D2D5A"/>
    <w:rsid w:val="472D789A"/>
    <w:rsid w:val="47370CD6"/>
    <w:rsid w:val="47393FAB"/>
    <w:rsid w:val="473C0BAA"/>
    <w:rsid w:val="473C62ED"/>
    <w:rsid w:val="473F5DDD"/>
    <w:rsid w:val="47413903"/>
    <w:rsid w:val="474156B1"/>
    <w:rsid w:val="474451A1"/>
    <w:rsid w:val="474653BD"/>
    <w:rsid w:val="474E7DCE"/>
    <w:rsid w:val="47507FEA"/>
    <w:rsid w:val="47541C62"/>
    <w:rsid w:val="4766659B"/>
    <w:rsid w:val="47685334"/>
    <w:rsid w:val="476E221E"/>
    <w:rsid w:val="477137B3"/>
    <w:rsid w:val="47723ABC"/>
    <w:rsid w:val="47730D59"/>
    <w:rsid w:val="477558AD"/>
    <w:rsid w:val="47777325"/>
    <w:rsid w:val="47794E4B"/>
    <w:rsid w:val="477C1F4A"/>
    <w:rsid w:val="477E2FF2"/>
    <w:rsid w:val="47855EE6"/>
    <w:rsid w:val="478E5BF3"/>
    <w:rsid w:val="478F0B12"/>
    <w:rsid w:val="47912301"/>
    <w:rsid w:val="47961EA1"/>
    <w:rsid w:val="479E2B03"/>
    <w:rsid w:val="47A61541"/>
    <w:rsid w:val="47A83982"/>
    <w:rsid w:val="47B42327"/>
    <w:rsid w:val="47B440D5"/>
    <w:rsid w:val="47B63383"/>
    <w:rsid w:val="47BE6D02"/>
    <w:rsid w:val="47C51615"/>
    <w:rsid w:val="47CA1B4A"/>
    <w:rsid w:val="47CD33E9"/>
    <w:rsid w:val="47CF7161"/>
    <w:rsid w:val="47D66741"/>
    <w:rsid w:val="47D66E97"/>
    <w:rsid w:val="47D74267"/>
    <w:rsid w:val="47D76015"/>
    <w:rsid w:val="47DC187E"/>
    <w:rsid w:val="47DE73A4"/>
    <w:rsid w:val="47E04ECA"/>
    <w:rsid w:val="47E349BA"/>
    <w:rsid w:val="47F6649C"/>
    <w:rsid w:val="47FE7A46"/>
    <w:rsid w:val="48084421"/>
    <w:rsid w:val="480A63EB"/>
    <w:rsid w:val="480C5CBF"/>
    <w:rsid w:val="480D7C89"/>
    <w:rsid w:val="480F3A01"/>
    <w:rsid w:val="48102B8B"/>
    <w:rsid w:val="481C1C7A"/>
    <w:rsid w:val="4820176A"/>
    <w:rsid w:val="48221970"/>
    <w:rsid w:val="48233009"/>
    <w:rsid w:val="48276F9D"/>
    <w:rsid w:val="482873DF"/>
    <w:rsid w:val="482C6361"/>
    <w:rsid w:val="4832149E"/>
    <w:rsid w:val="483671E0"/>
    <w:rsid w:val="48382F58"/>
    <w:rsid w:val="483D69C3"/>
    <w:rsid w:val="48422CAA"/>
    <w:rsid w:val="484239F0"/>
    <w:rsid w:val="48425B85"/>
    <w:rsid w:val="48427933"/>
    <w:rsid w:val="48457423"/>
    <w:rsid w:val="484F52BC"/>
    <w:rsid w:val="48594227"/>
    <w:rsid w:val="48645AFB"/>
    <w:rsid w:val="486E2920"/>
    <w:rsid w:val="486F05FF"/>
    <w:rsid w:val="48711FC6"/>
    <w:rsid w:val="487A69FC"/>
    <w:rsid w:val="487D6A75"/>
    <w:rsid w:val="487F2935"/>
    <w:rsid w:val="48840FF6"/>
    <w:rsid w:val="488436EE"/>
    <w:rsid w:val="488C0D87"/>
    <w:rsid w:val="488E4926"/>
    <w:rsid w:val="48992D70"/>
    <w:rsid w:val="489A017E"/>
    <w:rsid w:val="48A4239B"/>
    <w:rsid w:val="48A94A29"/>
    <w:rsid w:val="48A95C04"/>
    <w:rsid w:val="48AB33C2"/>
    <w:rsid w:val="48AE6D76"/>
    <w:rsid w:val="48B16866"/>
    <w:rsid w:val="48B63E7D"/>
    <w:rsid w:val="48BE63E9"/>
    <w:rsid w:val="48C4125B"/>
    <w:rsid w:val="48D10CB7"/>
    <w:rsid w:val="48D34A2F"/>
    <w:rsid w:val="48D52555"/>
    <w:rsid w:val="48DF1625"/>
    <w:rsid w:val="48DF33D4"/>
    <w:rsid w:val="48E409EA"/>
    <w:rsid w:val="48EC3D42"/>
    <w:rsid w:val="48EE3617"/>
    <w:rsid w:val="48F86243"/>
    <w:rsid w:val="48FA3211"/>
    <w:rsid w:val="48FE0BF8"/>
    <w:rsid w:val="4901159C"/>
    <w:rsid w:val="490C1BAE"/>
    <w:rsid w:val="490C1CEF"/>
    <w:rsid w:val="490C6E6F"/>
    <w:rsid w:val="4917600A"/>
    <w:rsid w:val="491868E5"/>
    <w:rsid w:val="491A0531"/>
    <w:rsid w:val="491A265E"/>
    <w:rsid w:val="491A4E7A"/>
    <w:rsid w:val="491C4628"/>
    <w:rsid w:val="49294E43"/>
    <w:rsid w:val="49296D45"/>
    <w:rsid w:val="492C2215"/>
    <w:rsid w:val="492E435B"/>
    <w:rsid w:val="49311755"/>
    <w:rsid w:val="4933371F"/>
    <w:rsid w:val="493354CD"/>
    <w:rsid w:val="493A2D00"/>
    <w:rsid w:val="493A4AAE"/>
    <w:rsid w:val="493F3E72"/>
    <w:rsid w:val="49402257"/>
    <w:rsid w:val="49441489"/>
    <w:rsid w:val="494B0A69"/>
    <w:rsid w:val="494D2A33"/>
    <w:rsid w:val="494F67AB"/>
    <w:rsid w:val="49520049"/>
    <w:rsid w:val="49521DF7"/>
    <w:rsid w:val="495A6EFE"/>
    <w:rsid w:val="495D7F48"/>
    <w:rsid w:val="496070A7"/>
    <w:rsid w:val="4961028C"/>
    <w:rsid w:val="496438D9"/>
    <w:rsid w:val="496D6C31"/>
    <w:rsid w:val="4972249A"/>
    <w:rsid w:val="497907C1"/>
    <w:rsid w:val="49804BB7"/>
    <w:rsid w:val="49843F7B"/>
    <w:rsid w:val="49861AA1"/>
    <w:rsid w:val="49885819"/>
    <w:rsid w:val="4989333F"/>
    <w:rsid w:val="498B5309"/>
    <w:rsid w:val="498D1081"/>
    <w:rsid w:val="49926698"/>
    <w:rsid w:val="49935F6C"/>
    <w:rsid w:val="49940EDE"/>
    <w:rsid w:val="49971F00"/>
    <w:rsid w:val="49995C78"/>
    <w:rsid w:val="499C3073"/>
    <w:rsid w:val="49A32653"/>
    <w:rsid w:val="49A85EBB"/>
    <w:rsid w:val="49AD3523"/>
    <w:rsid w:val="49B3517A"/>
    <w:rsid w:val="49B44860"/>
    <w:rsid w:val="49BC5519"/>
    <w:rsid w:val="49C56A6D"/>
    <w:rsid w:val="49CF3448"/>
    <w:rsid w:val="49CF51F6"/>
    <w:rsid w:val="49D00F6E"/>
    <w:rsid w:val="49D433EE"/>
    <w:rsid w:val="49D547D7"/>
    <w:rsid w:val="49DB003F"/>
    <w:rsid w:val="49DD7423"/>
    <w:rsid w:val="49EB5DA8"/>
    <w:rsid w:val="49EE3C79"/>
    <w:rsid w:val="49F20EE5"/>
    <w:rsid w:val="49F66C27"/>
    <w:rsid w:val="4A015BA5"/>
    <w:rsid w:val="4A062BE2"/>
    <w:rsid w:val="4A0C0D60"/>
    <w:rsid w:val="4A0D21C2"/>
    <w:rsid w:val="4A11580F"/>
    <w:rsid w:val="4A1B15C8"/>
    <w:rsid w:val="4A225C6E"/>
    <w:rsid w:val="4A2512BA"/>
    <w:rsid w:val="4A286FFC"/>
    <w:rsid w:val="4A311628"/>
    <w:rsid w:val="4A317C5F"/>
    <w:rsid w:val="4A325785"/>
    <w:rsid w:val="4A365275"/>
    <w:rsid w:val="4A372A74"/>
    <w:rsid w:val="4A3922B8"/>
    <w:rsid w:val="4A3B6D2F"/>
    <w:rsid w:val="4A4F4589"/>
    <w:rsid w:val="4A5E2A1E"/>
    <w:rsid w:val="4A64451E"/>
    <w:rsid w:val="4A662759"/>
    <w:rsid w:val="4A69564B"/>
    <w:rsid w:val="4A7144FF"/>
    <w:rsid w:val="4A7364C9"/>
    <w:rsid w:val="4A776569"/>
    <w:rsid w:val="4A7B35D0"/>
    <w:rsid w:val="4A7F4E6E"/>
    <w:rsid w:val="4A802994"/>
    <w:rsid w:val="4A85368F"/>
    <w:rsid w:val="4A881286"/>
    <w:rsid w:val="4A8A55C1"/>
    <w:rsid w:val="4A8A736F"/>
    <w:rsid w:val="4A932ECE"/>
    <w:rsid w:val="4A954692"/>
    <w:rsid w:val="4AA743C5"/>
    <w:rsid w:val="4AAE5753"/>
    <w:rsid w:val="4AB30D1E"/>
    <w:rsid w:val="4AB32D6A"/>
    <w:rsid w:val="4AB60164"/>
    <w:rsid w:val="4AB663B6"/>
    <w:rsid w:val="4ABB39CC"/>
    <w:rsid w:val="4ABD08DC"/>
    <w:rsid w:val="4AC40AD3"/>
    <w:rsid w:val="4AC42881"/>
    <w:rsid w:val="4ACA3C0F"/>
    <w:rsid w:val="4ACC3EEE"/>
    <w:rsid w:val="4AD127C8"/>
    <w:rsid w:val="4AD131F0"/>
    <w:rsid w:val="4AD14F9E"/>
    <w:rsid w:val="4ADB406F"/>
    <w:rsid w:val="4ADB5E1D"/>
    <w:rsid w:val="4ADF3B5F"/>
    <w:rsid w:val="4AE2447F"/>
    <w:rsid w:val="4AE42F23"/>
    <w:rsid w:val="4AE64EED"/>
    <w:rsid w:val="4AEC002A"/>
    <w:rsid w:val="4AF3760A"/>
    <w:rsid w:val="4AF55130"/>
    <w:rsid w:val="4AF869CF"/>
    <w:rsid w:val="4AF9521E"/>
    <w:rsid w:val="4AFA62A3"/>
    <w:rsid w:val="4AFD3FE5"/>
    <w:rsid w:val="4B037E2A"/>
    <w:rsid w:val="4B044C48"/>
    <w:rsid w:val="4B0C247A"/>
    <w:rsid w:val="4B0E1D4E"/>
    <w:rsid w:val="4B105AC6"/>
    <w:rsid w:val="4B124C0F"/>
    <w:rsid w:val="4B1D4687"/>
    <w:rsid w:val="4B223A4B"/>
    <w:rsid w:val="4B242DE5"/>
    <w:rsid w:val="4B2701C1"/>
    <w:rsid w:val="4B307F16"/>
    <w:rsid w:val="4B3117D6"/>
    <w:rsid w:val="4B337A07"/>
    <w:rsid w:val="4B364C4C"/>
    <w:rsid w:val="4B425E9C"/>
    <w:rsid w:val="4B470A5C"/>
    <w:rsid w:val="4B4B2FA2"/>
    <w:rsid w:val="4B4E65EF"/>
    <w:rsid w:val="4B531E57"/>
    <w:rsid w:val="4B5856BF"/>
    <w:rsid w:val="4B5A4F93"/>
    <w:rsid w:val="4B5F25AA"/>
    <w:rsid w:val="4B655548"/>
    <w:rsid w:val="4B7A02A7"/>
    <w:rsid w:val="4B83273C"/>
    <w:rsid w:val="4B863FDA"/>
    <w:rsid w:val="4B8D5369"/>
    <w:rsid w:val="4B9009B5"/>
    <w:rsid w:val="4B9E19F4"/>
    <w:rsid w:val="4BA07DE3"/>
    <w:rsid w:val="4BA8113B"/>
    <w:rsid w:val="4BB328F5"/>
    <w:rsid w:val="4BB42648"/>
    <w:rsid w:val="4BB943B0"/>
    <w:rsid w:val="4BC44B03"/>
    <w:rsid w:val="4BC50B39"/>
    <w:rsid w:val="4BC93EC7"/>
    <w:rsid w:val="4BCA036B"/>
    <w:rsid w:val="4BCD61D2"/>
    <w:rsid w:val="4BD016F9"/>
    <w:rsid w:val="4BD15B75"/>
    <w:rsid w:val="4BD165C6"/>
    <w:rsid w:val="4BD411EA"/>
    <w:rsid w:val="4BD42F98"/>
    <w:rsid w:val="4BDA60D4"/>
    <w:rsid w:val="4BE17463"/>
    <w:rsid w:val="4BE86A43"/>
    <w:rsid w:val="4BE96317"/>
    <w:rsid w:val="4BED22AB"/>
    <w:rsid w:val="4BFF5B3B"/>
    <w:rsid w:val="4C06511B"/>
    <w:rsid w:val="4C082C41"/>
    <w:rsid w:val="4C0849EF"/>
    <w:rsid w:val="4C092FFA"/>
    <w:rsid w:val="4C0F5D7E"/>
    <w:rsid w:val="4C143200"/>
    <w:rsid w:val="4C1D6881"/>
    <w:rsid w:val="4C20442F"/>
    <w:rsid w:val="4C207F8B"/>
    <w:rsid w:val="4C343A36"/>
    <w:rsid w:val="4C35155C"/>
    <w:rsid w:val="4C3B7578"/>
    <w:rsid w:val="4C3E48B5"/>
    <w:rsid w:val="4C40062D"/>
    <w:rsid w:val="4C4F0870"/>
    <w:rsid w:val="4C4F261E"/>
    <w:rsid w:val="4C530B9E"/>
    <w:rsid w:val="4C5821AD"/>
    <w:rsid w:val="4C5B5467"/>
    <w:rsid w:val="4C63256E"/>
    <w:rsid w:val="4C6836E0"/>
    <w:rsid w:val="4C6F0F12"/>
    <w:rsid w:val="4C742085"/>
    <w:rsid w:val="4C771B75"/>
    <w:rsid w:val="4C7B78B7"/>
    <w:rsid w:val="4C7C2508"/>
    <w:rsid w:val="4C800A2A"/>
    <w:rsid w:val="4C820C46"/>
    <w:rsid w:val="4C8F6EBF"/>
    <w:rsid w:val="4C904488"/>
    <w:rsid w:val="4C91592D"/>
    <w:rsid w:val="4C9444D5"/>
    <w:rsid w:val="4C951AA7"/>
    <w:rsid w:val="4C9A70C7"/>
    <w:rsid w:val="4C9E35A6"/>
    <w:rsid w:val="4CA30BBC"/>
    <w:rsid w:val="4CAA019C"/>
    <w:rsid w:val="4CBE77A4"/>
    <w:rsid w:val="4CC36B68"/>
    <w:rsid w:val="4CC60DB4"/>
    <w:rsid w:val="4CC72AFC"/>
    <w:rsid w:val="4CCA547A"/>
    <w:rsid w:val="4CCC1EC1"/>
    <w:rsid w:val="4CCF19B1"/>
    <w:rsid w:val="4CD80866"/>
    <w:rsid w:val="4CE54D31"/>
    <w:rsid w:val="4CE865CF"/>
    <w:rsid w:val="4CF03E01"/>
    <w:rsid w:val="4CF17B79"/>
    <w:rsid w:val="4CF907DC"/>
    <w:rsid w:val="4CFA4C80"/>
    <w:rsid w:val="4CFB2B99"/>
    <w:rsid w:val="4D0258E3"/>
    <w:rsid w:val="4D043409"/>
    <w:rsid w:val="4D072EF9"/>
    <w:rsid w:val="4D094EC3"/>
    <w:rsid w:val="4D153868"/>
    <w:rsid w:val="4D16313C"/>
    <w:rsid w:val="4D176CDD"/>
    <w:rsid w:val="4D176F21"/>
    <w:rsid w:val="4D182AF2"/>
    <w:rsid w:val="4D1B69A4"/>
    <w:rsid w:val="4D1D5A08"/>
    <w:rsid w:val="4D21045F"/>
    <w:rsid w:val="4D255D1B"/>
    <w:rsid w:val="4D267823"/>
    <w:rsid w:val="4D2770F7"/>
    <w:rsid w:val="4D3B0DF4"/>
    <w:rsid w:val="4D4D5BFF"/>
    <w:rsid w:val="4D550108"/>
    <w:rsid w:val="4D567A2A"/>
    <w:rsid w:val="4D583754"/>
    <w:rsid w:val="4D587B0F"/>
    <w:rsid w:val="4D5A74CD"/>
    <w:rsid w:val="4D5B4FF3"/>
    <w:rsid w:val="4D5D520F"/>
    <w:rsid w:val="4D5E3823"/>
    <w:rsid w:val="4D6B1C95"/>
    <w:rsid w:val="4D6C4F3F"/>
    <w:rsid w:val="4D7367E0"/>
    <w:rsid w:val="4D741C78"/>
    <w:rsid w:val="4D814A59"/>
    <w:rsid w:val="4D865650"/>
    <w:rsid w:val="4D8B58D8"/>
    <w:rsid w:val="4D8C54DC"/>
    <w:rsid w:val="4D8E53C8"/>
    <w:rsid w:val="4D901140"/>
    <w:rsid w:val="4D924EB8"/>
    <w:rsid w:val="4D930C30"/>
    <w:rsid w:val="4D9409C9"/>
    <w:rsid w:val="4D956757"/>
    <w:rsid w:val="4D9A561E"/>
    <w:rsid w:val="4DA66D09"/>
    <w:rsid w:val="4DAD60E5"/>
    <w:rsid w:val="4DB017E2"/>
    <w:rsid w:val="4DC112FA"/>
    <w:rsid w:val="4DC31516"/>
    <w:rsid w:val="4DC66910"/>
    <w:rsid w:val="4DC82688"/>
    <w:rsid w:val="4DCA28A4"/>
    <w:rsid w:val="4DCE1C69"/>
    <w:rsid w:val="4DCE2B1A"/>
    <w:rsid w:val="4DDD70BE"/>
    <w:rsid w:val="4DE44FE8"/>
    <w:rsid w:val="4DE65204"/>
    <w:rsid w:val="4DE66FB2"/>
    <w:rsid w:val="4DE82D2A"/>
    <w:rsid w:val="4DED20EF"/>
    <w:rsid w:val="4DF36049"/>
    <w:rsid w:val="4E0062C6"/>
    <w:rsid w:val="4E014268"/>
    <w:rsid w:val="4E0A0EF3"/>
    <w:rsid w:val="4E141D71"/>
    <w:rsid w:val="4E192EE4"/>
    <w:rsid w:val="4E1C29D4"/>
    <w:rsid w:val="4E241889"/>
    <w:rsid w:val="4E2E44B5"/>
    <w:rsid w:val="4E3046D1"/>
    <w:rsid w:val="4E3221F7"/>
    <w:rsid w:val="4E3E294A"/>
    <w:rsid w:val="4E4A7541"/>
    <w:rsid w:val="4E4C150B"/>
    <w:rsid w:val="4E4E112E"/>
    <w:rsid w:val="4E5122A9"/>
    <w:rsid w:val="4E5403C0"/>
    <w:rsid w:val="4E564138"/>
    <w:rsid w:val="4E5B174E"/>
    <w:rsid w:val="4E5F37F4"/>
    <w:rsid w:val="4E6525CD"/>
    <w:rsid w:val="4E676345"/>
    <w:rsid w:val="4E6A7BE3"/>
    <w:rsid w:val="4E6C5709"/>
    <w:rsid w:val="4E6F0D56"/>
    <w:rsid w:val="4E7445BE"/>
    <w:rsid w:val="4E755F28"/>
    <w:rsid w:val="4E7E3EF7"/>
    <w:rsid w:val="4E8605FF"/>
    <w:rsid w:val="4E8A2033"/>
    <w:rsid w:val="4E9609D8"/>
    <w:rsid w:val="4E9C58C3"/>
    <w:rsid w:val="4EA05DD5"/>
    <w:rsid w:val="4EA2112B"/>
    <w:rsid w:val="4EA847CF"/>
    <w:rsid w:val="4EA9095A"/>
    <w:rsid w:val="4EAA6232"/>
    <w:rsid w:val="4EAC01FC"/>
    <w:rsid w:val="4EB15812"/>
    <w:rsid w:val="4EB22B79"/>
    <w:rsid w:val="4EBB634F"/>
    <w:rsid w:val="4ECA1B7D"/>
    <w:rsid w:val="4ECC43FA"/>
    <w:rsid w:val="4EE47996"/>
    <w:rsid w:val="4EEE25C2"/>
    <w:rsid w:val="4EF37BD9"/>
    <w:rsid w:val="4EF456FF"/>
    <w:rsid w:val="4EFB1BD9"/>
    <w:rsid w:val="4EFE032C"/>
    <w:rsid w:val="4F027E1C"/>
    <w:rsid w:val="4F0328C4"/>
    <w:rsid w:val="4F133DD7"/>
    <w:rsid w:val="4F1418FD"/>
    <w:rsid w:val="4F1D07B2"/>
    <w:rsid w:val="4F1E6963"/>
    <w:rsid w:val="4F244236"/>
    <w:rsid w:val="4F251D5C"/>
    <w:rsid w:val="4F290873"/>
    <w:rsid w:val="4F304F0F"/>
    <w:rsid w:val="4F310701"/>
    <w:rsid w:val="4F363F69"/>
    <w:rsid w:val="4F437D7E"/>
    <w:rsid w:val="4F4B17C3"/>
    <w:rsid w:val="4F4C25C9"/>
    <w:rsid w:val="4F4D3939"/>
    <w:rsid w:val="4F5543EF"/>
    <w:rsid w:val="4F55619D"/>
    <w:rsid w:val="4F563CC4"/>
    <w:rsid w:val="4F577461"/>
    <w:rsid w:val="4F587A3C"/>
    <w:rsid w:val="4F5A37B4"/>
    <w:rsid w:val="4F5F0DCA"/>
    <w:rsid w:val="4F626B0C"/>
    <w:rsid w:val="4F6A6F79"/>
    <w:rsid w:val="4F6C3DC6"/>
    <w:rsid w:val="4F701CA4"/>
    <w:rsid w:val="4F714FA1"/>
    <w:rsid w:val="4F7459D0"/>
    <w:rsid w:val="4F7A5C04"/>
    <w:rsid w:val="4F7B372A"/>
    <w:rsid w:val="4F7E1A87"/>
    <w:rsid w:val="4F7F76BE"/>
    <w:rsid w:val="4F8B7E11"/>
    <w:rsid w:val="4F8C3149"/>
    <w:rsid w:val="4F8C5937"/>
    <w:rsid w:val="4F8E345D"/>
    <w:rsid w:val="4F8F360B"/>
    <w:rsid w:val="4F8F7453"/>
    <w:rsid w:val="4F911872"/>
    <w:rsid w:val="4F950C90"/>
    <w:rsid w:val="4F951480"/>
    <w:rsid w:val="4F9842DC"/>
    <w:rsid w:val="4F9F38BD"/>
    <w:rsid w:val="4FA03191"/>
    <w:rsid w:val="4FA2515B"/>
    <w:rsid w:val="4FA26F09"/>
    <w:rsid w:val="4FA40ED3"/>
    <w:rsid w:val="4FA62E9D"/>
    <w:rsid w:val="4FA669F9"/>
    <w:rsid w:val="4FAC303A"/>
    <w:rsid w:val="4FB54E8E"/>
    <w:rsid w:val="4FB70C06"/>
    <w:rsid w:val="4FB82BD0"/>
    <w:rsid w:val="4FBA06F6"/>
    <w:rsid w:val="4FC155E1"/>
    <w:rsid w:val="4FC6507C"/>
    <w:rsid w:val="4FC82B2E"/>
    <w:rsid w:val="4FCB2904"/>
    <w:rsid w:val="4FCB6460"/>
    <w:rsid w:val="4FCC3F86"/>
    <w:rsid w:val="4FCD042A"/>
    <w:rsid w:val="4FD55530"/>
    <w:rsid w:val="4FF260E2"/>
    <w:rsid w:val="4FF534DD"/>
    <w:rsid w:val="4FFC486B"/>
    <w:rsid w:val="4FFE6835"/>
    <w:rsid w:val="500100D3"/>
    <w:rsid w:val="50011E81"/>
    <w:rsid w:val="50033E4B"/>
    <w:rsid w:val="50096F88"/>
    <w:rsid w:val="500B71A4"/>
    <w:rsid w:val="500D6A78"/>
    <w:rsid w:val="500E27F0"/>
    <w:rsid w:val="500F2DC6"/>
    <w:rsid w:val="500F511D"/>
    <w:rsid w:val="50100316"/>
    <w:rsid w:val="50131BB5"/>
    <w:rsid w:val="501A73E7"/>
    <w:rsid w:val="501C4F0D"/>
    <w:rsid w:val="50292CB4"/>
    <w:rsid w:val="502C5162"/>
    <w:rsid w:val="5032028D"/>
    <w:rsid w:val="50324731"/>
    <w:rsid w:val="50340D81"/>
    <w:rsid w:val="50377F99"/>
    <w:rsid w:val="5039786D"/>
    <w:rsid w:val="50447FC0"/>
    <w:rsid w:val="50483F54"/>
    <w:rsid w:val="50607B05"/>
    <w:rsid w:val="506643DA"/>
    <w:rsid w:val="50666188"/>
    <w:rsid w:val="50685BF3"/>
    <w:rsid w:val="506D5166"/>
    <w:rsid w:val="507018C7"/>
    <w:rsid w:val="50747D2C"/>
    <w:rsid w:val="507927A8"/>
    <w:rsid w:val="50827466"/>
    <w:rsid w:val="50852AB2"/>
    <w:rsid w:val="50901457"/>
    <w:rsid w:val="50965BAE"/>
    <w:rsid w:val="50A13664"/>
    <w:rsid w:val="50A82C45"/>
    <w:rsid w:val="50AB003F"/>
    <w:rsid w:val="50AF18DD"/>
    <w:rsid w:val="50B60EBE"/>
    <w:rsid w:val="50C57042"/>
    <w:rsid w:val="50C92A33"/>
    <w:rsid w:val="50CE4A5A"/>
    <w:rsid w:val="50CF01D2"/>
    <w:rsid w:val="50D954C3"/>
    <w:rsid w:val="50E10C5A"/>
    <w:rsid w:val="50F32112"/>
    <w:rsid w:val="50F733A8"/>
    <w:rsid w:val="50F97A16"/>
    <w:rsid w:val="50FA66E7"/>
    <w:rsid w:val="50FB11BA"/>
    <w:rsid w:val="50FD2FC0"/>
    <w:rsid w:val="50FD4D3F"/>
    <w:rsid w:val="50FF7A5A"/>
    <w:rsid w:val="510460CD"/>
    <w:rsid w:val="51085492"/>
    <w:rsid w:val="510A120A"/>
    <w:rsid w:val="510A2FB8"/>
    <w:rsid w:val="510A745C"/>
    <w:rsid w:val="510B1AC2"/>
    <w:rsid w:val="510F4A72"/>
    <w:rsid w:val="511126A2"/>
    <w:rsid w:val="51116092"/>
    <w:rsid w:val="51161B0F"/>
    <w:rsid w:val="51316796"/>
    <w:rsid w:val="513444D8"/>
    <w:rsid w:val="51387B25"/>
    <w:rsid w:val="513E60D4"/>
    <w:rsid w:val="514566E6"/>
    <w:rsid w:val="514B3CFC"/>
    <w:rsid w:val="514C35D0"/>
    <w:rsid w:val="514E559A"/>
    <w:rsid w:val="51510956"/>
    <w:rsid w:val="5151508A"/>
    <w:rsid w:val="515B3813"/>
    <w:rsid w:val="51600E2A"/>
    <w:rsid w:val="516473EA"/>
    <w:rsid w:val="516C5EF8"/>
    <w:rsid w:val="517448D5"/>
    <w:rsid w:val="5178776B"/>
    <w:rsid w:val="517C08CB"/>
    <w:rsid w:val="51840FBC"/>
    <w:rsid w:val="51856AE2"/>
    <w:rsid w:val="51873568"/>
    <w:rsid w:val="519311FF"/>
    <w:rsid w:val="519530DD"/>
    <w:rsid w:val="51976F41"/>
    <w:rsid w:val="51A60F32"/>
    <w:rsid w:val="51BA7D9C"/>
    <w:rsid w:val="51C25640"/>
    <w:rsid w:val="51CA4B82"/>
    <w:rsid w:val="51CD2963"/>
    <w:rsid w:val="51CE0489"/>
    <w:rsid w:val="51D27F79"/>
    <w:rsid w:val="51D57A6A"/>
    <w:rsid w:val="51D72F2C"/>
    <w:rsid w:val="51D84E64"/>
    <w:rsid w:val="51DA0BDC"/>
    <w:rsid w:val="51E14E3C"/>
    <w:rsid w:val="51E6025E"/>
    <w:rsid w:val="51E63A25"/>
    <w:rsid w:val="51ED5E1F"/>
    <w:rsid w:val="520619D1"/>
    <w:rsid w:val="52140592"/>
    <w:rsid w:val="52171E30"/>
    <w:rsid w:val="521C7446"/>
    <w:rsid w:val="522105B9"/>
    <w:rsid w:val="5221680B"/>
    <w:rsid w:val="52285DEB"/>
    <w:rsid w:val="52320A18"/>
    <w:rsid w:val="52350508"/>
    <w:rsid w:val="52354064"/>
    <w:rsid w:val="523F62C5"/>
    <w:rsid w:val="52416EAD"/>
    <w:rsid w:val="52436B86"/>
    <w:rsid w:val="52461B27"/>
    <w:rsid w:val="52466271"/>
    <w:rsid w:val="524B1ADA"/>
    <w:rsid w:val="52592449"/>
    <w:rsid w:val="525C3CE7"/>
    <w:rsid w:val="525E6503"/>
    <w:rsid w:val="525E7A5F"/>
    <w:rsid w:val="526F3A1A"/>
    <w:rsid w:val="52707792"/>
    <w:rsid w:val="52727066"/>
    <w:rsid w:val="52750905"/>
    <w:rsid w:val="527A5F1B"/>
    <w:rsid w:val="527C3337"/>
    <w:rsid w:val="52910DFD"/>
    <w:rsid w:val="52990A97"/>
    <w:rsid w:val="529A036B"/>
    <w:rsid w:val="52A336C4"/>
    <w:rsid w:val="52A47F2C"/>
    <w:rsid w:val="52A86F2C"/>
    <w:rsid w:val="52AA1A33"/>
    <w:rsid w:val="52AA4A52"/>
    <w:rsid w:val="52B4142D"/>
    <w:rsid w:val="52BF714B"/>
    <w:rsid w:val="52BF7DD2"/>
    <w:rsid w:val="52C5058C"/>
    <w:rsid w:val="52CD6993"/>
    <w:rsid w:val="52D41ACF"/>
    <w:rsid w:val="52D65847"/>
    <w:rsid w:val="52D715BF"/>
    <w:rsid w:val="52E066C6"/>
    <w:rsid w:val="52E8557B"/>
    <w:rsid w:val="52EB0BC7"/>
    <w:rsid w:val="52ED0DE3"/>
    <w:rsid w:val="52F12681"/>
    <w:rsid w:val="52F45CCD"/>
    <w:rsid w:val="52F83A10"/>
    <w:rsid w:val="52FD6150"/>
    <w:rsid w:val="52FE3C2E"/>
    <w:rsid w:val="5302488E"/>
    <w:rsid w:val="5304233A"/>
    <w:rsid w:val="530A729F"/>
    <w:rsid w:val="530D6D8F"/>
    <w:rsid w:val="531145A8"/>
    <w:rsid w:val="5311687F"/>
    <w:rsid w:val="531215C4"/>
    <w:rsid w:val="53163E96"/>
    <w:rsid w:val="531B14AC"/>
    <w:rsid w:val="531D3476"/>
    <w:rsid w:val="53226CDE"/>
    <w:rsid w:val="532366DF"/>
    <w:rsid w:val="532A414D"/>
    <w:rsid w:val="532C190B"/>
    <w:rsid w:val="532F6D06"/>
    <w:rsid w:val="53334A48"/>
    <w:rsid w:val="53373E0C"/>
    <w:rsid w:val="53373E56"/>
    <w:rsid w:val="533F163E"/>
    <w:rsid w:val="53424C8B"/>
    <w:rsid w:val="53430F31"/>
    <w:rsid w:val="534529CD"/>
    <w:rsid w:val="534A7FE3"/>
    <w:rsid w:val="534C3D5B"/>
    <w:rsid w:val="534F1156"/>
    <w:rsid w:val="535350EA"/>
    <w:rsid w:val="53537313"/>
    <w:rsid w:val="53591FD4"/>
    <w:rsid w:val="535D3873"/>
    <w:rsid w:val="53656BCB"/>
    <w:rsid w:val="536632F4"/>
    <w:rsid w:val="536A2433"/>
    <w:rsid w:val="536E3CD2"/>
    <w:rsid w:val="53733096"/>
    <w:rsid w:val="5373753A"/>
    <w:rsid w:val="53741F9D"/>
    <w:rsid w:val="53764934"/>
    <w:rsid w:val="537B68F8"/>
    <w:rsid w:val="537F5EDF"/>
    <w:rsid w:val="538057B3"/>
    <w:rsid w:val="53832BD5"/>
    <w:rsid w:val="5386726D"/>
    <w:rsid w:val="538771E8"/>
    <w:rsid w:val="5389478E"/>
    <w:rsid w:val="538D7111"/>
    <w:rsid w:val="538E1DAE"/>
    <w:rsid w:val="539179C0"/>
    <w:rsid w:val="53991C45"/>
    <w:rsid w:val="539C0A6E"/>
    <w:rsid w:val="539F20DD"/>
    <w:rsid w:val="53A05E55"/>
    <w:rsid w:val="53AE0572"/>
    <w:rsid w:val="53BA0CC5"/>
    <w:rsid w:val="53BA0EDC"/>
    <w:rsid w:val="53C03E02"/>
    <w:rsid w:val="53C51418"/>
    <w:rsid w:val="53C74089"/>
    <w:rsid w:val="53D224B3"/>
    <w:rsid w:val="53D8114B"/>
    <w:rsid w:val="53DA0EE7"/>
    <w:rsid w:val="53DB7228"/>
    <w:rsid w:val="53E06252"/>
    <w:rsid w:val="53EC109A"/>
    <w:rsid w:val="53F15CD4"/>
    <w:rsid w:val="53F57F4F"/>
    <w:rsid w:val="53F71F19"/>
    <w:rsid w:val="53FD6E04"/>
    <w:rsid w:val="54024CD1"/>
    <w:rsid w:val="54053DBE"/>
    <w:rsid w:val="54091C4C"/>
    <w:rsid w:val="540C5299"/>
    <w:rsid w:val="540C7047"/>
    <w:rsid w:val="54135C95"/>
    <w:rsid w:val="541859EC"/>
    <w:rsid w:val="541A5C08"/>
    <w:rsid w:val="541F321E"/>
    <w:rsid w:val="5435198C"/>
    <w:rsid w:val="54387E3C"/>
    <w:rsid w:val="543C16DA"/>
    <w:rsid w:val="54413194"/>
    <w:rsid w:val="544467E1"/>
    <w:rsid w:val="54482775"/>
    <w:rsid w:val="544B5DC1"/>
    <w:rsid w:val="5452714F"/>
    <w:rsid w:val="54534C76"/>
    <w:rsid w:val="54535FB0"/>
    <w:rsid w:val="54556311"/>
    <w:rsid w:val="545A24A8"/>
    <w:rsid w:val="547445A3"/>
    <w:rsid w:val="547868A6"/>
    <w:rsid w:val="547C241E"/>
    <w:rsid w:val="547C41CC"/>
    <w:rsid w:val="54817F20"/>
    <w:rsid w:val="5483555B"/>
    <w:rsid w:val="54890697"/>
    <w:rsid w:val="54901A26"/>
    <w:rsid w:val="549239F0"/>
    <w:rsid w:val="549459BA"/>
    <w:rsid w:val="54996B2C"/>
    <w:rsid w:val="54A10368"/>
    <w:rsid w:val="54A8063C"/>
    <w:rsid w:val="54AB6860"/>
    <w:rsid w:val="54AD6566"/>
    <w:rsid w:val="54B35714"/>
    <w:rsid w:val="54B5148C"/>
    <w:rsid w:val="54B55930"/>
    <w:rsid w:val="54BC694F"/>
    <w:rsid w:val="54C1043A"/>
    <w:rsid w:val="54C45A17"/>
    <w:rsid w:val="54C55B73"/>
    <w:rsid w:val="54C618EB"/>
    <w:rsid w:val="54CA318A"/>
    <w:rsid w:val="54CD2C7A"/>
    <w:rsid w:val="54D51A4B"/>
    <w:rsid w:val="54D9743E"/>
    <w:rsid w:val="54DD06D4"/>
    <w:rsid w:val="54E104D3"/>
    <w:rsid w:val="54EB3100"/>
    <w:rsid w:val="54EB4EAE"/>
    <w:rsid w:val="54F14BBA"/>
    <w:rsid w:val="54F46459"/>
    <w:rsid w:val="54FF12D2"/>
    <w:rsid w:val="55083CB2"/>
    <w:rsid w:val="550D12C8"/>
    <w:rsid w:val="55102B67"/>
    <w:rsid w:val="551709E9"/>
    <w:rsid w:val="55175CA3"/>
    <w:rsid w:val="551B1885"/>
    <w:rsid w:val="551C775D"/>
    <w:rsid w:val="55200FFC"/>
    <w:rsid w:val="5520724E"/>
    <w:rsid w:val="55264138"/>
    <w:rsid w:val="552A59D6"/>
    <w:rsid w:val="552F7491"/>
    <w:rsid w:val="55384597"/>
    <w:rsid w:val="553C395C"/>
    <w:rsid w:val="553C5017"/>
    <w:rsid w:val="55456CB4"/>
    <w:rsid w:val="554C0043"/>
    <w:rsid w:val="55516A4E"/>
    <w:rsid w:val="5552317F"/>
    <w:rsid w:val="556233C2"/>
    <w:rsid w:val="556B5270"/>
    <w:rsid w:val="556F3D31"/>
    <w:rsid w:val="556F5ADF"/>
    <w:rsid w:val="557401FE"/>
    <w:rsid w:val="55754C4A"/>
    <w:rsid w:val="557B4484"/>
    <w:rsid w:val="557C1FAA"/>
    <w:rsid w:val="557E5D22"/>
    <w:rsid w:val="55891C8E"/>
    <w:rsid w:val="558C5567"/>
    <w:rsid w:val="55911EF9"/>
    <w:rsid w:val="55943798"/>
    <w:rsid w:val="559612BE"/>
    <w:rsid w:val="55985036"/>
    <w:rsid w:val="559A7000"/>
    <w:rsid w:val="55A0213D"/>
    <w:rsid w:val="55A52D8C"/>
    <w:rsid w:val="55A559A5"/>
    <w:rsid w:val="55A66DA3"/>
    <w:rsid w:val="55A67C62"/>
    <w:rsid w:val="55AC0AE1"/>
    <w:rsid w:val="55B27AF8"/>
    <w:rsid w:val="55B84771"/>
    <w:rsid w:val="55B926BE"/>
    <w:rsid w:val="55BB0D24"/>
    <w:rsid w:val="55BD684B"/>
    <w:rsid w:val="55BE25C3"/>
    <w:rsid w:val="55C23E61"/>
    <w:rsid w:val="55C776C9"/>
    <w:rsid w:val="55CE1826"/>
    <w:rsid w:val="55D50038"/>
    <w:rsid w:val="55D818D6"/>
    <w:rsid w:val="55DE621D"/>
    <w:rsid w:val="55E02539"/>
    <w:rsid w:val="55E53FF3"/>
    <w:rsid w:val="55EB785C"/>
    <w:rsid w:val="55ED52C6"/>
    <w:rsid w:val="55F06C20"/>
    <w:rsid w:val="55F66200"/>
    <w:rsid w:val="55F674E6"/>
    <w:rsid w:val="55FA7A9F"/>
    <w:rsid w:val="55FB55C5"/>
    <w:rsid w:val="55FC6F38"/>
    <w:rsid w:val="560426CB"/>
    <w:rsid w:val="561623FF"/>
    <w:rsid w:val="56170651"/>
    <w:rsid w:val="561A5A4B"/>
    <w:rsid w:val="561B17C3"/>
    <w:rsid w:val="561D553B"/>
    <w:rsid w:val="561F7505"/>
    <w:rsid w:val="56226FF5"/>
    <w:rsid w:val="56242D6E"/>
    <w:rsid w:val="562E599A"/>
    <w:rsid w:val="5630534C"/>
    <w:rsid w:val="56327239"/>
    <w:rsid w:val="563A433F"/>
    <w:rsid w:val="5647080A"/>
    <w:rsid w:val="56486A5C"/>
    <w:rsid w:val="56554CD5"/>
    <w:rsid w:val="565655AA"/>
    <w:rsid w:val="565A22EB"/>
    <w:rsid w:val="5660442A"/>
    <w:rsid w:val="56633896"/>
    <w:rsid w:val="56665BCA"/>
    <w:rsid w:val="566A3561"/>
    <w:rsid w:val="566D64C3"/>
    <w:rsid w:val="56707D61"/>
    <w:rsid w:val="567A298E"/>
    <w:rsid w:val="567A33CD"/>
    <w:rsid w:val="56835CE6"/>
    <w:rsid w:val="568850AA"/>
    <w:rsid w:val="568D26C1"/>
    <w:rsid w:val="56905D0D"/>
    <w:rsid w:val="56927CD7"/>
    <w:rsid w:val="569F7B35"/>
    <w:rsid w:val="56A47A0A"/>
    <w:rsid w:val="56A93273"/>
    <w:rsid w:val="56B0015D"/>
    <w:rsid w:val="56B440F1"/>
    <w:rsid w:val="56B75990"/>
    <w:rsid w:val="56B85264"/>
    <w:rsid w:val="56B86142"/>
    <w:rsid w:val="56B934B6"/>
    <w:rsid w:val="56BA5480"/>
    <w:rsid w:val="56BC5814"/>
    <w:rsid w:val="56BC6B02"/>
    <w:rsid w:val="56C62507"/>
    <w:rsid w:val="56C859FA"/>
    <w:rsid w:val="56D15BC0"/>
    <w:rsid w:val="56D402F0"/>
    <w:rsid w:val="56D4592B"/>
    <w:rsid w:val="56DC0F52"/>
    <w:rsid w:val="56DE2F1C"/>
    <w:rsid w:val="56E10C5F"/>
    <w:rsid w:val="56E12A0D"/>
    <w:rsid w:val="56E322E1"/>
    <w:rsid w:val="56E61DD1"/>
    <w:rsid w:val="56F269C8"/>
    <w:rsid w:val="56F91B04"/>
    <w:rsid w:val="56FC15F5"/>
    <w:rsid w:val="57016832"/>
    <w:rsid w:val="5705494D"/>
    <w:rsid w:val="570A3D11"/>
    <w:rsid w:val="57106E4E"/>
    <w:rsid w:val="571A0E83"/>
    <w:rsid w:val="571E5A0F"/>
    <w:rsid w:val="572052E3"/>
    <w:rsid w:val="57233025"/>
    <w:rsid w:val="572611F8"/>
    <w:rsid w:val="57263A45"/>
    <w:rsid w:val="572D17AE"/>
    <w:rsid w:val="572E7C77"/>
    <w:rsid w:val="573214BA"/>
    <w:rsid w:val="57325016"/>
    <w:rsid w:val="573A203E"/>
    <w:rsid w:val="573B29D0"/>
    <w:rsid w:val="573C5E95"/>
    <w:rsid w:val="57476D14"/>
    <w:rsid w:val="574865E8"/>
    <w:rsid w:val="574F6E88"/>
    <w:rsid w:val="575907F5"/>
    <w:rsid w:val="575E2B2D"/>
    <w:rsid w:val="575F07F3"/>
    <w:rsid w:val="576378C6"/>
    <w:rsid w:val="57645EB8"/>
    <w:rsid w:val="57770C7B"/>
    <w:rsid w:val="578115C5"/>
    <w:rsid w:val="57831D16"/>
    <w:rsid w:val="57844563"/>
    <w:rsid w:val="57877110"/>
    <w:rsid w:val="578A6709"/>
    <w:rsid w:val="578D66F1"/>
    <w:rsid w:val="5794182D"/>
    <w:rsid w:val="579B2BBB"/>
    <w:rsid w:val="57A001D2"/>
    <w:rsid w:val="57A31A70"/>
    <w:rsid w:val="57A70754"/>
    <w:rsid w:val="57A71560"/>
    <w:rsid w:val="57AA4E5A"/>
    <w:rsid w:val="57BD0D84"/>
    <w:rsid w:val="57C2283E"/>
    <w:rsid w:val="57C47138"/>
    <w:rsid w:val="57CB607D"/>
    <w:rsid w:val="57E00F16"/>
    <w:rsid w:val="57E650FB"/>
    <w:rsid w:val="57E722A5"/>
    <w:rsid w:val="57EC6F82"/>
    <w:rsid w:val="57F42160"/>
    <w:rsid w:val="57F66044"/>
    <w:rsid w:val="57FD36DF"/>
    <w:rsid w:val="57FD3876"/>
    <w:rsid w:val="5808311F"/>
    <w:rsid w:val="580C5867"/>
    <w:rsid w:val="5813308A"/>
    <w:rsid w:val="58144F27"/>
    <w:rsid w:val="581E0F7F"/>
    <w:rsid w:val="582715F5"/>
    <w:rsid w:val="583077A8"/>
    <w:rsid w:val="58445C19"/>
    <w:rsid w:val="58447CCC"/>
    <w:rsid w:val="58490869"/>
    <w:rsid w:val="584B0E16"/>
    <w:rsid w:val="584C035A"/>
    <w:rsid w:val="58586CFE"/>
    <w:rsid w:val="585F62DF"/>
    <w:rsid w:val="58607961"/>
    <w:rsid w:val="5866141B"/>
    <w:rsid w:val="5876327B"/>
    <w:rsid w:val="587A4EC7"/>
    <w:rsid w:val="588B2C30"/>
    <w:rsid w:val="58904D53"/>
    <w:rsid w:val="589143AC"/>
    <w:rsid w:val="58931AE5"/>
    <w:rsid w:val="5895292F"/>
    <w:rsid w:val="589870FB"/>
    <w:rsid w:val="589917F1"/>
    <w:rsid w:val="589A4356"/>
    <w:rsid w:val="589D2963"/>
    <w:rsid w:val="58A41F44"/>
    <w:rsid w:val="58A957AC"/>
    <w:rsid w:val="58B303D9"/>
    <w:rsid w:val="58BA0865"/>
    <w:rsid w:val="58C148A4"/>
    <w:rsid w:val="58C3686E"/>
    <w:rsid w:val="58C425E6"/>
    <w:rsid w:val="58C83E84"/>
    <w:rsid w:val="58C93758"/>
    <w:rsid w:val="58C96998"/>
    <w:rsid w:val="58CB127E"/>
    <w:rsid w:val="58CB5722"/>
    <w:rsid w:val="58D00F8B"/>
    <w:rsid w:val="58D26AB1"/>
    <w:rsid w:val="58D345D7"/>
    <w:rsid w:val="58D97E3F"/>
    <w:rsid w:val="58DA5965"/>
    <w:rsid w:val="58E16CF4"/>
    <w:rsid w:val="58EB7AAF"/>
    <w:rsid w:val="58F22CAF"/>
    <w:rsid w:val="58F24A5D"/>
    <w:rsid w:val="58F76517"/>
    <w:rsid w:val="58FC58DC"/>
    <w:rsid w:val="59050C34"/>
    <w:rsid w:val="590645DA"/>
    <w:rsid w:val="590824D3"/>
    <w:rsid w:val="590F1AB3"/>
    <w:rsid w:val="590F329A"/>
    <w:rsid w:val="59123351"/>
    <w:rsid w:val="59140E77"/>
    <w:rsid w:val="59154BEF"/>
    <w:rsid w:val="591744C4"/>
    <w:rsid w:val="591C3800"/>
    <w:rsid w:val="591C41D0"/>
    <w:rsid w:val="592117E6"/>
    <w:rsid w:val="592B065B"/>
    <w:rsid w:val="592B4413"/>
    <w:rsid w:val="592D018B"/>
    <w:rsid w:val="59376914"/>
    <w:rsid w:val="593C03CE"/>
    <w:rsid w:val="593C17F4"/>
    <w:rsid w:val="593D188F"/>
    <w:rsid w:val="59457283"/>
    <w:rsid w:val="59484FC5"/>
    <w:rsid w:val="594A4899"/>
    <w:rsid w:val="595079D6"/>
    <w:rsid w:val="5952374E"/>
    <w:rsid w:val="595A5BCE"/>
    <w:rsid w:val="595B4CF8"/>
    <w:rsid w:val="59605E6B"/>
    <w:rsid w:val="596207AC"/>
    <w:rsid w:val="597436C4"/>
    <w:rsid w:val="597A220D"/>
    <w:rsid w:val="597E2769"/>
    <w:rsid w:val="597E4543"/>
    <w:rsid w:val="59843C2A"/>
    <w:rsid w:val="59A10231"/>
    <w:rsid w:val="59A2321B"/>
    <w:rsid w:val="59A514D2"/>
    <w:rsid w:val="59DE1485"/>
    <w:rsid w:val="59F2049D"/>
    <w:rsid w:val="59F27755"/>
    <w:rsid w:val="59F75FE7"/>
    <w:rsid w:val="59FE0BAD"/>
    <w:rsid w:val="5A0354BA"/>
    <w:rsid w:val="5A040EEC"/>
    <w:rsid w:val="5A074538"/>
    <w:rsid w:val="5A096502"/>
    <w:rsid w:val="5A0E58C7"/>
    <w:rsid w:val="5A105AE3"/>
    <w:rsid w:val="5A117165"/>
    <w:rsid w:val="5A126D51"/>
    <w:rsid w:val="5A131882"/>
    <w:rsid w:val="5A1530F9"/>
    <w:rsid w:val="5A1924BD"/>
    <w:rsid w:val="5A1F7AD4"/>
    <w:rsid w:val="5A261275"/>
    <w:rsid w:val="5A291596"/>
    <w:rsid w:val="5A2E5F69"/>
    <w:rsid w:val="5A2E6681"/>
    <w:rsid w:val="5A343E94"/>
    <w:rsid w:val="5A3572F7"/>
    <w:rsid w:val="5A357CBF"/>
    <w:rsid w:val="5A3966BC"/>
    <w:rsid w:val="5A3D7F5A"/>
    <w:rsid w:val="5A3E3CD2"/>
    <w:rsid w:val="5A407A4A"/>
    <w:rsid w:val="5A494B51"/>
    <w:rsid w:val="5A4F5EDF"/>
    <w:rsid w:val="5A56726E"/>
    <w:rsid w:val="5A5C57F2"/>
    <w:rsid w:val="5A5F4374"/>
    <w:rsid w:val="5A5F6122"/>
    <w:rsid w:val="5A6217BE"/>
    <w:rsid w:val="5A6951F3"/>
    <w:rsid w:val="5A737E20"/>
    <w:rsid w:val="5A753A17"/>
    <w:rsid w:val="5A7871E4"/>
    <w:rsid w:val="5A7F0572"/>
    <w:rsid w:val="5A8174EE"/>
    <w:rsid w:val="5A867B53"/>
    <w:rsid w:val="5A8738CB"/>
    <w:rsid w:val="5A875679"/>
    <w:rsid w:val="5A8B6CB4"/>
    <w:rsid w:val="5A924D04"/>
    <w:rsid w:val="5A970F4C"/>
    <w:rsid w:val="5A98352E"/>
    <w:rsid w:val="5AA004E9"/>
    <w:rsid w:val="5AA4622B"/>
    <w:rsid w:val="5AA77AC9"/>
    <w:rsid w:val="5AAB75B9"/>
    <w:rsid w:val="5AAC3332"/>
    <w:rsid w:val="5AAE2C06"/>
    <w:rsid w:val="5AC05945"/>
    <w:rsid w:val="5AC661A1"/>
    <w:rsid w:val="5ACE32A8"/>
    <w:rsid w:val="5ACE5056"/>
    <w:rsid w:val="5AD52888"/>
    <w:rsid w:val="5AD54636"/>
    <w:rsid w:val="5AD563E4"/>
    <w:rsid w:val="5AE05F3C"/>
    <w:rsid w:val="5AE40D1D"/>
    <w:rsid w:val="5AE55A3B"/>
    <w:rsid w:val="5AEC309D"/>
    <w:rsid w:val="5AF00910"/>
    <w:rsid w:val="5AF251E8"/>
    <w:rsid w:val="5AF54CD9"/>
    <w:rsid w:val="5B0A0784"/>
    <w:rsid w:val="5B0D2022"/>
    <w:rsid w:val="5B1433B1"/>
    <w:rsid w:val="5B172EA1"/>
    <w:rsid w:val="5B1769FD"/>
    <w:rsid w:val="5B1C32AC"/>
    <w:rsid w:val="5B1E0327"/>
    <w:rsid w:val="5B21787C"/>
    <w:rsid w:val="5B296730"/>
    <w:rsid w:val="5B296DA0"/>
    <w:rsid w:val="5B2D6220"/>
    <w:rsid w:val="5B2F01EA"/>
    <w:rsid w:val="5B3A3F2B"/>
    <w:rsid w:val="5B4A5024"/>
    <w:rsid w:val="5B4B4927"/>
    <w:rsid w:val="5B4C4282"/>
    <w:rsid w:val="5B505989"/>
    <w:rsid w:val="5B5163B3"/>
    <w:rsid w:val="5B557525"/>
    <w:rsid w:val="5B5F03A4"/>
    <w:rsid w:val="5B5F2152"/>
    <w:rsid w:val="5B6A7475"/>
    <w:rsid w:val="5B6D2AC1"/>
    <w:rsid w:val="5B6F05E7"/>
    <w:rsid w:val="5B70435F"/>
    <w:rsid w:val="5B721E85"/>
    <w:rsid w:val="5B755C47"/>
    <w:rsid w:val="5B765E19"/>
    <w:rsid w:val="5B797C67"/>
    <w:rsid w:val="5B7C0F56"/>
    <w:rsid w:val="5B7C4A52"/>
    <w:rsid w:val="5B800A46"/>
    <w:rsid w:val="5B8012C6"/>
    <w:rsid w:val="5B8B2F47"/>
    <w:rsid w:val="5B955B74"/>
    <w:rsid w:val="5BA109BC"/>
    <w:rsid w:val="5BA159E3"/>
    <w:rsid w:val="5BA65FD3"/>
    <w:rsid w:val="5BA74225"/>
    <w:rsid w:val="5BAB5397"/>
    <w:rsid w:val="5BAC35E9"/>
    <w:rsid w:val="5BB3664B"/>
    <w:rsid w:val="5BB5565E"/>
    <w:rsid w:val="5BB93F58"/>
    <w:rsid w:val="5BBB1A7E"/>
    <w:rsid w:val="5BC56459"/>
    <w:rsid w:val="5BC76675"/>
    <w:rsid w:val="5BCC3C8B"/>
    <w:rsid w:val="5BD62414"/>
    <w:rsid w:val="5BDB7A2A"/>
    <w:rsid w:val="5BDD7C46"/>
    <w:rsid w:val="5BE06F83"/>
    <w:rsid w:val="5BE32D83"/>
    <w:rsid w:val="5BEC60DC"/>
    <w:rsid w:val="5BED3C02"/>
    <w:rsid w:val="5BF136F2"/>
    <w:rsid w:val="5BF31218"/>
    <w:rsid w:val="5BF64864"/>
    <w:rsid w:val="5BFE012D"/>
    <w:rsid w:val="5C074CC3"/>
    <w:rsid w:val="5C086021"/>
    <w:rsid w:val="5C0A23C6"/>
    <w:rsid w:val="5C133668"/>
    <w:rsid w:val="5C166CB5"/>
    <w:rsid w:val="5C1949F7"/>
    <w:rsid w:val="5C1A77B4"/>
    <w:rsid w:val="5C1C12D8"/>
    <w:rsid w:val="5C205D85"/>
    <w:rsid w:val="5C321615"/>
    <w:rsid w:val="5C33715E"/>
    <w:rsid w:val="5C4952DC"/>
    <w:rsid w:val="5C4C26D6"/>
    <w:rsid w:val="5C563555"/>
    <w:rsid w:val="5C5679F9"/>
    <w:rsid w:val="5C622DF1"/>
    <w:rsid w:val="5C6914DA"/>
    <w:rsid w:val="5C6C5A31"/>
    <w:rsid w:val="5C6E089F"/>
    <w:rsid w:val="5C70057D"/>
    <w:rsid w:val="5C78444A"/>
    <w:rsid w:val="5C7B3F53"/>
    <w:rsid w:val="5C7C094B"/>
    <w:rsid w:val="5C7F0CFE"/>
    <w:rsid w:val="5C7F2AAC"/>
    <w:rsid w:val="5C846314"/>
    <w:rsid w:val="5C853E3A"/>
    <w:rsid w:val="5C891B7C"/>
    <w:rsid w:val="5C904CB9"/>
    <w:rsid w:val="5CA00C74"/>
    <w:rsid w:val="5CA2679A"/>
    <w:rsid w:val="5CA97B29"/>
    <w:rsid w:val="5CAD396D"/>
    <w:rsid w:val="5CAD75CF"/>
    <w:rsid w:val="5CBC3478"/>
    <w:rsid w:val="5CBC5AAE"/>
    <w:rsid w:val="5CC1185D"/>
    <w:rsid w:val="5CCA0FB2"/>
    <w:rsid w:val="5CCE3A33"/>
    <w:rsid w:val="5CD32DF8"/>
    <w:rsid w:val="5CDC08DA"/>
    <w:rsid w:val="5CDC6150"/>
    <w:rsid w:val="5CDD33AE"/>
    <w:rsid w:val="5CE46DB3"/>
    <w:rsid w:val="5CE60D7D"/>
    <w:rsid w:val="5CE768A3"/>
    <w:rsid w:val="5CF16F06"/>
    <w:rsid w:val="5CFA1A9B"/>
    <w:rsid w:val="5CFE45D1"/>
    <w:rsid w:val="5CFF1E3E"/>
    <w:rsid w:val="5D027239"/>
    <w:rsid w:val="5D064F7B"/>
    <w:rsid w:val="5D0E2082"/>
    <w:rsid w:val="5D1256CE"/>
    <w:rsid w:val="5D1458EA"/>
    <w:rsid w:val="5D156F6C"/>
    <w:rsid w:val="5D1A0A26"/>
    <w:rsid w:val="5D283143"/>
    <w:rsid w:val="5D301FF8"/>
    <w:rsid w:val="5D3968F1"/>
    <w:rsid w:val="5D3E4715"/>
    <w:rsid w:val="5D431D2B"/>
    <w:rsid w:val="5D467A6D"/>
    <w:rsid w:val="5D4B5084"/>
    <w:rsid w:val="5D5E7BC3"/>
    <w:rsid w:val="5D6D6DA8"/>
    <w:rsid w:val="5D6E1CEF"/>
    <w:rsid w:val="5D6E48CE"/>
    <w:rsid w:val="5D710D9B"/>
    <w:rsid w:val="5D71365A"/>
    <w:rsid w:val="5D7243BE"/>
    <w:rsid w:val="5D74628C"/>
    <w:rsid w:val="5D7A3273"/>
    <w:rsid w:val="5D7A37C6"/>
    <w:rsid w:val="5D7C348F"/>
    <w:rsid w:val="5D8440F2"/>
    <w:rsid w:val="5D8B17CC"/>
    <w:rsid w:val="5D8F31C2"/>
    <w:rsid w:val="5D8F4F70"/>
    <w:rsid w:val="5D9407D9"/>
    <w:rsid w:val="5D9555C5"/>
    <w:rsid w:val="5D9A3915"/>
    <w:rsid w:val="5D9D6B16"/>
    <w:rsid w:val="5D9E51B4"/>
    <w:rsid w:val="5D9F0F2C"/>
    <w:rsid w:val="5D9F2CDA"/>
    <w:rsid w:val="5D9F6BA2"/>
    <w:rsid w:val="5DA17E81"/>
    <w:rsid w:val="5DA23103"/>
    <w:rsid w:val="5DAB5B22"/>
    <w:rsid w:val="5DB06C95"/>
    <w:rsid w:val="5DB878AC"/>
    <w:rsid w:val="5DB91FED"/>
    <w:rsid w:val="5DBA51ED"/>
    <w:rsid w:val="5DBC388C"/>
    <w:rsid w:val="5DBF512A"/>
    <w:rsid w:val="5DC15346"/>
    <w:rsid w:val="5DC82230"/>
    <w:rsid w:val="5DCB1D21"/>
    <w:rsid w:val="5DCB3ACF"/>
    <w:rsid w:val="5DCF7A63"/>
    <w:rsid w:val="5DD230AF"/>
    <w:rsid w:val="5DD2766C"/>
    <w:rsid w:val="5DD45079"/>
    <w:rsid w:val="5DD46E27"/>
    <w:rsid w:val="5DD62B9F"/>
    <w:rsid w:val="5DDD322E"/>
    <w:rsid w:val="5DDE648A"/>
    <w:rsid w:val="5DE057CC"/>
    <w:rsid w:val="5DE87A06"/>
    <w:rsid w:val="5DF50B4C"/>
    <w:rsid w:val="5DF66800"/>
    <w:rsid w:val="5DF9063C"/>
    <w:rsid w:val="5DFE3EA4"/>
    <w:rsid w:val="5E111E29"/>
    <w:rsid w:val="5E190CDE"/>
    <w:rsid w:val="5E1E62F4"/>
    <w:rsid w:val="5E255EF1"/>
    <w:rsid w:val="5E2A3511"/>
    <w:rsid w:val="5E3B2A02"/>
    <w:rsid w:val="5E421FE3"/>
    <w:rsid w:val="5E47584B"/>
    <w:rsid w:val="5E4F2952"/>
    <w:rsid w:val="5E532442"/>
    <w:rsid w:val="5E5E18DF"/>
    <w:rsid w:val="5E5F0BEC"/>
    <w:rsid w:val="5E6737F7"/>
    <w:rsid w:val="5E6A32E8"/>
    <w:rsid w:val="5E6F08FE"/>
    <w:rsid w:val="5E7128C8"/>
    <w:rsid w:val="5E76511E"/>
    <w:rsid w:val="5E7B72A3"/>
    <w:rsid w:val="5E8048B9"/>
    <w:rsid w:val="5E84084D"/>
    <w:rsid w:val="5E873E9A"/>
    <w:rsid w:val="5E880EEE"/>
    <w:rsid w:val="5E914D18"/>
    <w:rsid w:val="5E9169CB"/>
    <w:rsid w:val="5E940365"/>
    <w:rsid w:val="5E99597B"/>
    <w:rsid w:val="5E9A1E1F"/>
    <w:rsid w:val="5EA44A4C"/>
    <w:rsid w:val="5EA467FA"/>
    <w:rsid w:val="5EA92062"/>
    <w:rsid w:val="5EAA5DDA"/>
    <w:rsid w:val="5EAC3900"/>
    <w:rsid w:val="5EB17168"/>
    <w:rsid w:val="5EB57238"/>
    <w:rsid w:val="5EC40C4A"/>
    <w:rsid w:val="5EC46E9C"/>
    <w:rsid w:val="5EC7698C"/>
    <w:rsid w:val="5ECC7AFE"/>
    <w:rsid w:val="5ED24F05"/>
    <w:rsid w:val="5EDA1E95"/>
    <w:rsid w:val="5EE70DDC"/>
    <w:rsid w:val="5EEE13A2"/>
    <w:rsid w:val="5EF05EE3"/>
    <w:rsid w:val="5EF332DD"/>
    <w:rsid w:val="5EF54CAE"/>
    <w:rsid w:val="5EF7101F"/>
    <w:rsid w:val="5F057A70"/>
    <w:rsid w:val="5F061262"/>
    <w:rsid w:val="5F06329E"/>
    <w:rsid w:val="5F0B0627"/>
    <w:rsid w:val="5F160083"/>
    <w:rsid w:val="5F182D44"/>
    <w:rsid w:val="5F1F6461"/>
    <w:rsid w:val="5F225246"/>
    <w:rsid w:val="5F230066"/>
    <w:rsid w:val="5F296CFF"/>
    <w:rsid w:val="5F2D2C93"/>
    <w:rsid w:val="5F2D500B"/>
    <w:rsid w:val="5F2E113A"/>
    <w:rsid w:val="5F30008D"/>
    <w:rsid w:val="5F323F31"/>
    <w:rsid w:val="5F3429A7"/>
    <w:rsid w:val="5F3432E0"/>
    <w:rsid w:val="5F350550"/>
    <w:rsid w:val="5F353224"/>
    <w:rsid w:val="5F3B2A2C"/>
    <w:rsid w:val="5F426012"/>
    <w:rsid w:val="5F45566C"/>
    <w:rsid w:val="5F4973A1"/>
    <w:rsid w:val="5F51677D"/>
    <w:rsid w:val="5F534EAA"/>
    <w:rsid w:val="5F5A0B67"/>
    <w:rsid w:val="5F5B337D"/>
    <w:rsid w:val="5F5C0E82"/>
    <w:rsid w:val="5F5E109E"/>
    <w:rsid w:val="5F610B6B"/>
    <w:rsid w:val="5F700DD2"/>
    <w:rsid w:val="5F702B80"/>
    <w:rsid w:val="5F7A57AC"/>
    <w:rsid w:val="5F7C6122"/>
    <w:rsid w:val="5F85016E"/>
    <w:rsid w:val="5F9745B0"/>
    <w:rsid w:val="5F9E6D95"/>
    <w:rsid w:val="5FA10F8B"/>
    <w:rsid w:val="5FA171DD"/>
    <w:rsid w:val="5FB213EA"/>
    <w:rsid w:val="5FB76A00"/>
    <w:rsid w:val="5FBB029F"/>
    <w:rsid w:val="5FC1162D"/>
    <w:rsid w:val="5FC353A5"/>
    <w:rsid w:val="5FCC24AC"/>
    <w:rsid w:val="5FCD1D80"/>
    <w:rsid w:val="5FCF5AF8"/>
    <w:rsid w:val="5FD01870"/>
    <w:rsid w:val="5FD17AC2"/>
    <w:rsid w:val="5FD749AD"/>
    <w:rsid w:val="5FDE5D3B"/>
    <w:rsid w:val="5FE01AB3"/>
    <w:rsid w:val="5FEF7F48"/>
    <w:rsid w:val="5FF05A6E"/>
    <w:rsid w:val="5FF137C3"/>
    <w:rsid w:val="5FFB4B3F"/>
    <w:rsid w:val="600F4147"/>
    <w:rsid w:val="60123C37"/>
    <w:rsid w:val="6017749F"/>
    <w:rsid w:val="601E1A8A"/>
    <w:rsid w:val="6028345A"/>
    <w:rsid w:val="602A2D2E"/>
    <w:rsid w:val="60375FC5"/>
    <w:rsid w:val="603F0748"/>
    <w:rsid w:val="604364E6"/>
    <w:rsid w:val="60455DBA"/>
    <w:rsid w:val="604A517F"/>
    <w:rsid w:val="604E1113"/>
    <w:rsid w:val="6051475F"/>
    <w:rsid w:val="6054424F"/>
    <w:rsid w:val="60563B24"/>
    <w:rsid w:val="605C60EC"/>
    <w:rsid w:val="60675D31"/>
    <w:rsid w:val="60690D8E"/>
    <w:rsid w:val="60691717"/>
    <w:rsid w:val="606A3A73"/>
    <w:rsid w:val="606C1599"/>
    <w:rsid w:val="606D70BF"/>
    <w:rsid w:val="60730B79"/>
    <w:rsid w:val="60783761"/>
    <w:rsid w:val="60820DBC"/>
    <w:rsid w:val="60830691"/>
    <w:rsid w:val="6085265B"/>
    <w:rsid w:val="6086255C"/>
    <w:rsid w:val="608763D3"/>
    <w:rsid w:val="608A5EC3"/>
    <w:rsid w:val="60912DAE"/>
    <w:rsid w:val="60940AF0"/>
    <w:rsid w:val="60980395"/>
    <w:rsid w:val="609805E0"/>
    <w:rsid w:val="60996106"/>
    <w:rsid w:val="609A104B"/>
    <w:rsid w:val="609B3C2C"/>
    <w:rsid w:val="609B59DA"/>
    <w:rsid w:val="609D1752"/>
    <w:rsid w:val="60A10678"/>
    <w:rsid w:val="60A26D69"/>
    <w:rsid w:val="60A30D33"/>
    <w:rsid w:val="60A52CFD"/>
    <w:rsid w:val="60A968B8"/>
    <w:rsid w:val="60AF3851"/>
    <w:rsid w:val="60B3541A"/>
    <w:rsid w:val="60B3565E"/>
    <w:rsid w:val="60B42F40"/>
    <w:rsid w:val="60B60A66"/>
    <w:rsid w:val="60C969EB"/>
    <w:rsid w:val="60CA62C0"/>
    <w:rsid w:val="60CC1D90"/>
    <w:rsid w:val="60CC64DC"/>
    <w:rsid w:val="60D3786A"/>
    <w:rsid w:val="60D61108"/>
    <w:rsid w:val="60DA29A7"/>
    <w:rsid w:val="60DF7FBD"/>
    <w:rsid w:val="60E05AE3"/>
    <w:rsid w:val="60E2185B"/>
    <w:rsid w:val="60EC26DA"/>
    <w:rsid w:val="60EC4488"/>
    <w:rsid w:val="60F026A0"/>
    <w:rsid w:val="60F63558"/>
    <w:rsid w:val="60FF41BB"/>
    <w:rsid w:val="61007F33"/>
    <w:rsid w:val="61045C75"/>
    <w:rsid w:val="61073070"/>
    <w:rsid w:val="610761B7"/>
    <w:rsid w:val="61082472"/>
    <w:rsid w:val="6109328C"/>
    <w:rsid w:val="610C0686"/>
    <w:rsid w:val="610C68D8"/>
    <w:rsid w:val="61131A15"/>
    <w:rsid w:val="61153112"/>
    <w:rsid w:val="611539DF"/>
    <w:rsid w:val="6118527D"/>
    <w:rsid w:val="611A7247"/>
    <w:rsid w:val="611D0AE5"/>
    <w:rsid w:val="611F172B"/>
    <w:rsid w:val="611F2AAF"/>
    <w:rsid w:val="612877BC"/>
    <w:rsid w:val="6129748A"/>
    <w:rsid w:val="612C6F7A"/>
    <w:rsid w:val="6136215C"/>
    <w:rsid w:val="613E7553"/>
    <w:rsid w:val="61406582"/>
    <w:rsid w:val="6142054C"/>
    <w:rsid w:val="61502C69"/>
    <w:rsid w:val="61504A17"/>
    <w:rsid w:val="61594380"/>
    <w:rsid w:val="615C785F"/>
    <w:rsid w:val="615F10FE"/>
    <w:rsid w:val="615F2EAC"/>
    <w:rsid w:val="615F4C5A"/>
    <w:rsid w:val="6160324A"/>
    <w:rsid w:val="61614E76"/>
    <w:rsid w:val="61650869"/>
    <w:rsid w:val="616B4126"/>
    <w:rsid w:val="616E7593"/>
    <w:rsid w:val="61705F7C"/>
    <w:rsid w:val="6171498D"/>
    <w:rsid w:val="617167E5"/>
    <w:rsid w:val="61750921"/>
    <w:rsid w:val="617530F8"/>
    <w:rsid w:val="61804119"/>
    <w:rsid w:val="61811074"/>
    <w:rsid w:val="61842912"/>
    <w:rsid w:val="61860A0A"/>
    <w:rsid w:val="619012B7"/>
    <w:rsid w:val="61970898"/>
    <w:rsid w:val="61972270"/>
    <w:rsid w:val="619863BE"/>
    <w:rsid w:val="61990DAC"/>
    <w:rsid w:val="619A6E81"/>
    <w:rsid w:val="619E0A91"/>
    <w:rsid w:val="61A134C4"/>
    <w:rsid w:val="61A62889"/>
    <w:rsid w:val="61AB60F1"/>
    <w:rsid w:val="61B01959"/>
    <w:rsid w:val="61B054B5"/>
    <w:rsid w:val="61B72CE8"/>
    <w:rsid w:val="61BC02FE"/>
    <w:rsid w:val="61C001AC"/>
    <w:rsid w:val="61C61E4C"/>
    <w:rsid w:val="61C6487B"/>
    <w:rsid w:val="61C90DAA"/>
    <w:rsid w:val="61C96577"/>
    <w:rsid w:val="61D45648"/>
    <w:rsid w:val="61D77CEC"/>
    <w:rsid w:val="61DF5D9B"/>
    <w:rsid w:val="61E425AB"/>
    <w:rsid w:val="61E67129"/>
    <w:rsid w:val="61EA269E"/>
    <w:rsid w:val="61ED495B"/>
    <w:rsid w:val="61EE5FDE"/>
    <w:rsid w:val="61EF2482"/>
    <w:rsid w:val="61F77CA9"/>
    <w:rsid w:val="61F93300"/>
    <w:rsid w:val="61FE0917"/>
    <w:rsid w:val="6202723B"/>
    <w:rsid w:val="620852F1"/>
    <w:rsid w:val="62092E18"/>
    <w:rsid w:val="620A72BB"/>
    <w:rsid w:val="620C2F1B"/>
    <w:rsid w:val="620D46B6"/>
    <w:rsid w:val="621912AD"/>
    <w:rsid w:val="622173D3"/>
    <w:rsid w:val="6226471C"/>
    <w:rsid w:val="62285A57"/>
    <w:rsid w:val="622A6491"/>
    <w:rsid w:val="622D2FAA"/>
    <w:rsid w:val="623C31ED"/>
    <w:rsid w:val="623E0D13"/>
    <w:rsid w:val="62410803"/>
    <w:rsid w:val="62487DE4"/>
    <w:rsid w:val="624D53FA"/>
    <w:rsid w:val="625B3673"/>
    <w:rsid w:val="62615FEA"/>
    <w:rsid w:val="62622F5E"/>
    <w:rsid w:val="626369CC"/>
    <w:rsid w:val="6263717B"/>
    <w:rsid w:val="62652744"/>
    <w:rsid w:val="62683FE2"/>
    <w:rsid w:val="626B7D0D"/>
    <w:rsid w:val="626D0FDF"/>
    <w:rsid w:val="626F35C2"/>
    <w:rsid w:val="627209BD"/>
    <w:rsid w:val="6272454C"/>
    <w:rsid w:val="627961EF"/>
    <w:rsid w:val="627B1F67"/>
    <w:rsid w:val="628045C0"/>
    <w:rsid w:val="628250A4"/>
    <w:rsid w:val="62827F6A"/>
    <w:rsid w:val="62832BCA"/>
    <w:rsid w:val="628568AE"/>
    <w:rsid w:val="6291178B"/>
    <w:rsid w:val="62922E0D"/>
    <w:rsid w:val="62946750"/>
    <w:rsid w:val="6299063F"/>
    <w:rsid w:val="629B6165"/>
    <w:rsid w:val="62A50D92"/>
    <w:rsid w:val="62A80882"/>
    <w:rsid w:val="62AE0A41"/>
    <w:rsid w:val="62AF1C11"/>
    <w:rsid w:val="62B41C78"/>
    <w:rsid w:val="62B763E4"/>
    <w:rsid w:val="62B92A90"/>
    <w:rsid w:val="62BB2364"/>
    <w:rsid w:val="62C1796B"/>
    <w:rsid w:val="62C725D4"/>
    <w:rsid w:val="62C7280F"/>
    <w:rsid w:val="62CE653B"/>
    <w:rsid w:val="62D6719E"/>
    <w:rsid w:val="62D82B5B"/>
    <w:rsid w:val="62D847B6"/>
    <w:rsid w:val="62D96C8E"/>
    <w:rsid w:val="62DB0C58"/>
    <w:rsid w:val="62DD362F"/>
    <w:rsid w:val="62E01518"/>
    <w:rsid w:val="62E0626E"/>
    <w:rsid w:val="62E53885"/>
    <w:rsid w:val="62EF64B1"/>
    <w:rsid w:val="62F31AFE"/>
    <w:rsid w:val="62F92E8C"/>
    <w:rsid w:val="62FA10DE"/>
    <w:rsid w:val="62FB09B2"/>
    <w:rsid w:val="62FC7B06"/>
    <w:rsid w:val="63057A83"/>
    <w:rsid w:val="630C6C6F"/>
    <w:rsid w:val="63141A74"/>
    <w:rsid w:val="631657EC"/>
    <w:rsid w:val="631E5BA5"/>
    <w:rsid w:val="63247F09"/>
    <w:rsid w:val="63260E96"/>
    <w:rsid w:val="632B573B"/>
    <w:rsid w:val="632B74E9"/>
    <w:rsid w:val="632F02FD"/>
    <w:rsid w:val="633151E2"/>
    <w:rsid w:val="633955D1"/>
    <w:rsid w:val="633D53C7"/>
    <w:rsid w:val="63414F5F"/>
    <w:rsid w:val="634840AB"/>
    <w:rsid w:val="634A36E8"/>
    <w:rsid w:val="634D34D4"/>
    <w:rsid w:val="63512CC8"/>
    <w:rsid w:val="635B76A3"/>
    <w:rsid w:val="63611187"/>
    <w:rsid w:val="63754843"/>
    <w:rsid w:val="637B1AF3"/>
    <w:rsid w:val="63806E68"/>
    <w:rsid w:val="63865A9E"/>
    <w:rsid w:val="638906B4"/>
    <w:rsid w:val="63952BB5"/>
    <w:rsid w:val="639A5E34"/>
    <w:rsid w:val="63AD1FEB"/>
    <w:rsid w:val="63B119F7"/>
    <w:rsid w:val="63BA261B"/>
    <w:rsid w:val="63BC73E8"/>
    <w:rsid w:val="63C17E4E"/>
    <w:rsid w:val="63C60FC0"/>
    <w:rsid w:val="63CC396A"/>
    <w:rsid w:val="63CE60C7"/>
    <w:rsid w:val="63D23E09"/>
    <w:rsid w:val="63D52D78"/>
    <w:rsid w:val="63D538F9"/>
    <w:rsid w:val="63D731CD"/>
    <w:rsid w:val="63DC790D"/>
    <w:rsid w:val="63DD455C"/>
    <w:rsid w:val="63E1404C"/>
    <w:rsid w:val="63E337FB"/>
    <w:rsid w:val="63E458EA"/>
    <w:rsid w:val="63E6217C"/>
    <w:rsid w:val="63E94CAF"/>
    <w:rsid w:val="63E9714C"/>
    <w:rsid w:val="63EB6C79"/>
    <w:rsid w:val="63F35B2D"/>
    <w:rsid w:val="63F518A5"/>
    <w:rsid w:val="63F7386F"/>
    <w:rsid w:val="63FE1550"/>
    <w:rsid w:val="63FF0976"/>
    <w:rsid w:val="640B2E77"/>
    <w:rsid w:val="640F0BB9"/>
    <w:rsid w:val="6410048D"/>
    <w:rsid w:val="642108EC"/>
    <w:rsid w:val="64236413"/>
    <w:rsid w:val="64264155"/>
    <w:rsid w:val="642A59F3"/>
    <w:rsid w:val="642E6B65"/>
    <w:rsid w:val="643979E4"/>
    <w:rsid w:val="643E4FFA"/>
    <w:rsid w:val="644366BF"/>
    <w:rsid w:val="644B3444"/>
    <w:rsid w:val="644B7717"/>
    <w:rsid w:val="64505303"/>
    <w:rsid w:val="645111D2"/>
    <w:rsid w:val="64524F4A"/>
    <w:rsid w:val="6457430E"/>
    <w:rsid w:val="645A5BAC"/>
    <w:rsid w:val="646D58E0"/>
    <w:rsid w:val="64721148"/>
    <w:rsid w:val="647749B0"/>
    <w:rsid w:val="647927F9"/>
    <w:rsid w:val="64813139"/>
    <w:rsid w:val="64847F0B"/>
    <w:rsid w:val="648C220A"/>
    <w:rsid w:val="648E1784"/>
    <w:rsid w:val="648F5856"/>
    <w:rsid w:val="64915A72"/>
    <w:rsid w:val="64986CAA"/>
    <w:rsid w:val="649A3EC9"/>
    <w:rsid w:val="649D4417"/>
    <w:rsid w:val="64A4332E"/>
    <w:rsid w:val="64B17EC2"/>
    <w:rsid w:val="64B41760"/>
    <w:rsid w:val="64BA216D"/>
    <w:rsid w:val="64BB2B8D"/>
    <w:rsid w:val="64BE613B"/>
    <w:rsid w:val="64BF56D9"/>
    <w:rsid w:val="64C37BF6"/>
    <w:rsid w:val="64C64FF0"/>
    <w:rsid w:val="64C9520C"/>
    <w:rsid w:val="64CA4AE0"/>
    <w:rsid w:val="64CD45D0"/>
    <w:rsid w:val="64D140C0"/>
    <w:rsid w:val="64D23995"/>
    <w:rsid w:val="64D43BB1"/>
    <w:rsid w:val="64D4595F"/>
    <w:rsid w:val="64DD2A65"/>
    <w:rsid w:val="64DD6884"/>
    <w:rsid w:val="64E5191A"/>
    <w:rsid w:val="64EE6A20"/>
    <w:rsid w:val="64F1206D"/>
    <w:rsid w:val="64F14763"/>
    <w:rsid w:val="64F225B2"/>
    <w:rsid w:val="64F31E4B"/>
    <w:rsid w:val="64F471A3"/>
    <w:rsid w:val="64F61D79"/>
    <w:rsid w:val="64F953C5"/>
    <w:rsid w:val="64FF5BCA"/>
    <w:rsid w:val="650571F3"/>
    <w:rsid w:val="650E70C3"/>
    <w:rsid w:val="65110712"/>
    <w:rsid w:val="65135FC2"/>
    <w:rsid w:val="65164B3A"/>
    <w:rsid w:val="65165F77"/>
    <w:rsid w:val="65183A9D"/>
    <w:rsid w:val="651D10B4"/>
    <w:rsid w:val="652106FC"/>
    <w:rsid w:val="65222B6E"/>
    <w:rsid w:val="65270184"/>
    <w:rsid w:val="65314B5F"/>
    <w:rsid w:val="6535464F"/>
    <w:rsid w:val="65387C9C"/>
    <w:rsid w:val="653B52BE"/>
    <w:rsid w:val="6549634D"/>
    <w:rsid w:val="65510D5D"/>
    <w:rsid w:val="655C6080"/>
    <w:rsid w:val="656652B8"/>
    <w:rsid w:val="656767D3"/>
    <w:rsid w:val="656A066E"/>
    <w:rsid w:val="657373C5"/>
    <w:rsid w:val="657D36E6"/>
    <w:rsid w:val="65847385"/>
    <w:rsid w:val="658C7FE7"/>
    <w:rsid w:val="65921AA2"/>
    <w:rsid w:val="659A6BA8"/>
    <w:rsid w:val="659F2C7D"/>
    <w:rsid w:val="65A11CE5"/>
    <w:rsid w:val="65A43583"/>
    <w:rsid w:val="65AB66C0"/>
    <w:rsid w:val="65AB7778"/>
    <w:rsid w:val="65B25CA0"/>
    <w:rsid w:val="65B93B3D"/>
    <w:rsid w:val="65D04378"/>
    <w:rsid w:val="65D35C16"/>
    <w:rsid w:val="65D605E8"/>
    <w:rsid w:val="65DA6FA5"/>
    <w:rsid w:val="65DD1960"/>
    <w:rsid w:val="65E240AB"/>
    <w:rsid w:val="65F362B8"/>
    <w:rsid w:val="65FA13F5"/>
    <w:rsid w:val="65FF0AD1"/>
    <w:rsid w:val="660679FF"/>
    <w:rsid w:val="6609788A"/>
    <w:rsid w:val="66106E6A"/>
    <w:rsid w:val="661F70AE"/>
    <w:rsid w:val="66214BD4"/>
    <w:rsid w:val="66240220"/>
    <w:rsid w:val="6626043C"/>
    <w:rsid w:val="66277FF7"/>
    <w:rsid w:val="662C0B13"/>
    <w:rsid w:val="662D5327"/>
    <w:rsid w:val="662E4007"/>
    <w:rsid w:val="662F0FDA"/>
    <w:rsid w:val="6632293D"/>
    <w:rsid w:val="6635067F"/>
    <w:rsid w:val="664A237C"/>
    <w:rsid w:val="664E34EF"/>
    <w:rsid w:val="66540B05"/>
    <w:rsid w:val="665925BF"/>
    <w:rsid w:val="666176C6"/>
    <w:rsid w:val="666A0329"/>
    <w:rsid w:val="666B40A1"/>
    <w:rsid w:val="666D606B"/>
    <w:rsid w:val="66770C98"/>
    <w:rsid w:val="667E2026"/>
    <w:rsid w:val="66823A94"/>
    <w:rsid w:val="668313EA"/>
    <w:rsid w:val="66833198"/>
    <w:rsid w:val="6688668C"/>
    <w:rsid w:val="668A09CB"/>
    <w:rsid w:val="668A2779"/>
    <w:rsid w:val="668D4017"/>
    <w:rsid w:val="668F1B3D"/>
    <w:rsid w:val="66950DF7"/>
    <w:rsid w:val="669929BC"/>
    <w:rsid w:val="66A03D4A"/>
    <w:rsid w:val="66A63182"/>
    <w:rsid w:val="66AA4BC9"/>
    <w:rsid w:val="66B21CD0"/>
    <w:rsid w:val="66B45A48"/>
    <w:rsid w:val="66BC0A58"/>
    <w:rsid w:val="66BC66AA"/>
    <w:rsid w:val="66BE423A"/>
    <w:rsid w:val="66C043ED"/>
    <w:rsid w:val="66CB4B3F"/>
    <w:rsid w:val="66CC0FE3"/>
    <w:rsid w:val="66D85D11"/>
    <w:rsid w:val="66D93700"/>
    <w:rsid w:val="66DB1226"/>
    <w:rsid w:val="66DB2FD4"/>
    <w:rsid w:val="66DC0AFB"/>
    <w:rsid w:val="66E949C4"/>
    <w:rsid w:val="66F552F2"/>
    <w:rsid w:val="66F81DD8"/>
    <w:rsid w:val="66F81F24"/>
    <w:rsid w:val="67006681"/>
    <w:rsid w:val="67050051"/>
    <w:rsid w:val="670544F5"/>
    <w:rsid w:val="67092027"/>
    <w:rsid w:val="67103466"/>
    <w:rsid w:val="671357D7"/>
    <w:rsid w:val="671464E6"/>
    <w:rsid w:val="671B7875"/>
    <w:rsid w:val="672524A2"/>
    <w:rsid w:val="672A1360"/>
    <w:rsid w:val="672C1A82"/>
    <w:rsid w:val="673504EF"/>
    <w:rsid w:val="673D3C8F"/>
    <w:rsid w:val="673D77EB"/>
    <w:rsid w:val="673F17B5"/>
    <w:rsid w:val="673F7A07"/>
    <w:rsid w:val="674566A0"/>
    <w:rsid w:val="674C7A2E"/>
    <w:rsid w:val="67550AE6"/>
    <w:rsid w:val="675859D1"/>
    <w:rsid w:val="6764121C"/>
    <w:rsid w:val="67670D0C"/>
    <w:rsid w:val="67674868"/>
    <w:rsid w:val="67696832"/>
    <w:rsid w:val="67713939"/>
    <w:rsid w:val="67753429"/>
    <w:rsid w:val="6775711A"/>
    <w:rsid w:val="67762CFD"/>
    <w:rsid w:val="67786A75"/>
    <w:rsid w:val="677D408C"/>
    <w:rsid w:val="6782148E"/>
    <w:rsid w:val="678278F4"/>
    <w:rsid w:val="6787315C"/>
    <w:rsid w:val="67892A30"/>
    <w:rsid w:val="678C0773"/>
    <w:rsid w:val="678E364A"/>
    <w:rsid w:val="67967D6E"/>
    <w:rsid w:val="679A2E90"/>
    <w:rsid w:val="679D472E"/>
    <w:rsid w:val="679F6B13"/>
    <w:rsid w:val="67A07D7A"/>
    <w:rsid w:val="67A61834"/>
    <w:rsid w:val="67AC671F"/>
    <w:rsid w:val="67AE2497"/>
    <w:rsid w:val="67AE693B"/>
    <w:rsid w:val="67B33F51"/>
    <w:rsid w:val="67C24194"/>
    <w:rsid w:val="67C77AFB"/>
    <w:rsid w:val="67C9107F"/>
    <w:rsid w:val="67C95523"/>
    <w:rsid w:val="67DD4B2A"/>
    <w:rsid w:val="67DD79B6"/>
    <w:rsid w:val="67DF1901"/>
    <w:rsid w:val="67E1461B"/>
    <w:rsid w:val="67E67E83"/>
    <w:rsid w:val="67ED7463"/>
    <w:rsid w:val="67F56318"/>
    <w:rsid w:val="680227E3"/>
    <w:rsid w:val="68040309"/>
    <w:rsid w:val="680756EB"/>
    <w:rsid w:val="680E2F36"/>
    <w:rsid w:val="681E586F"/>
    <w:rsid w:val="681F15E7"/>
    <w:rsid w:val="681F5143"/>
    <w:rsid w:val="68212C69"/>
    <w:rsid w:val="68297D70"/>
    <w:rsid w:val="682B1D3A"/>
    <w:rsid w:val="682B7F8C"/>
    <w:rsid w:val="682D3D04"/>
    <w:rsid w:val="683010FE"/>
    <w:rsid w:val="6837248C"/>
    <w:rsid w:val="683A360D"/>
    <w:rsid w:val="683D5975"/>
    <w:rsid w:val="6841330B"/>
    <w:rsid w:val="68452682"/>
    <w:rsid w:val="684828EC"/>
    <w:rsid w:val="684E5A28"/>
    <w:rsid w:val="68580655"/>
    <w:rsid w:val="685C1EF3"/>
    <w:rsid w:val="685F19E3"/>
    <w:rsid w:val="68660FC4"/>
    <w:rsid w:val="686B65DA"/>
    <w:rsid w:val="687552DE"/>
    <w:rsid w:val="68792AA5"/>
    <w:rsid w:val="687A4A6F"/>
    <w:rsid w:val="6882548B"/>
    <w:rsid w:val="688A402C"/>
    <w:rsid w:val="688D02FE"/>
    <w:rsid w:val="689537F1"/>
    <w:rsid w:val="689618A9"/>
    <w:rsid w:val="689803F1"/>
    <w:rsid w:val="689B046A"/>
    <w:rsid w:val="689F6284"/>
    <w:rsid w:val="68A613C0"/>
    <w:rsid w:val="68AD6BF3"/>
    <w:rsid w:val="68B03FED"/>
    <w:rsid w:val="68B43ADD"/>
    <w:rsid w:val="68B65AA7"/>
    <w:rsid w:val="68B76F6F"/>
    <w:rsid w:val="68B86FA3"/>
    <w:rsid w:val="68B97345"/>
    <w:rsid w:val="68BC0BE4"/>
    <w:rsid w:val="68C041DB"/>
    <w:rsid w:val="68C161FA"/>
    <w:rsid w:val="68C83A2C"/>
    <w:rsid w:val="68CA1553"/>
    <w:rsid w:val="68CA77A4"/>
    <w:rsid w:val="68D26C4D"/>
    <w:rsid w:val="68D979E8"/>
    <w:rsid w:val="68D97D65"/>
    <w:rsid w:val="68DC1286"/>
    <w:rsid w:val="68DD28B2"/>
    <w:rsid w:val="68DD2925"/>
    <w:rsid w:val="68DD74D8"/>
    <w:rsid w:val="68E048D2"/>
    <w:rsid w:val="68E1689C"/>
    <w:rsid w:val="68ED3493"/>
    <w:rsid w:val="68F71C1C"/>
    <w:rsid w:val="68FE11F2"/>
    <w:rsid w:val="69020CEC"/>
    <w:rsid w:val="690F51B7"/>
    <w:rsid w:val="69132EFA"/>
    <w:rsid w:val="69146C72"/>
    <w:rsid w:val="692073C4"/>
    <w:rsid w:val="69237AB2"/>
    <w:rsid w:val="69252E07"/>
    <w:rsid w:val="69256789"/>
    <w:rsid w:val="692844CB"/>
    <w:rsid w:val="692C3FBB"/>
    <w:rsid w:val="692C5D69"/>
    <w:rsid w:val="69342E70"/>
    <w:rsid w:val="6934375B"/>
    <w:rsid w:val="69366BE8"/>
    <w:rsid w:val="6938470E"/>
    <w:rsid w:val="693B41FE"/>
    <w:rsid w:val="693D3DF0"/>
    <w:rsid w:val="69405809"/>
    <w:rsid w:val="69450B30"/>
    <w:rsid w:val="69466C5F"/>
    <w:rsid w:val="69487959"/>
    <w:rsid w:val="69492517"/>
    <w:rsid w:val="694B3740"/>
    <w:rsid w:val="695452C0"/>
    <w:rsid w:val="69557EF4"/>
    <w:rsid w:val="695619A4"/>
    <w:rsid w:val="695921F4"/>
    <w:rsid w:val="69594684"/>
    <w:rsid w:val="69601EB7"/>
    <w:rsid w:val="696D1EDE"/>
    <w:rsid w:val="696E0130"/>
    <w:rsid w:val="696F26AE"/>
    <w:rsid w:val="69794D27"/>
    <w:rsid w:val="697D65C5"/>
    <w:rsid w:val="69877444"/>
    <w:rsid w:val="698C05B6"/>
    <w:rsid w:val="699252C4"/>
    <w:rsid w:val="6992608B"/>
    <w:rsid w:val="69931944"/>
    <w:rsid w:val="699451C2"/>
    <w:rsid w:val="699F29DF"/>
    <w:rsid w:val="69A14A4B"/>
    <w:rsid w:val="69A73642"/>
    <w:rsid w:val="69A973BA"/>
    <w:rsid w:val="69AC6EAA"/>
    <w:rsid w:val="69AE49D0"/>
    <w:rsid w:val="69AF24F6"/>
    <w:rsid w:val="69B1626F"/>
    <w:rsid w:val="69B875FD"/>
    <w:rsid w:val="69E95A08"/>
    <w:rsid w:val="69EA352F"/>
    <w:rsid w:val="69EB1780"/>
    <w:rsid w:val="69EC374B"/>
    <w:rsid w:val="69EC5884"/>
    <w:rsid w:val="69EC72A7"/>
    <w:rsid w:val="69F0323B"/>
    <w:rsid w:val="69F12B0F"/>
    <w:rsid w:val="69F60125"/>
    <w:rsid w:val="69FF522C"/>
    <w:rsid w:val="6A0171F6"/>
    <w:rsid w:val="6A042842"/>
    <w:rsid w:val="6A050368"/>
    <w:rsid w:val="6A0A0231"/>
    <w:rsid w:val="6A0B3BD1"/>
    <w:rsid w:val="6A1567FD"/>
    <w:rsid w:val="6A164324"/>
    <w:rsid w:val="6A1C481A"/>
    <w:rsid w:val="6A1F767C"/>
    <w:rsid w:val="6A2133F4"/>
    <w:rsid w:val="6A2151A2"/>
    <w:rsid w:val="6A294057"/>
    <w:rsid w:val="6A2949E1"/>
    <w:rsid w:val="6A2D585D"/>
    <w:rsid w:val="6A2E7F6E"/>
    <w:rsid w:val="6A301889"/>
    <w:rsid w:val="6A3656CE"/>
    <w:rsid w:val="6A3749C6"/>
    <w:rsid w:val="6A3B63DF"/>
    <w:rsid w:val="6A4315BC"/>
    <w:rsid w:val="6A4946F9"/>
    <w:rsid w:val="6A4A545B"/>
    <w:rsid w:val="6A4E61B3"/>
    <w:rsid w:val="6A5D1F52"/>
    <w:rsid w:val="6A66663F"/>
    <w:rsid w:val="6A667059"/>
    <w:rsid w:val="6A701C86"/>
    <w:rsid w:val="6A7245A8"/>
    <w:rsid w:val="6A790E3A"/>
    <w:rsid w:val="6A885221"/>
    <w:rsid w:val="6A8A71EB"/>
    <w:rsid w:val="6A8B4D12"/>
    <w:rsid w:val="6A9043A3"/>
    <w:rsid w:val="6A9736B6"/>
    <w:rsid w:val="6A997972"/>
    <w:rsid w:val="6AA933EA"/>
    <w:rsid w:val="6AAC47D0"/>
    <w:rsid w:val="6AAD0439"/>
    <w:rsid w:val="6AB37396"/>
    <w:rsid w:val="6ABC4ECB"/>
    <w:rsid w:val="6AC56475"/>
    <w:rsid w:val="6ACF10A2"/>
    <w:rsid w:val="6ADB5443"/>
    <w:rsid w:val="6ADE12E5"/>
    <w:rsid w:val="6ADF6E0B"/>
    <w:rsid w:val="6AE6019A"/>
    <w:rsid w:val="6AEF34F2"/>
    <w:rsid w:val="6AF74155"/>
    <w:rsid w:val="6AFC5C0F"/>
    <w:rsid w:val="6AFE3735"/>
    <w:rsid w:val="6B036F9E"/>
    <w:rsid w:val="6B0B19AE"/>
    <w:rsid w:val="6B0F149F"/>
    <w:rsid w:val="6B113469"/>
    <w:rsid w:val="6B152CE6"/>
    <w:rsid w:val="6B1E4C20"/>
    <w:rsid w:val="6B1E7934"/>
    <w:rsid w:val="6B252A70"/>
    <w:rsid w:val="6B264A3A"/>
    <w:rsid w:val="6B2C2051"/>
    <w:rsid w:val="6B2F1B41"/>
    <w:rsid w:val="6B3134EF"/>
    <w:rsid w:val="6B397FE0"/>
    <w:rsid w:val="6B3B2900"/>
    <w:rsid w:val="6B3E1D84"/>
    <w:rsid w:val="6B4A697B"/>
    <w:rsid w:val="6B4C2215"/>
    <w:rsid w:val="6B4D0219"/>
    <w:rsid w:val="6B560E7C"/>
    <w:rsid w:val="6B563571"/>
    <w:rsid w:val="6B6271EC"/>
    <w:rsid w:val="6B6A4927"/>
    <w:rsid w:val="6B6C4B43"/>
    <w:rsid w:val="6B6C68F1"/>
    <w:rsid w:val="6B737BEB"/>
    <w:rsid w:val="6B7632CC"/>
    <w:rsid w:val="6B777044"/>
    <w:rsid w:val="6B792DBC"/>
    <w:rsid w:val="6B7E03D2"/>
    <w:rsid w:val="6B826114"/>
    <w:rsid w:val="6B86601F"/>
    <w:rsid w:val="6B907123"/>
    <w:rsid w:val="6B923E7E"/>
    <w:rsid w:val="6B9A16B0"/>
    <w:rsid w:val="6B9C21B9"/>
    <w:rsid w:val="6BA17875"/>
    <w:rsid w:val="6BAE6F0A"/>
    <w:rsid w:val="6BAF2C82"/>
    <w:rsid w:val="6BAF67DE"/>
    <w:rsid w:val="6BB169FA"/>
    <w:rsid w:val="6BBB56E1"/>
    <w:rsid w:val="6BC56001"/>
    <w:rsid w:val="6BCC3F4A"/>
    <w:rsid w:val="6BD12BF8"/>
    <w:rsid w:val="6BD975A2"/>
    <w:rsid w:val="6BDE548A"/>
    <w:rsid w:val="6BE0108D"/>
    <w:rsid w:val="6BE04BE9"/>
    <w:rsid w:val="6BE333D9"/>
    <w:rsid w:val="6BE4292B"/>
    <w:rsid w:val="6BE75F78"/>
    <w:rsid w:val="6BEA3CBA"/>
    <w:rsid w:val="6BF11D6E"/>
    <w:rsid w:val="6BF15048"/>
    <w:rsid w:val="6BF95CAB"/>
    <w:rsid w:val="6BFB0B97"/>
    <w:rsid w:val="6BFC7480"/>
    <w:rsid w:val="6C074913"/>
    <w:rsid w:val="6C076680"/>
    <w:rsid w:val="6C0905E4"/>
    <w:rsid w:val="6C0A1D90"/>
    <w:rsid w:val="6C0F54CE"/>
    <w:rsid w:val="6C1068F5"/>
    <w:rsid w:val="6C156F89"/>
    <w:rsid w:val="6C167D41"/>
    <w:rsid w:val="6C185B57"/>
    <w:rsid w:val="6C1A634D"/>
    <w:rsid w:val="6C1F3963"/>
    <w:rsid w:val="6C21592D"/>
    <w:rsid w:val="6C256AA0"/>
    <w:rsid w:val="6C3116E2"/>
    <w:rsid w:val="6C327B3B"/>
    <w:rsid w:val="6C3513D9"/>
    <w:rsid w:val="6C36217B"/>
    <w:rsid w:val="6C382C77"/>
    <w:rsid w:val="6C384A25"/>
    <w:rsid w:val="6C3B62C3"/>
    <w:rsid w:val="6C3D64DF"/>
    <w:rsid w:val="6C4438F4"/>
    <w:rsid w:val="6C5A499B"/>
    <w:rsid w:val="6C5D448C"/>
    <w:rsid w:val="6C5D623A"/>
    <w:rsid w:val="6C5E64B7"/>
    <w:rsid w:val="6C621AA2"/>
    <w:rsid w:val="6C64581A"/>
    <w:rsid w:val="6C6475C8"/>
    <w:rsid w:val="6C691082"/>
    <w:rsid w:val="6C727F37"/>
    <w:rsid w:val="6C7A6DEC"/>
    <w:rsid w:val="6C8611CE"/>
    <w:rsid w:val="6C891725"/>
    <w:rsid w:val="6C8A14A1"/>
    <w:rsid w:val="6C8B0FF9"/>
    <w:rsid w:val="6C951E77"/>
    <w:rsid w:val="6C9A748E"/>
    <w:rsid w:val="6C9C1E8E"/>
    <w:rsid w:val="6CA01AB8"/>
    <w:rsid w:val="6CA54605"/>
    <w:rsid w:val="6CAA1C5B"/>
    <w:rsid w:val="6CBC7404"/>
    <w:rsid w:val="6CBF19A5"/>
    <w:rsid w:val="6CC938CF"/>
    <w:rsid w:val="6CCC4A03"/>
    <w:rsid w:val="6CD04C5E"/>
    <w:rsid w:val="6CD209D6"/>
    <w:rsid w:val="6CDE737B"/>
    <w:rsid w:val="6CDF30F3"/>
    <w:rsid w:val="6CE9291E"/>
    <w:rsid w:val="6CEB5F3B"/>
    <w:rsid w:val="6CED5810"/>
    <w:rsid w:val="6CEF1588"/>
    <w:rsid w:val="6CF3201F"/>
    <w:rsid w:val="6CF92406"/>
    <w:rsid w:val="6D013069"/>
    <w:rsid w:val="6D0D7C60"/>
    <w:rsid w:val="6D17288C"/>
    <w:rsid w:val="6D196605"/>
    <w:rsid w:val="6D1F0D27"/>
    <w:rsid w:val="6D262AD0"/>
    <w:rsid w:val="6D266F73"/>
    <w:rsid w:val="6D2B458A"/>
    <w:rsid w:val="6D2F7BD6"/>
    <w:rsid w:val="6D302B94"/>
    <w:rsid w:val="6D30394E"/>
    <w:rsid w:val="6D323B6A"/>
    <w:rsid w:val="6D480C98"/>
    <w:rsid w:val="6D4C011E"/>
    <w:rsid w:val="6D4D4500"/>
    <w:rsid w:val="6D52206A"/>
    <w:rsid w:val="6D527D69"/>
    <w:rsid w:val="6D673814"/>
    <w:rsid w:val="6D714693"/>
    <w:rsid w:val="6D761CA9"/>
    <w:rsid w:val="6D793547"/>
    <w:rsid w:val="6D7D4DE5"/>
    <w:rsid w:val="6D8048D6"/>
    <w:rsid w:val="6D855A48"/>
    <w:rsid w:val="6D8A305E"/>
    <w:rsid w:val="6D8A7502"/>
    <w:rsid w:val="6D8C5028"/>
    <w:rsid w:val="6D940381"/>
    <w:rsid w:val="6D97577B"/>
    <w:rsid w:val="6D981752"/>
    <w:rsid w:val="6D9914F3"/>
    <w:rsid w:val="6D995997"/>
    <w:rsid w:val="6D9B526C"/>
    <w:rsid w:val="6D9E2FAE"/>
    <w:rsid w:val="6DA24C20"/>
    <w:rsid w:val="6DA560EA"/>
    <w:rsid w:val="6DA926D7"/>
    <w:rsid w:val="6DAF6F69"/>
    <w:rsid w:val="6DB850B3"/>
    <w:rsid w:val="6DBE53FE"/>
    <w:rsid w:val="6DC02F24"/>
    <w:rsid w:val="6DC76061"/>
    <w:rsid w:val="6DCA3DA3"/>
    <w:rsid w:val="6DCC3677"/>
    <w:rsid w:val="6DCC7B1B"/>
    <w:rsid w:val="6DCF3167"/>
    <w:rsid w:val="6DD32C57"/>
    <w:rsid w:val="6DD8026E"/>
    <w:rsid w:val="6DD93FE6"/>
    <w:rsid w:val="6DDF6AD5"/>
    <w:rsid w:val="6DE11A7D"/>
    <w:rsid w:val="6DE50BDD"/>
    <w:rsid w:val="6DEE7A91"/>
    <w:rsid w:val="6DEF7365"/>
    <w:rsid w:val="6DF25C05"/>
    <w:rsid w:val="6DFB3F5C"/>
    <w:rsid w:val="6DFD14D4"/>
    <w:rsid w:val="6E0252EB"/>
    <w:rsid w:val="6E054DDB"/>
    <w:rsid w:val="6E0636F3"/>
    <w:rsid w:val="6E0B0643"/>
    <w:rsid w:val="6E0D4393"/>
    <w:rsid w:val="6E0F17B6"/>
    <w:rsid w:val="6E1B63AC"/>
    <w:rsid w:val="6E1D3ED3"/>
    <w:rsid w:val="6E2214E9"/>
    <w:rsid w:val="6E2E4332"/>
    <w:rsid w:val="6E2E7E8E"/>
    <w:rsid w:val="6E301E58"/>
    <w:rsid w:val="6E436356"/>
    <w:rsid w:val="6E492F1A"/>
    <w:rsid w:val="6E4C0C5C"/>
    <w:rsid w:val="6E5042A8"/>
    <w:rsid w:val="6E5047C8"/>
    <w:rsid w:val="6E565636"/>
    <w:rsid w:val="6E5813AF"/>
    <w:rsid w:val="6E591F79"/>
    <w:rsid w:val="6E5B1928"/>
    <w:rsid w:val="6E5D0DF3"/>
    <w:rsid w:val="6E5D5B9B"/>
    <w:rsid w:val="6E63173E"/>
    <w:rsid w:val="6E663ACB"/>
    <w:rsid w:val="6E6E472E"/>
    <w:rsid w:val="6E7206C2"/>
    <w:rsid w:val="6E781A51"/>
    <w:rsid w:val="6E7837FF"/>
    <w:rsid w:val="6E810905"/>
    <w:rsid w:val="6E867CCA"/>
    <w:rsid w:val="6E8738B8"/>
    <w:rsid w:val="6E8F40A5"/>
    <w:rsid w:val="6E963C85"/>
    <w:rsid w:val="6E9A783A"/>
    <w:rsid w:val="6E9C2DAC"/>
    <w:rsid w:val="6E9F2B3A"/>
    <w:rsid w:val="6EB02F99"/>
    <w:rsid w:val="6EB04D47"/>
    <w:rsid w:val="6EB41798"/>
    <w:rsid w:val="6EB4382C"/>
    <w:rsid w:val="6EB760D5"/>
    <w:rsid w:val="6EB83BFB"/>
    <w:rsid w:val="6EBC36EB"/>
    <w:rsid w:val="6EBD1212"/>
    <w:rsid w:val="6EBE56B6"/>
    <w:rsid w:val="6EBF4F8A"/>
    <w:rsid w:val="6EC66318"/>
    <w:rsid w:val="6EC93847"/>
    <w:rsid w:val="6ED24CBD"/>
    <w:rsid w:val="6EDA1DC4"/>
    <w:rsid w:val="6EE3336E"/>
    <w:rsid w:val="6EE669BA"/>
    <w:rsid w:val="6EEA3674"/>
    <w:rsid w:val="6EED5F9B"/>
    <w:rsid w:val="6EF11E06"/>
    <w:rsid w:val="6EF47EDE"/>
    <w:rsid w:val="6F0A2244"/>
    <w:rsid w:val="6F1352D6"/>
    <w:rsid w:val="6F152DFC"/>
    <w:rsid w:val="6F16104D"/>
    <w:rsid w:val="6F1928EC"/>
    <w:rsid w:val="6F206660"/>
    <w:rsid w:val="6F215C44"/>
    <w:rsid w:val="6F246F26"/>
    <w:rsid w:val="6F286FD3"/>
    <w:rsid w:val="6F2D45E9"/>
    <w:rsid w:val="6F2E742E"/>
    <w:rsid w:val="6F307B60"/>
    <w:rsid w:val="6F3239AE"/>
    <w:rsid w:val="6F330F4C"/>
    <w:rsid w:val="6F377216"/>
    <w:rsid w:val="6F3E46C9"/>
    <w:rsid w:val="6F3F189D"/>
    <w:rsid w:val="6F457B85"/>
    <w:rsid w:val="6F4638FD"/>
    <w:rsid w:val="6F4B4A6F"/>
    <w:rsid w:val="6F4D4184"/>
    <w:rsid w:val="6F561264"/>
    <w:rsid w:val="6F571666"/>
    <w:rsid w:val="6F6941B6"/>
    <w:rsid w:val="6F6B5112"/>
    <w:rsid w:val="6F6B6EC0"/>
    <w:rsid w:val="6F6F69B0"/>
    <w:rsid w:val="6F7064BD"/>
    <w:rsid w:val="6F7264A0"/>
    <w:rsid w:val="6F727EF4"/>
    <w:rsid w:val="6F771D08"/>
    <w:rsid w:val="6F7C5682"/>
    <w:rsid w:val="6F8166E3"/>
    <w:rsid w:val="6F83245B"/>
    <w:rsid w:val="6F880045"/>
    <w:rsid w:val="6F8B1310"/>
    <w:rsid w:val="6F8C57B4"/>
    <w:rsid w:val="6F944668"/>
    <w:rsid w:val="6F9739F5"/>
    <w:rsid w:val="6F9B59F7"/>
    <w:rsid w:val="6FA523D2"/>
    <w:rsid w:val="6FAB550E"/>
    <w:rsid w:val="6FAC19B2"/>
    <w:rsid w:val="6FB24AEE"/>
    <w:rsid w:val="6FB70357"/>
    <w:rsid w:val="6FC52A74"/>
    <w:rsid w:val="6FCD32BE"/>
    <w:rsid w:val="6FCD36D6"/>
    <w:rsid w:val="6FD11419"/>
    <w:rsid w:val="6FD26F3F"/>
    <w:rsid w:val="6FD33AC8"/>
    <w:rsid w:val="6FDB5DF3"/>
    <w:rsid w:val="6FE32EFA"/>
    <w:rsid w:val="6FE86762"/>
    <w:rsid w:val="6FEE1FCA"/>
    <w:rsid w:val="6FEF7AF1"/>
    <w:rsid w:val="6FF11ABB"/>
    <w:rsid w:val="6FF43359"/>
    <w:rsid w:val="6FF46EB5"/>
    <w:rsid w:val="6FF944CB"/>
    <w:rsid w:val="6FFD045F"/>
    <w:rsid w:val="7002794D"/>
    <w:rsid w:val="70062C74"/>
    <w:rsid w:val="70076381"/>
    <w:rsid w:val="70090BB2"/>
    <w:rsid w:val="700C2D66"/>
    <w:rsid w:val="700D7F77"/>
    <w:rsid w:val="700E441B"/>
    <w:rsid w:val="701337DF"/>
    <w:rsid w:val="701C0B7D"/>
    <w:rsid w:val="701C1BFF"/>
    <w:rsid w:val="701D01BA"/>
    <w:rsid w:val="701D1B77"/>
    <w:rsid w:val="701D465E"/>
    <w:rsid w:val="701D640C"/>
    <w:rsid w:val="701F03D6"/>
    <w:rsid w:val="702347C4"/>
    <w:rsid w:val="702459EC"/>
    <w:rsid w:val="70291255"/>
    <w:rsid w:val="702F7EED"/>
    <w:rsid w:val="703379DD"/>
    <w:rsid w:val="703419A7"/>
    <w:rsid w:val="7036571F"/>
    <w:rsid w:val="7037459C"/>
    <w:rsid w:val="704316FC"/>
    <w:rsid w:val="70433998"/>
    <w:rsid w:val="704D1714"/>
    <w:rsid w:val="704F233D"/>
    <w:rsid w:val="705931BC"/>
    <w:rsid w:val="705F15EC"/>
    <w:rsid w:val="705F6A24"/>
    <w:rsid w:val="706614A5"/>
    <w:rsid w:val="70681758"/>
    <w:rsid w:val="706C2EEF"/>
    <w:rsid w:val="706E0015"/>
    <w:rsid w:val="706E310B"/>
    <w:rsid w:val="70713B80"/>
    <w:rsid w:val="7075449A"/>
    <w:rsid w:val="707A5B97"/>
    <w:rsid w:val="70822B2D"/>
    <w:rsid w:val="70942141"/>
    <w:rsid w:val="709661BE"/>
    <w:rsid w:val="70A22DB5"/>
    <w:rsid w:val="70A408DB"/>
    <w:rsid w:val="70AB7EBB"/>
    <w:rsid w:val="70AC7790"/>
    <w:rsid w:val="70B71A4B"/>
    <w:rsid w:val="70B84386"/>
    <w:rsid w:val="70BF3967"/>
    <w:rsid w:val="70C242E9"/>
    <w:rsid w:val="70C52258"/>
    <w:rsid w:val="70CC441C"/>
    <w:rsid w:val="70D0347E"/>
    <w:rsid w:val="70D2369A"/>
    <w:rsid w:val="70D265C2"/>
    <w:rsid w:val="70D36FE2"/>
    <w:rsid w:val="70DD3DED"/>
    <w:rsid w:val="70E37655"/>
    <w:rsid w:val="70ED4030"/>
    <w:rsid w:val="70EE1B56"/>
    <w:rsid w:val="70F133F4"/>
    <w:rsid w:val="70F76C5D"/>
    <w:rsid w:val="70FA04FB"/>
    <w:rsid w:val="71080E6A"/>
    <w:rsid w:val="710B2708"/>
    <w:rsid w:val="71241A1C"/>
    <w:rsid w:val="712903CC"/>
    <w:rsid w:val="71290DE0"/>
    <w:rsid w:val="712B2DAA"/>
    <w:rsid w:val="712B4B58"/>
    <w:rsid w:val="713003C1"/>
    <w:rsid w:val="7130224D"/>
    <w:rsid w:val="71325EE7"/>
    <w:rsid w:val="71333A0D"/>
    <w:rsid w:val="71353C29"/>
    <w:rsid w:val="713559D7"/>
    <w:rsid w:val="713734FD"/>
    <w:rsid w:val="714A4664"/>
    <w:rsid w:val="714A76D4"/>
    <w:rsid w:val="714B0D57"/>
    <w:rsid w:val="714D2D21"/>
    <w:rsid w:val="71500A63"/>
    <w:rsid w:val="71502811"/>
    <w:rsid w:val="715C11B6"/>
    <w:rsid w:val="716122C9"/>
    <w:rsid w:val="716270CD"/>
    <w:rsid w:val="7168479B"/>
    <w:rsid w:val="716A38D3"/>
    <w:rsid w:val="716B764B"/>
    <w:rsid w:val="716D5171"/>
    <w:rsid w:val="71755DD4"/>
    <w:rsid w:val="71791D68"/>
    <w:rsid w:val="717E56EC"/>
    <w:rsid w:val="718129CA"/>
    <w:rsid w:val="7185070D"/>
    <w:rsid w:val="71864485"/>
    <w:rsid w:val="718B3849"/>
    <w:rsid w:val="718C1A9B"/>
    <w:rsid w:val="71926986"/>
    <w:rsid w:val="719A7E36"/>
    <w:rsid w:val="719B5CA9"/>
    <w:rsid w:val="71A010A2"/>
    <w:rsid w:val="71A5490B"/>
    <w:rsid w:val="71AA20F6"/>
    <w:rsid w:val="71AD37BF"/>
    <w:rsid w:val="71B0505E"/>
    <w:rsid w:val="71B66B18"/>
    <w:rsid w:val="71BA7C8A"/>
    <w:rsid w:val="71BE3C1E"/>
    <w:rsid w:val="71C56D5B"/>
    <w:rsid w:val="71C64881"/>
    <w:rsid w:val="71C823A7"/>
    <w:rsid w:val="71CA4371"/>
    <w:rsid w:val="71CB1E97"/>
    <w:rsid w:val="71CF7BDA"/>
    <w:rsid w:val="71D92806"/>
    <w:rsid w:val="71DD22F7"/>
    <w:rsid w:val="71E03B95"/>
    <w:rsid w:val="71E51935"/>
    <w:rsid w:val="71E76CD1"/>
    <w:rsid w:val="71EA4A14"/>
    <w:rsid w:val="71F96A05"/>
    <w:rsid w:val="71FB277D"/>
    <w:rsid w:val="71FE04BF"/>
    <w:rsid w:val="720009F5"/>
    <w:rsid w:val="72001B41"/>
    <w:rsid w:val="72082C14"/>
    <w:rsid w:val="720E0625"/>
    <w:rsid w:val="720E0702"/>
    <w:rsid w:val="720E1013"/>
    <w:rsid w:val="72102360"/>
    <w:rsid w:val="72141A90"/>
    <w:rsid w:val="72203F91"/>
    <w:rsid w:val="72227D09"/>
    <w:rsid w:val="72237D08"/>
    <w:rsid w:val="72254EA7"/>
    <w:rsid w:val="72283418"/>
    <w:rsid w:val="7229553C"/>
    <w:rsid w:val="72307D49"/>
    <w:rsid w:val="7231619E"/>
    <w:rsid w:val="7232523A"/>
    <w:rsid w:val="723B701D"/>
    <w:rsid w:val="72404633"/>
    <w:rsid w:val="724A3778"/>
    <w:rsid w:val="725325B9"/>
    <w:rsid w:val="72563E57"/>
    <w:rsid w:val="72636FD7"/>
    <w:rsid w:val="72646574"/>
    <w:rsid w:val="726C58D8"/>
    <w:rsid w:val="726C71D7"/>
    <w:rsid w:val="727B38BE"/>
    <w:rsid w:val="727D13E4"/>
    <w:rsid w:val="728409C4"/>
    <w:rsid w:val="72936E59"/>
    <w:rsid w:val="729A01E8"/>
    <w:rsid w:val="729B5D0E"/>
    <w:rsid w:val="72A36BE8"/>
    <w:rsid w:val="72A5093A"/>
    <w:rsid w:val="72AF5315"/>
    <w:rsid w:val="72B131C6"/>
    <w:rsid w:val="72BB0214"/>
    <w:rsid w:val="72C25048"/>
    <w:rsid w:val="72C45265"/>
    <w:rsid w:val="72C47013"/>
    <w:rsid w:val="72C53CB8"/>
    <w:rsid w:val="72D354A8"/>
    <w:rsid w:val="72D37256"/>
    <w:rsid w:val="72DA58DB"/>
    <w:rsid w:val="72EB0A43"/>
    <w:rsid w:val="72EB27F1"/>
    <w:rsid w:val="72EE05EF"/>
    <w:rsid w:val="72EE67B4"/>
    <w:rsid w:val="72F07E08"/>
    <w:rsid w:val="72F21DD2"/>
    <w:rsid w:val="72F86CBC"/>
    <w:rsid w:val="72FC6E58"/>
    <w:rsid w:val="73012015"/>
    <w:rsid w:val="730837AD"/>
    <w:rsid w:val="730B4C41"/>
    <w:rsid w:val="730F2856"/>
    <w:rsid w:val="73153192"/>
    <w:rsid w:val="731A4E85"/>
    <w:rsid w:val="73215481"/>
    <w:rsid w:val="73223D39"/>
    <w:rsid w:val="73243F55"/>
    <w:rsid w:val="73247AB1"/>
    <w:rsid w:val="7329331A"/>
    <w:rsid w:val="732D4BB8"/>
    <w:rsid w:val="732D6F8E"/>
    <w:rsid w:val="732F6074"/>
    <w:rsid w:val="733221CE"/>
    <w:rsid w:val="73375A36"/>
    <w:rsid w:val="7338355D"/>
    <w:rsid w:val="733A1083"/>
    <w:rsid w:val="733A7CC3"/>
    <w:rsid w:val="733E5017"/>
    <w:rsid w:val="733F48EB"/>
    <w:rsid w:val="73451D79"/>
    <w:rsid w:val="734B7734"/>
    <w:rsid w:val="7352461E"/>
    <w:rsid w:val="73577E87"/>
    <w:rsid w:val="735A0201"/>
    <w:rsid w:val="73610D05"/>
    <w:rsid w:val="73783B6D"/>
    <w:rsid w:val="737A1DC7"/>
    <w:rsid w:val="737C169B"/>
    <w:rsid w:val="737F2F3A"/>
    <w:rsid w:val="73805B8F"/>
    <w:rsid w:val="738250F4"/>
    <w:rsid w:val="73840550"/>
    <w:rsid w:val="738F7621"/>
    <w:rsid w:val="73935145"/>
    <w:rsid w:val="73970283"/>
    <w:rsid w:val="73A330CC"/>
    <w:rsid w:val="73A66718"/>
    <w:rsid w:val="73B40E35"/>
    <w:rsid w:val="73B46EE8"/>
    <w:rsid w:val="73B9469D"/>
    <w:rsid w:val="73BA7561"/>
    <w:rsid w:val="73BC23E0"/>
    <w:rsid w:val="73BC418E"/>
    <w:rsid w:val="73BF6063"/>
    <w:rsid w:val="73C418BB"/>
    <w:rsid w:val="73C848E1"/>
    <w:rsid w:val="73CA68AB"/>
    <w:rsid w:val="73CF3EC1"/>
    <w:rsid w:val="73D41640"/>
    <w:rsid w:val="73D426C8"/>
    <w:rsid w:val="73D43285"/>
    <w:rsid w:val="73DB2875"/>
    <w:rsid w:val="73DC038C"/>
    <w:rsid w:val="73E72559"/>
    <w:rsid w:val="73EF00BF"/>
    <w:rsid w:val="73F05BE5"/>
    <w:rsid w:val="73F456D6"/>
    <w:rsid w:val="73F6144E"/>
    <w:rsid w:val="74031DBD"/>
    <w:rsid w:val="74063606"/>
    <w:rsid w:val="740B0213"/>
    <w:rsid w:val="740C6EC3"/>
    <w:rsid w:val="741464E0"/>
    <w:rsid w:val="7416564C"/>
    <w:rsid w:val="74185868"/>
    <w:rsid w:val="7419513C"/>
    <w:rsid w:val="741B0EB4"/>
    <w:rsid w:val="7420471D"/>
    <w:rsid w:val="74220495"/>
    <w:rsid w:val="74251D33"/>
    <w:rsid w:val="742C30C1"/>
    <w:rsid w:val="743106D8"/>
    <w:rsid w:val="7434271A"/>
    <w:rsid w:val="743B50B2"/>
    <w:rsid w:val="74416441"/>
    <w:rsid w:val="74455F31"/>
    <w:rsid w:val="74474788"/>
    <w:rsid w:val="74480466"/>
    <w:rsid w:val="744D3038"/>
    <w:rsid w:val="744E30B7"/>
    <w:rsid w:val="744F5002"/>
    <w:rsid w:val="74546174"/>
    <w:rsid w:val="7456013E"/>
    <w:rsid w:val="74597C2E"/>
    <w:rsid w:val="745B5755"/>
    <w:rsid w:val="745F3497"/>
    <w:rsid w:val="74620891"/>
    <w:rsid w:val="74716D26"/>
    <w:rsid w:val="74734442"/>
    <w:rsid w:val="747E1443"/>
    <w:rsid w:val="747F71E4"/>
    <w:rsid w:val="74806F69"/>
    <w:rsid w:val="74836A59"/>
    <w:rsid w:val="748C2944"/>
    <w:rsid w:val="748F01F5"/>
    <w:rsid w:val="749A2DE8"/>
    <w:rsid w:val="749B1FF5"/>
    <w:rsid w:val="749D5D6D"/>
    <w:rsid w:val="749D7B1B"/>
    <w:rsid w:val="74A569D0"/>
    <w:rsid w:val="74A94712"/>
    <w:rsid w:val="74AB4753"/>
    <w:rsid w:val="74B3733F"/>
    <w:rsid w:val="74BB4445"/>
    <w:rsid w:val="74BB61F3"/>
    <w:rsid w:val="74BB7047"/>
    <w:rsid w:val="74C13807"/>
    <w:rsid w:val="74C762A4"/>
    <w:rsid w:val="74CF1C9F"/>
    <w:rsid w:val="74DC4AE7"/>
    <w:rsid w:val="74DD43BC"/>
    <w:rsid w:val="74DF0134"/>
    <w:rsid w:val="74E279D7"/>
    <w:rsid w:val="74E4574A"/>
    <w:rsid w:val="74EC45FF"/>
    <w:rsid w:val="74EE65C9"/>
    <w:rsid w:val="74F040EF"/>
    <w:rsid w:val="74F31E31"/>
    <w:rsid w:val="74F91BBA"/>
    <w:rsid w:val="74FA6D1C"/>
    <w:rsid w:val="74FC01B7"/>
    <w:rsid w:val="75047B9A"/>
    <w:rsid w:val="750A2CD7"/>
    <w:rsid w:val="75167F2B"/>
    <w:rsid w:val="75183646"/>
    <w:rsid w:val="751853F4"/>
    <w:rsid w:val="751D2AF0"/>
    <w:rsid w:val="751D6EAE"/>
    <w:rsid w:val="7521074C"/>
    <w:rsid w:val="75297601"/>
    <w:rsid w:val="752B5127"/>
    <w:rsid w:val="752C0E9F"/>
    <w:rsid w:val="753164B5"/>
    <w:rsid w:val="75385A96"/>
    <w:rsid w:val="75422471"/>
    <w:rsid w:val="7544268D"/>
    <w:rsid w:val="754601B3"/>
    <w:rsid w:val="75475CD9"/>
    <w:rsid w:val="75483F2B"/>
    <w:rsid w:val="754937FF"/>
    <w:rsid w:val="754B3A1B"/>
    <w:rsid w:val="755C1784"/>
    <w:rsid w:val="755D54FC"/>
    <w:rsid w:val="756B7C19"/>
    <w:rsid w:val="756E14B8"/>
    <w:rsid w:val="757E0BB5"/>
    <w:rsid w:val="757F020E"/>
    <w:rsid w:val="757F5473"/>
    <w:rsid w:val="75832D5B"/>
    <w:rsid w:val="75834F63"/>
    <w:rsid w:val="758B3E18"/>
    <w:rsid w:val="759251A6"/>
    <w:rsid w:val="75956A44"/>
    <w:rsid w:val="759E1D9D"/>
    <w:rsid w:val="75A1188D"/>
    <w:rsid w:val="75A26A30"/>
    <w:rsid w:val="75A82C1C"/>
    <w:rsid w:val="75A9073C"/>
    <w:rsid w:val="75AE7B06"/>
    <w:rsid w:val="75BB2563"/>
    <w:rsid w:val="75C94940"/>
    <w:rsid w:val="75CE1F56"/>
    <w:rsid w:val="75D73501"/>
    <w:rsid w:val="75D94B83"/>
    <w:rsid w:val="75E11C8A"/>
    <w:rsid w:val="75E55C1E"/>
    <w:rsid w:val="75F06371"/>
    <w:rsid w:val="75F47C0F"/>
    <w:rsid w:val="75F55735"/>
    <w:rsid w:val="75F67D31"/>
    <w:rsid w:val="75FF0362"/>
    <w:rsid w:val="7601057E"/>
    <w:rsid w:val="7603715B"/>
    <w:rsid w:val="760616F0"/>
    <w:rsid w:val="7607416F"/>
    <w:rsid w:val="76085468"/>
    <w:rsid w:val="760A5684"/>
    <w:rsid w:val="76100EE8"/>
    <w:rsid w:val="7614205F"/>
    <w:rsid w:val="76183A28"/>
    <w:rsid w:val="761D53B8"/>
    <w:rsid w:val="761E4C8C"/>
    <w:rsid w:val="7625601A"/>
    <w:rsid w:val="76285B0A"/>
    <w:rsid w:val="762F0C47"/>
    <w:rsid w:val="76300364"/>
    <w:rsid w:val="76361FD5"/>
    <w:rsid w:val="76377AFB"/>
    <w:rsid w:val="7641097A"/>
    <w:rsid w:val="76426BCC"/>
    <w:rsid w:val="76432944"/>
    <w:rsid w:val="764346F2"/>
    <w:rsid w:val="76445D7A"/>
    <w:rsid w:val="764B35A7"/>
    <w:rsid w:val="765406AD"/>
    <w:rsid w:val="76562678"/>
    <w:rsid w:val="76564426"/>
    <w:rsid w:val="76574DC9"/>
    <w:rsid w:val="765B5DF4"/>
    <w:rsid w:val="765E152C"/>
    <w:rsid w:val="76636B42"/>
    <w:rsid w:val="76652273"/>
    <w:rsid w:val="76664C8D"/>
    <w:rsid w:val="766F4367"/>
    <w:rsid w:val="7671300D"/>
    <w:rsid w:val="76796366"/>
    <w:rsid w:val="7682346D"/>
    <w:rsid w:val="768D3BBF"/>
    <w:rsid w:val="76904267"/>
    <w:rsid w:val="76910AF0"/>
    <w:rsid w:val="7691545E"/>
    <w:rsid w:val="76937428"/>
    <w:rsid w:val="76991590"/>
    <w:rsid w:val="769E5DCD"/>
    <w:rsid w:val="76AA4771"/>
    <w:rsid w:val="76B012F4"/>
    <w:rsid w:val="76B4114C"/>
    <w:rsid w:val="76BD44A5"/>
    <w:rsid w:val="76BD6253"/>
    <w:rsid w:val="76BF021D"/>
    <w:rsid w:val="76C84BF7"/>
    <w:rsid w:val="76CA2073"/>
    <w:rsid w:val="76CA6BC2"/>
    <w:rsid w:val="76CB0372"/>
    <w:rsid w:val="76CC46E8"/>
    <w:rsid w:val="76DD4B47"/>
    <w:rsid w:val="76E06E8B"/>
    <w:rsid w:val="76E2473B"/>
    <w:rsid w:val="76E557A9"/>
    <w:rsid w:val="76E640F0"/>
    <w:rsid w:val="76E94580"/>
    <w:rsid w:val="76EA2DC0"/>
    <w:rsid w:val="76EE0B02"/>
    <w:rsid w:val="76EE465E"/>
    <w:rsid w:val="76F33268"/>
    <w:rsid w:val="76F51E90"/>
    <w:rsid w:val="76FB59C6"/>
    <w:rsid w:val="76FE0619"/>
    <w:rsid w:val="76FF4961"/>
    <w:rsid w:val="77020109"/>
    <w:rsid w:val="77022CE3"/>
    <w:rsid w:val="77045AC6"/>
    <w:rsid w:val="7706219D"/>
    <w:rsid w:val="770734AF"/>
    <w:rsid w:val="77075720"/>
    <w:rsid w:val="770B3462"/>
    <w:rsid w:val="770C0F88"/>
    <w:rsid w:val="770F2826"/>
    <w:rsid w:val="77100A78"/>
    <w:rsid w:val="771039C0"/>
    <w:rsid w:val="77147432"/>
    <w:rsid w:val="771A5453"/>
    <w:rsid w:val="771F6F0D"/>
    <w:rsid w:val="77212C85"/>
    <w:rsid w:val="77275DC2"/>
    <w:rsid w:val="77277B70"/>
    <w:rsid w:val="77291B3A"/>
    <w:rsid w:val="772C5186"/>
    <w:rsid w:val="77324E93"/>
    <w:rsid w:val="77383B2B"/>
    <w:rsid w:val="77405D68"/>
    <w:rsid w:val="77420E4E"/>
    <w:rsid w:val="77446974"/>
    <w:rsid w:val="774E15A1"/>
    <w:rsid w:val="775070C7"/>
    <w:rsid w:val="77560455"/>
    <w:rsid w:val="775748F9"/>
    <w:rsid w:val="77585F7B"/>
    <w:rsid w:val="775A7F45"/>
    <w:rsid w:val="775C4448"/>
    <w:rsid w:val="775D45CC"/>
    <w:rsid w:val="775F37AE"/>
    <w:rsid w:val="776331FE"/>
    <w:rsid w:val="77643B8B"/>
    <w:rsid w:val="7765665E"/>
    <w:rsid w:val="776808B4"/>
    <w:rsid w:val="776B5CAF"/>
    <w:rsid w:val="776C5E7A"/>
    <w:rsid w:val="776D5DAA"/>
    <w:rsid w:val="77753443"/>
    <w:rsid w:val="77764653"/>
    <w:rsid w:val="777709E9"/>
    <w:rsid w:val="777A2396"/>
    <w:rsid w:val="77860D3A"/>
    <w:rsid w:val="77933457"/>
    <w:rsid w:val="77955421"/>
    <w:rsid w:val="77A05EDF"/>
    <w:rsid w:val="77A15B74"/>
    <w:rsid w:val="77A47413"/>
    <w:rsid w:val="77A66839"/>
    <w:rsid w:val="77AD35FB"/>
    <w:rsid w:val="77B830F0"/>
    <w:rsid w:val="77B91110"/>
    <w:rsid w:val="77B92EBE"/>
    <w:rsid w:val="77BA09E4"/>
    <w:rsid w:val="77BE6726"/>
    <w:rsid w:val="77BF7F00"/>
    <w:rsid w:val="77C16217"/>
    <w:rsid w:val="77C6382D"/>
    <w:rsid w:val="77D83BF3"/>
    <w:rsid w:val="77DA1086"/>
    <w:rsid w:val="77DA2E34"/>
    <w:rsid w:val="77DC6BAC"/>
    <w:rsid w:val="77E31BB3"/>
    <w:rsid w:val="77E3618D"/>
    <w:rsid w:val="77EB3293"/>
    <w:rsid w:val="77EE068E"/>
    <w:rsid w:val="77F42A27"/>
    <w:rsid w:val="77F55EC0"/>
    <w:rsid w:val="77F75794"/>
    <w:rsid w:val="77F85183"/>
    <w:rsid w:val="77FC0FFD"/>
    <w:rsid w:val="77FC2DAB"/>
    <w:rsid w:val="77FE3D94"/>
    <w:rsid w:val="78003FA4"/>
    <w:rsid w:val="781137B9"/>
    <w:rsid w:val="78145988"/>
    <w:rsid w:val="78177BE5"/>
    <w:rsid w:val="781F4CEB"/>
    <w:rsid w:val="78201875"/>
    <w:rsid w:val="78210A63"/>
    <w:rsid w:val="782151C7"/>
    <w:rsid w:val="78284000"/>
    <w:rsid w:val="7831514A"/>
    <w:rsid w:val="783267CC"/>
    <w:rsid w:val="783A666A"/>
    <w:rsid w:val="7849672A"/>
    <w:rsid w:val="784E31E5"/>
    <w:rsid w:val="78511348"/>
    <w:rsid w:val="78544995"/>
    <w:rsid w:val="785E5813"/>
    <w:rsid w:val="786372CE"/>
    <w:rsid w:val="78670B6C"/>
    <w:rsid w:val="78686692"/>
    <w:rsid w:val="786C5ECD"/>
    <w:rsid w:val="787212BF"/>
    <w:rsid w:val="787C0481"/>
    <w:rsid w:val="78932B61"/>
    <w:rsid w:val="789977BD"/>
    <w:rsid w:val="789E20B4"/>
    <w:rsid w:val="78A05039"/>
    <w:rsid w:val="78AC2A23"/>
    <w:rsid w:val="78AC657F"/>
    <w:rsid w:val="78AE17AF"/>
    <w:rsid w:val="78B54F18"/>
    <w:rsid w:val="78B638A1"/>
    <w:rsid w:val="78B676BA"/>
    <w:rsid w:val="78BE2756"/>
    <w:rsid w:val="78BE62B2"/>
    <w:rsid w:val="78D6184E"/>
    <w:rsid w:val="78DA18D4"/>
    <w:rsid w:val="78DA7131"/>
    <w:rsid w:val="78DB6E64"/>
    <w:rsid w:val="78E0091E"/>
    <w:rsid w:val="78E24696"/>
    <w:rsid w:val="78E73A5B"/>
    <w:rsid w:val="78E75809"/>
    <w:rsid w:val="78ED15CB"/>
    <w:rsid w:val="78F65A4C"/>
    <w:rsid w:val="78FA19E0"/>
    <w:rsid w:val="78FB12B4"/>
    <w:rsid w:val="790068CB"/>
    <w:rsid w:val="7904460D"/>
    <w:rsid w:val="790C1713"/>
    <w:rsid w:val="790C34C1"/>
    <w:rsid w:val="790E0FE8"/>
    <w:rsid w:val="790E2D96"/>
    <w:rsid w:val="79130B44"/>
    <w:rsid w:val="79151E55"/>
    <w:rsid w:val="79246DEB"/>
    <w:rsid w:val="79336CA0"/>
    <w:rsid w:val="79365B23"/>
    <w:rsid w:val="79393B8B"/>
    <w:rsid w:val="793A1DDD"/>
    <w:rsid w:val="793B2DF6"/>
    <w:rsid w:val="794121CF"/>
    <w:rsid w:val="79425B49"/>
    <w:rsid w:val="79464C25"/>
    <w:rsid w:val="794B3FEA"/>
    <w:rsid w:val="794C7D62"/>
    <w:rsid w:val="79532E9E"/>
    <w:rsid w:val="79563CE2"/>
    <w:rsid w:val="79586707"/>
    <w:rsid w:val="795D5ACB"/>
    <w:rsid w:val="795F1843"/>
    <w:rsid w:val="795F5CE7"/>
    <w:rsid w:val="796055BB"/>
    <w:rsid w:val="79635B65"/>
    <w:rsid w:val="796926C2"/>
    <w:rsid w:val="796D0C75"/>
    <w:rsid w:val="796E7CD8"/>
    <w:rsid w:val="79786DA9"/>
    <w:rsid w:val="797D7F1B"/>
    <w:rsid w:val="797E4BE3"/>
    <w:rsid w:val="797F3C93"/>
    <w:rsid w:val="79815C5D"/>
    <w:rsid w:val="79825532"/>
    <w:rsid w:val="798824CB"/>
    <w:rsid w:val="7993773F"/>
    <w:rsid w:val="799B6859"/>
    <w:rsid w:val="799E3333"/>
    <w:rsid w:val="799F60E4"/>
    <w:rsid w:val="79A11E5C"/>
    <w:rsid w:val="79A13C0A"/>
    <w:rsid w:val="79A27982"/>
    <w:rsid w:val="79A61220"/>
    <w:rsid w:val="79AE27CB"/>
    <w:rsid w:val="79B53B59"/>
    <w:rsid w:val="79BF1AE8"/>
    <w:rsid w:val="79BF6786"/>
    <w:rsid w:val="79C43D9C"/>
    <w:rsid w:val="79C45B4A"/>
    <w:rsid w:val="79C97604"/>
    <w:rsid w:val="79CC5E49"/>
    <w:rsid w:val="79D0629D"/>
    <w:rsid w:val="79D344C4"/>
    <w:rsid w:val="79D9190A"/>
    <w:rsid w:val="79D97847"/>
    <w:rsid w:val="79DB6809"/>
    <w:rsid w:val="79DD4D9E"/>
    <w:rsid w:val="79E955B1"/>
    <w:rsid w:val="79EB30D7"/>
    <w:rsid w:val="79EE0E9A"/>
    <w:rsid w:val="79EE40DD"/>
    <w:rsid w:val="79EF706B"/>
    <w:rsid w:val="79F467B9"/>
    <w:rsid w:val="79F93A46"/>
    <w:rsid w:val="79FA156C"/>
    <w:rsid w:val="79FC1788"/>
    <w:rsid w:val="79FE105C"/>
    <w:rsid w:val="7A04063C"/>
    <w:rsid w:val="7A044199"/>
    <w:rsid w:val="7A066163"/>
    <w:rsid w:val="7A083C89"/>
    <w:rsid w:val="7A124B07"/>
    <w:rsid w:val="7A1C5986"/>
    <w:rsid w:val="7A28257D"/>
    <w:rsid w:val="7A2D1941"/>
    <w:rsid w:val="7A2D7B93"/>
    <w:rsid w:val="7A2F7467"/>
    <w:rsid w:val="7A301431"/>
    <w:rsid w:val="7A335E70"/>
    <w:rsid w:val="7A360C00"/>
    <w:rsid w:val="7A48677B"/>
    <w:rsid w:val="7A523156"/>
    <w:rsid w:val="7A540C7C"/>
    <w:rsid w:val="7A552C46"/>
    <w:rsid w:val="7A590988"/>
    <w:rsid w:val="7A637111"/>
    <w:rsid w:val="7A677E27"/>
    <w:rsid w:val="7A684727"/>
    <w:rsid w:val="7A6B246A"/>
    <w:rsid w:val="7A6D4434"/>
    <w:rsid w:val="7A6F5299"/>
    <w:rsid w:val="7A847DB3"/>
    <w:rsid w:val="7A8732A6"/>
    <w:rsid w:val="7A8D0632"/>
    <w:rsid w:val="7A9419C0"/>
    <w:rsid w:val="7A9E639B"/>
    <w:rsid w:val="7AA22819"/>
    <w:rsid w:val="7AA339B1"/>
    <w:rsid w:val="7AA8546C"/>
    <w:rsid w:val="7AAA4D40"/>
    <w:rsid w:val="7AAD65DE"/>
    <w:rsid w:val="7AB066E9"/>
    <w:rsid w:val="7AB43E11"/>
    <w:rsid w:val="7ACC2F08"/>
    <w:rsid w:val="7ACD6C80"/>
    <w:rsid w:val="7AD324E9"/>
    <w:rsid w:val="7AE2272C"/>
    <w:rsid w:val="7AE244DA"/>
    <w:rsid w:val="7AED4C9E"/>
    <w:rsid w:val="7AF4420D"/>
    <w:rsid w:val="7AF83CFD"/>
    <w:rsid w:val="7AFB2BD3"/>
    <w:rsid w:val="7AFD1314"/>
    <w:rsid w:val="7B0326A2"/>
    <w:rsid w:val="7B041AF4"/>
    <w:rsid w:val="7B0C2FCA"/>
    <w:rsid w:val="7B0D784D"/>
    <w:rsid w:val="7B166879"/>
    <w:rsid w:val="7B185FAC"/>
    <w:rsid w:val="7B1B3E90"/>
    <w:rsid w:val="7B1B6026"/>
    <w:rsid w:val="7B1D7C08"/>
    <w:rsid w:val="7B1E128A"/>
    <w:rsid w:val="7B1E7754"/>
    <w:rsid w:val="7B2057A7"/>
    <w:rsid w:val="7B3B184D"/>
    <w:rsid w:val="7B3B1E3C"/>
    <w:rsid w:val="7B3B2338"/>
    <w:rsid w:val="7B3E36DA"/>
    <w:rsid w:val="7B42141C"/>
    <w:rsid w:val="7B441468"/>
    <w:rsid w:val="7B454A69"/>
    <w:rsid w:val="7B4B6523"/>
    <w:rsid w:val="7B4C5DF7"/>
    <w:rsid w:val="7B4F7695"/>
    <w:rsid w:val="7B503B39"/>
    <w:rsid w:val="7B5A49B8"/>
    <w:rsid w:val="7B5F3D7C"/>
    <w:rsid w:val="7B6770D5"/>
    <w:rsid w:val="7B696C1E"/>
    <w:rsid w:val="7B737828"/>
    <w:rsid w:val="7B767318"/>
    <w:rsid w:val="7B7B66DC"/>
    <w:rsid w:val="7B827A6B"/>
    <w:rsid w:val="7B890DF9"/>
    <w:rsid w:val="7B914152"/>
    <w:rsid w:val="7B91776F"/>
    <w:rsid w:val="7B963516"/>
    <w:rsid w:val="7B963B66"/>
    <w:rsid w:val="7B971768"/>
    <w:rsid w:val="7B9A3006"/>
    <w:rsid w:val="7B9D48A5"/>
    <w:rsid w:val="7BA63759"/>
    <w:rsid w:val="7BAC2D3A"/>
    <w:rsid w:val="7BB0239D"/>
    <w:rsid w:val="7BB120FE"/>
    <w:rsid w:val="7BB265A2"/>
    <w:rsid w:val="7BBD0AA3"/>
    <w:rsid w:val="7BC410F7"/>
    <w:rsid w:val="7BC45E69"/>
    <w:rsid w:val="7BC9713C"/>
    <w:rsid w:val="7BCB31C0"/>
    <w:rsid w:val="7BCE0F02"/>
    <w:rsid w:val="7BD137C8"/>
    <w:rsid w:val="7BD302C6"/>
    <w:rsid w:val="7BDC34AC"/>
    <w:rsid w:val="7BE418FB"/>
    <w:rsid w:val="7BE94E67"/>
    <w:rsid w:val="7BF22E42"/>
    <w:rsid w:val="7BF546E1"/>
    <w:rsid w:val="7BFA3AA5"/>
    <w:rsid w:val="7BFC5A6F"/>
    <w:rsid w:val="7BFC781D"/>
    <w:rsid w:val="7C042B76"/>
    <w:rsid w:val="7C0466D2"/>
    <w:rsid w:val="7C06244A"/>
    <w:rsid w:val="7C120DEF"/>
    <w:rsid w:val="7C121B97"/>
    <w:rsid w:val="7C136915"/>
    <w:rsid w:val="7C1508DF"/>
    <w:rsid w:val="7C173A56"/>
    <w:rsid w:val="7C1F1589"/>
    <w:rsid w:val="7C211032"/>
    <w:rsid w:val="7C2823C0"/>
    <w:rsid w:val="7C2E19A1"/>
    <w:rsid w:val="7C321491"/>
    <w:rsid w:val="7C3242A6"/>
    <w:rsid w:val="7C3C2310"/>
    <w:rsid w:val="7C3D596E"/>
    <w:rsid w:val="7C3E7E36"/>
    <w:rsid w:val="7C3F3BAE"/>
    <w:rsid w:val="7C3F7AEE"/>
    <w:rsid w:val="7C4411C4"/>
    <w:rsid w:val="7C4B55D7"/>
    <w:rsid w:val="7C4F2043"/>
    <w:rsid w:val="7C5E4034"/>
    <w:rsid w:val="7C605FFE"/>
    <w:rsid w:val="7C6333F8"/>
    <w:rsid w:val="7C6636B6"/>
    <w:rsid w:val="7C680059"/>
    <w:rsid w:val="7C6B49A3"/>
    <w:rsid w:val="7C6D4277"/>
    <w:rsid w:val="7C703D67"/>
    <w:rsid w:val="7C7062F5"/>
    <w:rsid w:val="7C72226B"/>
    <w:rsid w:val="7C741AA9"/>
    <w:rsid w:val="7C776EA4"/>
    <w:rsid w:val="7C7C37F2"/>
    <w:rsid w:val="7C7D7BE7"/>
    <w:rsid w:val="7C7E0232"/>
    <w:rsid w:val="7C7E2A90"/>
    <w:rsid w:val="7C817D22"/>
    <w:rsid w:val="7C861E06"/>
    <w:rsid w:val="7C896BD7"/>
    <w:rsid w:val="7C9061B7"/>
    <w:rsid w:val="7C9C690A"/>
    <w:rsid w:val="7CA0464C"/>
    <w:rsid w:val="7CA73C2D"/>
    <w:rsid w:val="7CA852AF"/>
    <w:rsid w:val="7CB41EA6"/>
    <w:rsid w:val="7CB46A32"/>
    <w:rsid w:val="7CBB1486"/>
    <w:rsid w:val="7CBE2D25"/>
    <w:rsid w:val="7CBE4AD3"/>
    <w:rsid w:val="7CC06A9D"/>
    <w:rsid w:val="7CC66965"/>
    <w:rsid w:val="7CCD4D16"/>
    <w:rsid w:val="7CD62C03"/>
    <w:rsid w:val="7CEF2EDE"/>
    <w:rsid w:val="7CF60710"/>
    <w:rsid w:val="7CF93D5D"/>
    <w:rsid w:val="7CFE43FC"/>
    <w:rsid w:val="7D0050EB"/>
    <w:rsid w:val="7D006E99"/>
    <w:rsid w:val="7D10125B"/>
    <w:rsid w:val="7D124E1E"/>
    <w:rsid w:val="7D157C49"/>
    <w:rsid w:val="7D180687"/>
    <w:rsid w:val="7D1961AD"/>
    <w:rsid w:val="7D1B0177"/>
    <w:rsid w:val="7D1B3CD3"/>
    <w:rsid w:val="7D1E1A15"/>
    <w:rsid w:val="7D225061"/>
    <w:rsid w:val="7D2708CA"/>
    <w:rsid w:val="7D292894"/>
    <w:rsid w:val="7D3445AB"/>
    <w:rsid w:val="7D35091E"/>
    <w:rsid w:val="7D360E79"/>
    <w:rsid w:val="7D382AD7"/>
    <w:rsid w:val="7D3E79C1"/>
    <w:rsid w:val="7D3F20B7"/>
    <w:rsid w:val="7D407BDD"/>
    <w:rsid w:val="7D43322A"/>
    <w:rsid w:val="7D4C6582"/>
    <w:rsid w:val="7D4F1BCF"/>
    <w:rsid w:val="7D4F7E21"/>
    <w:rsid w:val="7D5D253D"/>
    <w:rsid w:val="7D6417AF"/>
    <w:rsid w:val="7D657644"/>
    <w:rsid w:val="7D7004C3"/>
    <w:rsid w:val="7D733B0F"/>
    <w:rsid w:val="7D80622C"/>
    <w:rsid w:val="7D847ACA"/>
    <w:rsid w:val="7D871368"/>
    <w:rsid w:val="7D873EDA"/>
    <w:rsid w:val="7D883850"/>
    <w:rsid w:val="7D8C0A7A"/>
    <w:rsid w:val="7DA243F4"/>
    <w:rsid w:val="7DA261A2"/>
    <w:rsid w:val="7DAA32A9"/>
    <w:rsid w:val="7DB14637"/>
    <w:rsid w:val="7DBA34EC"/>
    <w:rsid w:val="7DBD2FDC"/>
    <w:rsid w:val="7DC75C09"/>
    <w:rsid w:val="7DD16A88"/>
    <w:rsid w:val="7DD34BB2"/>
    <w:rsid w:val="7DD56578"/>
    <w:rsid w:val="7DDD767C"/>
    <w:rsid w:val="7DE12051"/>
    <w:rsid w:val="7DE22A43"/>
    <w:rsid w:val="7DEC6514"/>
    <w:rsid w:val="7DFC32FA"/>
    <w:rsid w:val="7E01736D"/>
    <w:rsid w:val="7E064983"/>
    <w:rsid w:val="7E0B1F99"/>
    <w:rsid w:val="7E132BFC"/>
    <w:rsid w:val="7E1846B6"/>
    <w:rsid w:val="7E186464"/>
    <w:rsid w:val="7E1A21DD"/>
    <w:rsid w:val="7E1F3C97"/>
    <w:rsid w:val="7E1F5A45"/>
    <w:rsid w:val="7E21356B"/>
    <w:rsid w:val="7E2D7A48"/>
    <w:rsid w:val="7E2E3EDA"/>
    <w:rsid w:val="7E301A00"/>
    <w:rsid w:val="7E350DC4"/>
    <w:rsid w:val="7E3522E4"/>
    <w:rsid w:val="7E357016"/>
    <w:rsid w:val="7E3A462D"/>
    <w:rsid w:val="7E3E411D"/>
    <w:rsid w:val="7E464D80"/>
    <w:rsid w:val="7E525E1A"/>
    <w:rsid w:val="7E527BC8"/>
    <w:rsid w:val="7E551467"/>
    <w:rsid w:val="7E551C72"/>
    <w:rsid w:val="7E5D7BC6"/>
    <w:rsid w:val="7E5E47BF"/>
    <w:rsid w:val="7E617E0B"/>
    <w:rsid w:val="7E646727"/>
    <w:rsid w:val="7E696CC0"/>
    <w:rsid w:val="7E7C69F3"/>
    <w:rsid w:val="7E857F9E"/>
    <w:rsid w:val="7E867872"/>
    <w:rsid w:val="7E8A55B4"/>
    <w:rsid w:val="7E916A99"/>
    <w:rsid w:val="7E9755DB"/>
    <w:rsid w:val="7EA15932"/>
    <w:rsid w:val="7EA32D16"/>
    <w:rsid w:val="7EA83C8C"/>
    <w:rsid w:val="7EA85A3A"/>
    <w:rsid w:val="7EAF6DC9"/>
    <w:rsid w:val="7EB05101"/>
    <w:rsid w:val="7EB0669D"/>
    <w:rsid w:val="7EB92883"/>
    <w:rsid w:val="7EBC7738"/>
    <w:rsid w:val="7EC02A55"/>
    <w:rsid w:val="7ECD54A1"/>
    <w:rsid w:val="7ED06D3F"/>
    <w:rsid w:val="7ED14F91"/>
    <w:rsid w:val="7ED76320"/>
    <w:rsid w:val="7ED93086"/>
    <w:rsid w:val="7ED93E46"/>
    <w:rsid w:val="7EDB7BBE"/>
    <w:rsid w:val="7EE54599"/>
    <w:rsid w:val="7EE60311"/>
    <w:rsid w:val="7EE747B5"/>
    <w:rsid w:val="7EFC41F2"/>
    <w:rsid w:val="7EFC5E66"/>
    <w:rsid w:val="7F0D0E5D"/>
    <w:rsid w:val="7F0D3AEF"/>
    <w:rsid w:val="7F10538E"/>
    <w:rsid w:val="7F1135E0"/>
    <w:rsid w:val="7F1255AA"/>
    <w:rsid w:val="7F1773FE"/>
    <w:rsid w:val="7F1A34D8"/>
    <w:rsid w:val="7F1C1F84"/>
    <w:rsid w:val="7F207CC7"/>
    <w:rsid w:val="7F3379FA"/>
    <w:rsid w:val="7F344DA2"/>
    <w:rsid w:val="7F3541C2"/>
    <w:rsid w:val="7F39114B"/>
    <w:rsid w:val="7F3C17C9"/>
    <w:rsid w:val="7F405C73"/>
    <w:rsid w:val="7F427C3D"/>
    <w:rsid w:val="7F4339B5"/>
    <w:rsid w:val="7F4F235A"/>
    <w:rsid w:val="7F511C2E"/>
    <w:rsid w:val="7F517E80"/>
    <w:rsid w:val="7F567244"/>
    <w:rsid w:val="7F5D6825"/>
    <w:rsid w:val="7F623E3B"/>
    <w:rsid w:val="7F696111"/>
    <w:rsid w:val="7F6F47AA"/>
    <w:rsid w:val="7F6F6558"/>
    <w:rsid w:val="7F74591C"/>
    <w:rsid w:val="7F761695"/>
    <w:rsid w:val="7F7B314F"/>
    <w:rsid w:val="7F7D0C75"/>
    <w:rsid w:val="7F8244DD"/>
    <w:rsid w:val="7F82628B"/>
    <w:rsid w:val="7F853FCE"/>
    <w:rsid w:val="7F8C710A"/>
    <w:rsid w:val="7F991CFF"/>
    <w:rsid w:val="7F9F5A2A"/>
    <w:rsid w:val="7FAF619A"/>
    <w:rsid w:val="7FB4040F"/>
    <w:rsid w:val="7FBD5515"/>
    <w:rsid w:val="7FBF68EA"/>
    <w:rsid w:val="7FC34B98"/>
    <w:rsid w:val="7FD05249"/>
    <w:rsid w:val="7FD64829"/>
    <w:rsid w:val="7FDB599C"/>
    <w:rsid w:val="7FDD5BB8"/>
    <w:rsid w:val="7FE01204"/>
    <w:rsid w:val="7FE202E2"/>
    <w:rsid w:val="7FE745A9"/>
    <w:rsid w:val="7FF54CAF"/>
    <w:rsid w:val="7FF76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0"/>
    <w:rPr>
      <w:b/>
    </w:rPr>
  </w:style>
  <w:style w:type="character" w:styleId="13">
    <w:name w:val="Hyperlink"/>
    <w:basedOn w:val="11"/>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3</Pages>
  <Words>1315</Words>
  <Characters>1706</Characters>
  <Lines>0</Lines>
  <Paragraphs>0</Paragraphs>
  <TotalTime>50</TotalTime>
  <ScaleCrop>false</ScaleCrop>
  <LinksUpToDate>false</LinksUpToDate>
  <CharactersWithSpaces>1808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2023-10-12T06:00:55Z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KSOTemplateUUID">
    <vt:lpwstr>v1.0_mb_I0cNGWN6gvNy9FgJpfDRPg==</vt:lpwstr>
  </property>
  <property fmtid="{D5CDD505-2E9C-101B-9397-08002B2CF9AE}" pid="4" name="ICV">
    <vt:lpwstr>580F6126FED74B798B9AD42D3AC7E8F5_13</vt:lpwstr>
  </property>
  <property fmtid="{D5CDD505-2E9C-101B-9397-08002B2CF9AE}" pid="5" name="commondata">
    <vt:lpwstr>eyJjb3VudCI6NDAzLCJoZGlkIjoiNjdhMTMwNDYzZWIwOTU0NDRlYjIzNmI5NWQ1MzBlYjAiLCJ1c2VyQ291bnQiOjQwM30=</vt:lpwstr>
  </property>
</Properties>
</file>