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十四五规划-全球及中国ADF可变色焊接头盔行业研究及十四五规划分析报告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十四五规划-全球及中国ADF可变色焊接头盔行业研究及十四五规划分析报告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受新冠肺炎疫情等影响，2022年全球ADF可变色焊接头盔市场规模大约为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是全球最大的ADF可变色焊接头盔生产地区，占有大约 %的市场份额，之后是 ，占有大约 %的市场份额。目前全球市场，基本由 和 地区厂商主导，全球ADF可变色焊接头盔头部厂商主要包括Lincoln Electric、Illinois Tool Works、Kimberly-Clark、ESAB (Cigweld)和Optrel AG等，前三大厂商占有全球大约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本报告研究“十三五”期间全球及中国市场ADF可变色焊接头盔的供给和需求情况，以及“十四五”期间行业发展预测。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重点分析全球主要地区ADF可变色焊接头盔的产能、销量、收入和增长潜力，历史数据2018-2022年，预测数据2023-2029年。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ADF可变色焊接头盔行业竞争格局，包括全球市场主要厂商竞争格局和中国本土市场主要厂商竞争格局，重点分析全球主要厂商ADF可变色焊接头盔产能、销量、收入、价格和市场份额，全球ADF可变色焊接头盔产地分布情况、中国ADF可变色焊接头盔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此外针对ADF可变色焊接头盔行业产品分类、应用、行业政策、产业链、生产模式、销售模式、行业发展有利因素、不利因素和进入壁垒也做了详细分析。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Lincoln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Illinois Tool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Kimberly-Clark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ESAB (Cigweld)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Optrel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KEMPER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Welhel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Ningbo Geostar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Sellstrom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Hypertherm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TIG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造船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一般工业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基建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第2章：全球市场供需情况、中国地区供需情况，包括主要地区ADF可变色焊接头盔产量、销量、收入、价格及市场份额等；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第3章：全球主要地区和国家，ADF可变色焊接头盔销量和销售收入，2018-2022，及预测2023到2029；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第4章：行业竞争格局分析，包括全球市场企业排名及市场份额、中国市场企业排名和份额、主要厂商ADF可变色焊接头盔销量、收入、价格和市场份额等；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第5章：全球市场不同类型ADF可变色焊接头盔销量、收入、价格及份额等；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第6章：全球市场不同应用ADF可变色焊接头盔销量、收入、价格及份额等；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第9章：全球市场ADF可变色焊接头盔主要厂商基本情况介绍，包括公司简介、ADF可变色焊接头盔产品规格型号、销量、价格、收入及公司最新动态等；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第10章：中国市场ADF可变色焊接头盔进出口情况分析；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第11章：中国市场ADF可变色焊接头盔主要生产和消费地区分布；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ADF可变色焊接头盔市场概述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ADF可变色焊接头盔行业概述及统计范围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按照不同产品类型，ADF可变色焊接头盔主要可以分为如下几个类别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不同产品类型ADF可变色焊接头盔规模增长趋势2018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MIG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TIG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MMA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PAW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PAC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从不同应用，ADF可变色焊接头盔主要包括如下几个方面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不同应用ADF可变色焊接头盔规模增长趋势2018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造船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一般工业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基建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ADF可变色焊接头盔行业发展总体概况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ADF可变色焊接头盔行业发展主要特点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ADF可变色焊接头盔行业发展影响因素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全球ADF可变色焊接头盔供需现状及预测（2018-2029）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全球ADF可变色焊接头盔产能、产量、产能利用率及发展趋势（2018-2029）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全球ADF可变色焊接头盔产量、需求量及发展趋势（2018-2029）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全球主要地区ADF可变色焊接头盔产量及发展趋势（2018-2029）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中国ADF可变色焊接头盔供需现状及预测（2018-2029）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中国ADF可变色焊接头盔产能、产量、产能利用率及发展趋势（2018-2029）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中国ADF可变色焊接头盔产量、市场需求量及发展趋势（2018-2029）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中国ADF可变色焊接头盔产能和产量占全球的比重（2018-2029）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全球ADF可变色焊接头盔销量及收入（2018-2029）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全球市场ADF可变色焊接头盔价格趋势（2018-2029）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中国ADF可变色焊接头盔销量及收入（2018-2029）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中国市场ADF可变色焊接头盔销量和收入占全球的比重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全球ADF可变色焊接头盔主要地区分析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全球主要地区ADF可变色焊接头盔市场规模分析：2018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全球主要地区ADF可变色焊接头盔销售收入及市场份额（2018-2023年）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全球主要地区ADF可变色焊接头盔销售收入预测（2024-2029）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全球主要地区ADF可变色焊接头盔销量分析：2018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全球主要地区ADF可变色焊接头盔销量及市场份额（2018-2023年）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全球主要地区ADF可变色焊接头盔销量及市场份额预测（2024-2029）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全球市场主要厂商ADF可变色焊接头盔产能市场份额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全球市场主要厂商ADF可变色焊接头盔销量（2018-2023）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全球市场主要厂商ADF可变色焊接头盔销售收入（2018-2023）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全球市场主要厂商ADF可变色焊接头盔销售价格（2018-2023）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2022年全球主要生产商ADF可变色焊接头盔收入排名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中国市场主要厂商ADF可变色焊接头盔销量（2018-2023）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中国市场主要厂商ADF可变色焊接头盔销售收入（2018-2023）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中国市场主要厂商ADF可变色焊接头盔销售价格（2018-2023）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2022年中国主要生产商ADF可变色焊接头盔收入排名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全球主要厂商ADF可变色焊接头盔总部及产地分布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全球主要厂商ADF可变色焊接头盔商业化日期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全球主要厂商ADF可变色焊接头盔产品类型及应用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ADF可变色焊接头盔行业集中度、竞争程度分析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ADF可变色焊接头盔行业集中度分析：全球头部厂商份额（Top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全球ADF可变色焊接头盔第一梯队、第二梯队和第三梯队生产商（品牌）及市场份额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不同产品类型ADF可变色焊接头盔分析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全球市场不同产品类型ADF可变色焊接头盔销量及市场份额（2018-2023）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全球市场不同产品类型ADF可变色焊接头盔销量预测（2024-2029）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全球市场不同产品类型ADF可变色焊接头盔收入及市场份额（2018-2023）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全球市场不同产品类型ADF可变色焊接头盔收入预测（2024-2029）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全球市场不同产品类型ADF可变色焊接头盔价格走势（2018-2029）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中国市场不同产品类型ADF可变色焊接头盔销量及市场份额（2018-2023）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中国市场不同产品类型ADF可变色焊接头盔销量预测（2024-2029）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中国市场不同产品类型ADF可变色焊接头盔收入及市场份额（2018-2023）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中国市场不同产品类型ADF可变色焊接头盔收入预测（2024-2029）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不同应用ADF可变色焊接头盔分析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全球市场不同应用ADF可变色焊接头盔销量及市场份额（2018-2023）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全球市场不同应用ADF可变色焊接头盔销量预测（2024-2029）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全球市场不同应用ADF可变色焊接头盔收入及市场份额（2018-2023）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全球市场不同应用ADF可变色焊接头盔收入预测（2024-2029）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全球市场不同应用ADF可变色焊接头盔价格走势（2018-2029）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中国市场不同应用ADF可变色焊接头盔销量（2018-2029）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中国市场不同应用ADF可变色焊接头盔销量及市场份额（2018-2023）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中国市场不同应用ADF可变色焊接头盔销量预测（2024-2029）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中国市场不同应用ADF可变色焊接头盔收入（2018-2029）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中国市场不同应用ADF可变色焊接头盔收入及市场份额（2018-2023）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中国市场不同应用ADF可变色焊接头盔收入预测（2024-2029）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ADF可变色焊接头盔行业发展趋势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ADF可变色焊接头盔行业主要驱动因素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ADF可变色焊接头盔中国企业SWOT分析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中国ADF可变色焊接头盔行业政策环境分析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ADF可变色焊接头盔行业产业链简介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ADF可变色焊接头盔行业供应链分析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ADF可变色焊接头盔主要原料及供应情况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ADF可变色焊接头盔行业主要下游客户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ADF可变色焊接头盔行业采购模式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ADF可变色焊接头盔行业生产模式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ADF可变色焊接头盔行业销售模式及销售渠道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全球市场主要ADF可变色焊接头盔厂商简介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Lincoln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Lincoln Electric基本信息、ADF可变色焊接头盔生产基地、销售区域、竞争对手及市场地位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Lincoln Electric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Lincoln Electric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Lincoln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Lincoln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Illinois Tool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Illinois Tool Works基本信息、ADF可变色焊接头盔生产基地、销售区域、竞争对手及市场地位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Illinois Tool Works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Illinois Tool Works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Illinois Tool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Illinois Tool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Kimberly-Clark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Kimberly-Clark基本信息、ADF可变色焊接头盔生产基地、销售区域、竞争对手及市场地位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Kimberly-Clark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Kimberly-Clark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Kimberly-Clark公司简介及主要业务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Kimberly-Clark企业最新动态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ESAB (Cigweld)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ESAB (Cigweld)基本信息、ADF可变色焊接头盔生产基地、销售区域、竞争对手及市场地位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ESAB (Cigweld)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ESAB (Cigweld)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ESAB (Cigweld)公司简介及主要业务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ESAB (Cigweld)企业最新动态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Optrel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Optrel AG基本信息、ADF可变色焊接头盔生产基地、销售区域、竞争对手及市场地位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Optrel AG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Optrel AG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Optrel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Optrel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3M基本信息、ADF可变色焊接头盔生产基地、销售区域、竞争对手及市场地位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3M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3M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Honeywell基本信息、ADF可变色焊接头盔生产基地、销售区域、竞争对手及市场地位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Honeywell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Honeywell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ArcOne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ArcOne基本信息、ADF可变色焊接头盔生产基地、销售区域、竞争对手及市场地位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ArcOne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ArcOne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ArcOne公司简介及主要业务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ArcOne企业最新动态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KEMPER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KEMPER AMERICA基本信息、ADF可变色焊接头盔生产基地、销售区域、竞争对手及市场地位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KEMPER AMERICA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KEMPER AMERICA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KEMPER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KEMPER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GYS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GYS基本信息、ADF可变色焊接头盔生产基地、销售区域、竞争对手及市场地位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GYS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GYS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GYS公司简介及主要业务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GYS企业最新动态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Welhel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Welhel基本信息、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Welhel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Welhel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Welhel公司简介及主要业务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Welhel企业最新动态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Ningbo Geostar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Ningbo Geostar Electronics基本信息、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Ningbo Geostar Electronics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Ningbo Geostar Electronics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Ningbo Geostar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Ningbo Geostar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Sellstrom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Sellstrom基本信息、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Sellstrom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Sellstrom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Sellstrom公司简介及主要业务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Sellstrom企业最新动态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Hypertherm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Hypertherm基本信息、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Hypertherm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Hypertherm ADF可变色焊接头盔销量、收入、价格及毛利率（2018-2023）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Hypertherm公司简介及主要业务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Hypertherm企业最新动态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中国市场ADF可变色焊接头盔产量、销量、进出口分析及未来趋势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中国市场ADF可变色焊接头盔产量、销量、进出口分析及未来趋势（2018-2029）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中国市场ADF可变色焊接头盔进出口贸易趋势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中国市场ADF可变色焊接头盔主要进口来源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中国市场ADF可变色焊接头盔主要出口目的地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中国市场ADF可变色焊接头盔主要地区分布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中国ADF可变色焊接头盔生产地区分布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中国ADF可变色焊接头盔消费地区分布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全球不同产品类型ADF可变色焊接头盔增长趋势2018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不同应用ADF可变色焊接头盔增长趋势2018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ADF可变色焊接头盔行业发展主要特点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ADF可变色焊接头盔行业发展有利因素分析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ADF可变色焊接头盔行业发展不利因素分析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进入ADF可变色焊接头盔行业壁垒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全球主要地区ADF可变色焊接头盔产量（千件）：2018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全球主要地区ADF可变色焊接头盔产量（2018-2023）&amp;（千件）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全球主要地区ADF可变色焊接头盔产量市场份额（2018-2023）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全球主要地区ADF可变色焊接头盔产量（2024-2029）&amp;（千件）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全球主要地区ADF可变色焊接头盔销售收入（百万美元）：2018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全球主要地区ADF可变色焊接头盔销售收入（2018-2023）&amp;（百万美元）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全球主要地区ADF可变色焊接头盔销售收入市场份额（2018-2023）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全球主要地区ADF可变色焊接头盔收入（2024-2029）&amp;（百万美元）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全球主要地区ADF可变色焊接头盔收入市场份额（2024-2029）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全球主要地区ADF可变色焊接头盔销量（千件）：2018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全球主要地区ADF可变色焊接头盔销量（2018-2023）&amp;（千件）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全球主要地区ADF可变色焊接头盔销量（2024-2029）&amp;（千件）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全球主要地区ADF可变色焊接头盔销量份额（2024-2029）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北美ADF可变色焊接头盔基本情况分析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欧洲ADF可变色焊接头盔基本情况分析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亚太地区ADF可变色焊接头盔基本情况分析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拉美地区ADF可变色焊接头盔基本情况分析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中东及非洲ADF可变色焊接头盔基本情况分析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全球市场主要厂商ADF可变色焊接头盔产能（2022-2023）&amp;（千件）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全球市场主要厂商ADF可变色焊接头盔销量（2018-2023）&amp;（千件）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全球市场主要厂商ADF可变色焊接头盔销售收入（2018-2023）&amp;（百万美元）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全球市场主要厂商ADF可变色焊接头盔销售收入市场份额（2018-2023）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全球市场主要厂商ADF可变色焊接头盔销售价格（2018-2023）&amp;（美元/件）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2022年全球主要生产商ADF可变色焊接头盔收入排名（百万美元）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中国市场主要厂商ADF可变色焊接头盔销量（2018-2023）&amp;（千件）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中国市场主要厂商ADF可变色焊接头盔销售收入（2018-2023）&amp;（百万美元）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中国市场主要厂商ADF可变色焊接头盔销售收入市场份额（2018-2023）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中国市场主要厂商ADF可变色焊接头盔销售价格（2018-2023）&amp;（美元/件）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2022年中国主要生产商ADF可变色焊接头盔收入排名（百万美元）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全球主要厂商ADF可变色焊接头盔总部及产地分布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全球主要厂商ADF可变色焊接头盔商业化日期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全球主要厂商ADF可变色焊接头盔产品类型及应用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2022年全球ADF可变色焊接头盔主要厂商市场地位（第一梯队、第二梯队和第三梯队）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全球不同产品类型ADF可变色焊接头盔销量（2018-2023年）&amp;（千件）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全球不同产品类型ADF可变色焊接头盔销量预测（2024-2029）&amp;（千件）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全球市场不同产品类型ADF可变色焊接头盔销量市场份额预测（2024-2029）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全球不同产品类型ADF可变色焊接头盔收入（2018-2023年）&amp;（百万美元）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全球不同产品类型ADF可变色焊接头盔收入市场份额（2018-2023）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全球不同产品类型ADF可变色焊接头盔收入预测（2024-2029）&amp;（百万美元）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全球不同产品类型ADF可变色焊接头盔收入市场份额预测（2024-2029）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中国不同产品类型ADF可变色焊接头盔销量（2018-2023年）&amp;（千件）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中国不同产品类型ADF可变色焊接头盔销量预测（2024-2029）&amp;（千件）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中国不同产品类型ADF可变色焊接头盔销量市场份额预测（2024-2029）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中国不同产品类型ADF可变色焊接头盔收入（2018-2023年）&amp;（百万美元）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中国不同产品类型ADF可变色焊接头盔收入市场份额（2018-2023）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中国不同产品类型ADF可变色焊接头盔收入预测（2024-2029）&amp;（百万美元）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中国不同产品类型ADF可变色焊接头盔收入市场份额预测（2024-2029）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全球不同应用ADF可变色焊接头盔销量（2018-2023年）&amp;（千件）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全球不同应用ADF可变色焊接头盔销量预测（2024-2029）&amp;（千件）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全球市场不同应用ADF可变色焊接头盔销量市场份额预测（2024-2029）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全球不同应用ADF可变色焊接头盔收入（2018-2023年）&amp;（百万美元）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全球不同应用ADF可变色焊接头盔收入市场份额（2018-2023）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全球不同应用ADF可变色焊接头盔收入预测（2024-2029）&amp;（百万美元）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全球不同应用ADF可变色焊接头盔收入市场份额预测（2024-2029）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中国不同应用ADF可变色焊接头盔销量（2018-2023年）&amp;（千件）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中国不同应用ADF可变色焊接头盔销量市场份额（2018-2023）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中国不同应用ADF可变色焊接头盔销量预测（2024-2029）&amp;（千件）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中国不同应用ADF可变色焊接头盔销量市场份额预测（2024-2029）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中国不同应用ADF可变色焊接头盔收入（2018-2023年）&amp;（百万美元）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中国不同应用ADF可变色焊接头盔收入市场份额（2018-2023）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中国不同应用ADF可变色焊接头盔收入预测（2024-2029）&amp;（百万美元）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中国不同应用ADF可变色焊接头盔收入市场份额预测（2024-2029）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ADF可变色焊接头盔行业技术发展趋势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ADF可变色焊接头盔行业主要驱动因素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ADF可变色焊接头盔行业供应链分析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ADF可变色焊接头盔上游原料供应商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ADF可变色焊接头盔行业主要下游客户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ADF可变色焊接头盔行业典型经销商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Lincoln Electric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Lincoln Electric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Lincoln Electric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Lincoln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Lincoln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Illinois Tool Works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Illinois Tool Works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Illinois Tool Works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Illinois Tool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Illinois Tool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Kimberly-Clark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Kimberly-Clark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Kimberly-Clark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Kimberly-Clark公司简介及主要业务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Kimberly-Clark企业最新动态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ESAB (Cigweld)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ESAB (Cigweld)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ESAB (Cigweld)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ESAB (Cigweld)公司简介及主要业务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ESAB (Cigweld)企业最新动态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Optrel AG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Optrel AG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Optrel AG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Optrel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Optrel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3M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3M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3M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Honeywell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Honeywell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Honeywell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ArcOne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ArcOne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ArcOne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ArcOne公司简介及主要业务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ArcOne企业最新动态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KEMPER AMERICA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KEMPER AMERICA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KEMPER AMERICA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KEMPER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KEMPER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GYS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GYS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GYS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GYS公司简介及主要业务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GYS企业最新动态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Welhel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Welhel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Welhel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Welhel公司简介及主要业务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Welhel企业最新动态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Ningbo Geostar Electronics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Ningbo Geostar Electronics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Ningbo Geostar Electronics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Ningbo Geostar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Ningbo Geostar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Sellstrom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Sellstrom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Sellstrom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Sellstrom公司简介及主要业务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Sellstrom企业最新动态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Hypertherm ADF可变色焊接头盔生产基地、销售区域、竞争对手及市场地位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Hypertherm ADF可变色焊接头盔产品规格、参数及市场应用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Hypertherm ADF可变色焊接头盔销量（千件）、收入（百万美元）、价格（美元/件）及毛利率（2018-2023）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Hypertherm公司简介及主要业务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Hypertherm企业最新动态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中国市场ADF可变色焊接头盔产量、销量、进出口（2018-2023年）&amp;（千件）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中国市场ADF可变色焊接头盔产量、销量、进出口预测（2024-2029）&amp;（千件）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中国市场ADF可变色焊接头盔进出口贸易趋势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中国市场ADF可变色焊接头盔主要进口来源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中国市场ADF可变色焊接头盔主要出口目的地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中国ADF可变色焊接头盔生产地区分布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中国ADF可变色焊接头盔消费地区分布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ADF可变色焊接头盔产品图片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全球不同产品类型ADF可变色焊接头盔规模2018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全球不同产品类型ADF可变色焊接头盔市场份额2022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MIG产品图片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TIG产品图片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MMA产品图片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PAW产品图片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PAC产品图片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全球不同应用ADF可变色焊接头盔规模2018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全球不同应用ADF可变色焊接头盔市场份额2022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造船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一般工业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基建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全球ADF可变色焊接头盔产能、产量、产能利用率及发展趋势（2018-2029）&amp;（千件）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全球ADF可变色焊接头盔产量、需求量及发展趋势（2018-2029）&amp;（千件）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全球主要地区ADF可变色焊接头盔产量规模：2018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全球主要地区ADF可变色焊接头盔产量市场份额（2018-2029）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中国ADF可变色焊接头盔产能、产量、产能利用率及发展趋势（2018-2029）&amp;（千件）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中国ADF可变色焊接头盔产量、市场需求量及发展趋势（2018-2029）&amp;（千件）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中国ADF可变色焊接头盔总产能占全球比重（2018-2029）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中国ADF可变色焊接头盔总产量占全球比重（2018-2029）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全球ADF可变色焊接头盔市场收入及增长率:（2018-2029）&amp;（百万美元）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全球市场ADF可变色焊接头盔市场规模：2018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全球市场ADF可变色焊接头盔销量及增长率（2018-2029）&amp;（千件）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全球市场ADF可变色焊接头盔价格趋势（2018-2029）&amp;（美元/件）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中国ADF可变色焊接头盔市场收入及增长率:（2018-2029）&amp;（百万美元）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中国市场ADF可变色焊接头盔市场规模：2018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中国市场ADF可变色焊接头盔销量及增长率（2018-2029）&amp;（千件）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中国市场ADF可变色焊接头盔销量占全球比重（2018-2029）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中国ADF可变色焊接头盔收入占全球比重（2018-2029）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全球主要地区ADF可变色焊接头盔销售收入规模：2018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全球主要地区ADF可变色焊接头盔销售收入市场份额（2018-2023）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全球主要地区ADF可变色焊接头盔销售收入市场份额（2018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全球主要地区ADF可变色焊接头盔收入市场份额（2024-2029）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北美（美国和加拿大）ADF可变色焊接头盔销量（2018-2029）&amp;（千件）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北美（美国和加拿大）ADF可变色焊接头盔销量份额（2018-2029）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北美（美国和加拿大）ADF可变色焊接头盔收入（2018-2029）&amp;（百万美元）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北美（美国和加拿大）ADF可变色焊接头盔收入份额（2018-2029）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欧洲（德国、英国、法国和意大利等国家）ADF可变色焊接头盔销量（2018-2029）&amp;（千件）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欧洲（德国、英国、法国和意大利等国家）ADF可变色焊接头盔销量份额（2018-2029）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欧洲（德国、英国、法国和意大利等国家）ADF可变色焊接头盔收入（2018-2029）&amp;（百万美元）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欧洲（德国、英国、法国和意大利等国家）ADF可变色焊接头盔收入份额（2018-2029）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亚太（中国、日本、韩国、中国台湾、印度和东南亚等）ADF可变色焊接头盔销量（2018-2029）&amp;（千件）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亚太（中国、日本、韩国、中国台湾、印度和东南亚等）ADF可变色焊接头盔销量份额（2018-2029）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亚太（中国、日本、韩国、中国台湾、印度和东南亚等）ADF可变色焊接头盔收入（2018-2029）&amp;（百万美元）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亚太（中国、日本、韩国、中国台湾、印度和东南亚等）ADF可变色焊接头盔收入份额（2018-2029）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拉美地区（墨西哥、巴西等国家）ADF可变色焊接头盔销量（2018-2029）&amp;（千件）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拉美地区（墨西哥、巴西等国家）ADF可变色焊接头盔销量份额（2018-2029）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拉美地区（墨西哥、巴西等国家）ADF可变色焊接头盔收入（2018-2029）&amp;（百万美元）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拉美地区（墨西哥、巴西等国家）ADF可变色焊接头盔收入份额（2018-2029）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中东及非洲（土耳其、沙特等国家）ADF可变色焊接头盔销量（2018-2029）&amp;（千件）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中东及非洲（土耳其、沙特等国家）ADF可变色焊接头盔销量份额（2018-2029）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中东及非洲（土耳其、沙特等国家）ADF可变色焊接头盔收入（2018-2029）&amp;（百万美元）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中东及非洲（土耳其、沙特等国家）ADF可变色焊接头盔收入份额（2018-2029）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2022年全球市场主要厂商ADF可变色焊接头盔销量市场份额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2022年全球市场主要厂商ADF可变色焊接头盔收入市场份额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2022年中国市场主要厂商ADF可变色焊接头盔销量市场份额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2022年中国市场主要厂商ADF可变色焊接头盔收入市场份额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2022年全球前五大生产商ADF可变色焊接头盔市场份额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全球ADF可变色焊接头盔第一梯队、第二梯队和第三梯队生产商（品牌）及市场份额（2022）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全球不同产品类型ADF可变色焊接头盔价格走势（2018-2029）&amp;（美元/件）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全球不同应用ADF可变色焊接头盔价格走势（2018-2029）&amp;（美元/件）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ADF可变色焊接头盔中国企业SWOT分析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ADF可变色焊接头盔产业链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ADF可变色焊接头盔行业采购模式分析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ADF可变色焊接头盔行业生产模式分析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ADF可变色焊接头盔行业销售模式分析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1MywiaGRpZCI6IjY3YTEzMDQ2M2ViMDk1NDQ0ZWIyMzZiOTVkNTMwZWIwIiwidXNlckNvdW50Ijo0NzUz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9852</Words>
  <Characters>13828</Characters>
  <Lines>0</Lines>
  <Paragraphs>0</Paragraphs>
  <TotalTime>356</TotalTime>
  <ScaleCrop>false</ScaleCrop>
  <LinksUpToDate>false</LinksUpToDate>
  <CharactersWithSpaces>16366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2023-08-25T05:55:10Z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CE55D1981FD54CB4B193AB14C7F7E94B_13</vt:lpwstr>
  </property>
  <property fmtid="{D5CDD505-2E9C-101B-9397-08002B2CF9AE}" pid="5" name="commondata">
    <vt:lpwstr>eyJjb3VudCI6NDAzLCJoZGlkIjoiNjdhMTMwNDYzZWIwOTU0NDRlYjIzNmI5NWQ1MzBlYjAiLCJ1c2VyQ291bnQiOjQwM30=</vt:lpwstr>
  </property>
</Properties>
</file>