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十四五规划-全球及中国羟丙基淀粉醚（HPS）行业研究及十四五规划分析报告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十四五规划-全球及中国羟丙基淀粉醚（HPS）行业研究及十四五规划分析报告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【报告篇幅】：94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【报告图表数】：133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羟丙基淀粉醚（HPS）市场规模大约为10亿元（人民币），预计2029年将达到15亿元，2023-2029期间年复合增长率（CAGR）为5.0%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羟丙基淀粉醚是一种白色(无色)粉末，流动性好。具有良好的水溶性，在水溶液中透明无色，稳定性好。本产品适用于各种行业，包括粘合剂，涂料或建筑材料有机液体。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全球羟丙基淀粉醚（Hydroxypropyl Starch Ether (HPS)）关键生产商包括AGRANA、AVEBE、EMSLAND、Yiteng New Material等。前三大生产商共占据超过70%的市场份额，其中最大的生产商为AVEBE，占比为32%。全球产地主要分布在欧洲、中国等。就其产品类别而言，工业级占有最多的市场份额，占比为88%。就其应用而言，建筑行业是其第一大应用领域，占据87%的市场份额；其次为食品行业与医药行业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本报告研究“十三五”期间全球及中国市场羟丙基淀粉醚（HPS）的供给和需求情况，以及“十四五”期间行业发展预测。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重点分析全球主要地区羟丙基淀粉醚（HPS）的产能、销量、收入和增长潜力，历史数据2018-2022年，预测数据2023-2029年。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羟丙基淀粉醚（HPS）行业竞争格局，包括全球市场主要厂商竞争格局和中国本土市场主要厂商竞争格局，重点分析全球主要厂商羟丙基淀粉醚（HPS）产能、销量、收入、价格和市场份额，全球羟丙基淀粉醚（HPS）产地分布情况、中国羟丙基淀粉醚（HPS）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此外针对羟丙基淀粉醚（HPS）行业产品分类、应用、行业政策、产业链、生产模式、销售模式、行业发展有利因素、不利因素和进入壁垒也做了详细分析。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AGRANA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AVEBE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EMSLAND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一滕新材料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光大科技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戈麦斯化工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晋州市广通纤维素有限公司(克莱德)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海申新材料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食品级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医药级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工业级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医药行业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第2章：全球市场供需情况、中国地区供需情况，包括主要地区羟丙基淀粉醚（HPS）产量、销量、收入、价格及市场份额等；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第3章：全球主要地区和国家，羟丙基淀粉醚（HPS）销量和销售收入，2018-2022，及预测2023到2029；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第4章：行业竞争格局分析，包括全球市场企业排名及市场份额、中国市场企业排名和份额、主要厂商羟丙基淀粉醚（HPS）销量、收入、价格和市场份额等；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第5章：全球市场不同类型羟丙基淀粉醚（HPS）销量、收入、价格及份额等；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第6章：全球市场不同应用羟丙基淀粉醚（HPS）销量、收入、价格及份额等；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第9章：全球市场羟丙基淀粉醚（HPS）主要厂商基本情况介绍，包括公司简介、羟丙基淀粉醚（HPS）产品规格型号、销量、价格、收入及公司最新动态等；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第10章：中国市场羟丙基淀粉醚（HPS）进出口情况分析；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第11章：中国市场羟丙基淀粉醚（HPS）主要生产和消费地区分布；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羟丙基淀粉醚（HPS）市场概述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羟丙基淀粉醚（HPS）行业概述及统计范围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按照不同产品类型，羟丙基淀粉醚（HPS）主要可以分为如下几个类别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不同产品类型羟丙基淀粉醚（HPS）规模增长趋势2018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食品级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医药级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工业级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从不同应用，羟丙基淀粉醚（HPS）主要包括如下几个方面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不同应用羟丙基淀粉醚（HPS）规模增长趋势2018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建筑行业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食品行业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医药行业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羟丙基淀粉醚（HPS）行业发展总体概况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羟丙基淀粉醚（HPS）行业发展主要特点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羟丙基淀粉醚（HPS）行业发展影响因素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全球羟丙基淀粉醚（HPS）供需现状及预测（2018-2029）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全球羟丙基淀粉醚（HPS）产能、产量、产能利用率及发展趋势（2018-2029）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全球羟丙基淀粉醚（HPS）产量、需求量及发展趋势（2018-2029）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全球主要地区羟丙基淀粉醚（HPS）产量及发展趋势（2018-2029）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中国羟丙基淀粉醚（HPS）供需现状及预测（2018-2029）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中国羟丙基淀粉醚（HPS）产能、产量、产能利用率及发展趋势（2018-2029）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中国羟丙基淀粉醚（HPS）产量、市场需求量及发展趋势（2018-2029）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中国羟丙基淀粉醚（HPS）产能和产量占全球的比重（2018-2029）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全球羟丙基淀粉醚（HPS）销量及收入（2018-2029）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全球市场羟丙基淀粉醚（HPS）价格趋势（2018-2029）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中国羟丙基淀粉醚（HPS）销量及收入（2018-2029）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中国市场羟丙基淀粉醚（HPS）销量和收入占全球的比重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全球羟丙基淀粉醚（HPS）主要地区分析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全球主要地区羟丙基淀粉醚（HPS）市场规模分析：2018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全球主要地区羟丙基淀粉醚（HPS）销售收入及市场份额（2018-2023年）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全球主要地区羟丙基淀粉醚（HPS）销售收入预测（2024-2029）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全球主要地区羟丙基淀粉醚（HPS）销量分析：2018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全球主要地区羟丙基淀粉醚（HPS）销量及市场份额（2018-2023年）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全球主要地区羟丙基淀粉醚（HPS）销量及市场份额预测（2024-2029）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全球市场主要厂商羟丙基淀粉醚（HPS）产能市场份额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全球市场主要厂商羟丙基淀粉醚（HPS）销量（2018-2023）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全球市场主要厂商羟丙基淀粉醚（HPS）销售收入（2018-2023）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全球市场主要厂商羟丙基淀粉醚（HPS）销售价格（2018-2023）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2022年全球主要生产商羟丙基淀粉醚（HPS）收入排名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中国市场主要厂商羟丙基淀粉醚（HPS）销量（2018-2023）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中国市场主要厂商羟丙基淀粉醚（HPS）销售收入（2018-2023）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中国市场主要厂商羟丙基淀粉醚（HPS）销售价格（2018-2023）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2022年中国主要生产商羟丙基淀粉醚（HPS）收入排名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全球主要厂商羟丙基淀粉醚（HPS）总部及产地分布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全球主要厂商羟丙基淀粉醚（HPS）商业化日期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全球主要厂商羟丙基淀粉醚（HPS）产品类型及应用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羟丙基淀粉醚（HPS）行业集中度、竞争程度分析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羟丙基淀粉醚（HPS）行业集中度分析：全球头部厂商份额（Top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全球羟丙基淀粉醚（HPS）第一梯队、第二梯队和第三梯队生产商（品牌）及市场份额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不同产品类型羟丙基淀粉醚（HPS）分析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全球市场不同产品类型羟丙基淀粉醚（HPS）销量及市场份额（2018-2023）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全球市场不同产品类型羟丙基淀粉醚（HPS）销量预测（2024-2029）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全球市场不同产品类型羟丙基淀粉醚（HPS）收入及市场份额（2018-2023）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全球市场不同产品类型羟丙基淀粉醚（HPS）收入预测（2024-2029）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全球市场不同产品类型羟丙基淀粉醚（HPS）价格走势（2018-2029）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中国市场不同产品类型羟丙基淀粉醚（HPS）销量及市场份额（2018-2023）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中国市场不同产品类型羟丙基淀粉醚（HPS）销量预测（2024-2029）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中国市场不同产品类型羟丙基淀粉醚（HPS）收入及市场份额（2018-2023）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中国市场不同产品类型羟丙基淀粉醚（HPS）收入预测（2024-2029）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不同应用羟丙基淀粉醚（HPS）分析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全球市场不同应用羟丙基淀粉醚（HPS）销量及市场份额（2018-2023）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全球市场不同应用羟丙基淀粉醚（HPS）销量预测（2024-2029）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全球市场不同应用羟丙基淀粉醚（HPS）收入及市场份额（2018-2023）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全球市场不同应用羟丙基淀粉醚（HPS）收入预测（2024-2029）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全球市场不同应用羟丙基淀粉醚（HPS）价格走势（2018-2029）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中国市场不同应用羟丙基淀粉醚（HPS）销量（2018-2029）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中国市场不同应用羟丙基淀粉醚（HPS）销量及市场份额（2018-2023）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中国市场不同应用羟丙基淀粉醚（HPS）销量预测（2024-2029）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中国市场不同应用羟丙基淀粉醚（HPS）收入（2018-2029）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中国市场不同应用羟丙基淀粉醚（HPS）收入及市场份额（2018-2023）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中国市场不同应用羟丙基淀粉醚（HPS）收入预测（2024-2029）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羟丙基淀粉醚（HPS）行业发展趋势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羟丙基淀粉醚（HPS）行业主要驱动因素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羟丙基淀粉醚（HPS）中国企业SWOT分析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中国羟丙基淀粉醚（HPS）行业政策环境分析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羟丙基淀粉醚（HPS）行业产业链简介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羟丙基淀粉醚（HPS）行业供应链分析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羟丙基淀粉醚（HPS）主要原料及供应情况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羟丙基淀粉醚（HPS）行业主要下游客户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羟丙基淀粉醚（HPS）行业采购模式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羟丙基淀粉醚（HPS）行业生产模式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羟丙基淀粉醚（HPS）行业销售模式及销售渠道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全球市场主要羟丙基淀粉醚（HPS）厂商简介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AGRANA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AGRANA基本信息、羟丙基淀粉醚（HPS）生产基地、销售区域、竞争对手及市场地位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AGRANA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AGRANA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AGRANA公司简介及主要业务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AGRANA企业最新动态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AVEBE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AVEBE基本信息、羟丙基淀粉醚（HPS）生产基地、销售区域、竞争对手及市场地位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AVEBE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AVEBE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AVEBE公司简介及主要业务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AVEBE企业最新动态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EMSLAND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EMSLAND基本信息、羟丙基淀粉醚（HPS）生产基地、销售区域、竞争对手及市场地位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EMSLAND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EMSLAND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EMSLAND公司简介及主要业务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EMSLAND企业最新动态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一滕新材料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一滕新材料基本信息、羟丙基淀粉醚（HPS）生产基地、销售区域、竞争对手及市场地位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一滕新材料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一滕新材料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一滕新材料公司简介及主要业务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一滕新材料企业最新动态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光大科技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光大科技基本信息、羟丙基淀粉醚（HPS）生产基地、销售区域、竞争对手及市场地位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光大科技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光大科技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光大科技公司简介及主要业务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光大科技企业最新动态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戈麦斯化工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戈麦斯化工基本信息、羟丙基淀粉醚（HPS）生产基地、销售区域、竞争对手及市场地位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戈麦斯化工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戈麦斯化工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戈麦斯化工公司简介及主要业务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戈麦斯化工企业最新动态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晋州市广通纤维素有限公司(克莱德)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晋州市广通纤维素有限公司(克莱德)基本信息、羟丙基淀粉醚（HPS）生产基地、销售区域、竞争对手及市场地位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晋州市广通纤维素有限公司(克莱德)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晋州市广通纤维素有限公司(克莱德)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晋州市广通纤维素有限公司(克莱德)公司简介及主要业务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晋州市广通纤维素有限公司(克莱德)企业最新动态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海申新材料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海申新材料基本信息、羟丙基淀粉醚（HPS）生产基地、销售区域、竞争对手及市场地位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海申新材料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海申新材料 羟丙基淀粉醚（HPS）销量、收入、价格及毛利率（2018-2023）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海申新材料公司简介及主要业务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海申新材料企业最新动态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中国市场羟丙基淀粉醚（HPS）产量、销量、进出口分析及未来趋势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中国市场羟丙基淀粉醚（HPS）产量、销量、进出口分析及未来趋势（2018-2029）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中国市场羟丙基淀粉醚（HPS）进出口贸易趋势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中国市场羟丙基淀粉醚（HPS）主要进口来源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中国市场羟丙基淀粉醚（HPS）主要出口目的地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中国市场羟丙基淀粉醚（HPS）主要地区分布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中国羟丙基淀粉醚（HPS）生产地区分布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中国羟丙基淀粉醚（HPS）消费地区分布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全球不同产品类型羟丙基淀粉醚（HPS）增长趋势2018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不同应用羟丙基淀粉醚（HPS）增长趋势2018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羟丙基淀粉醚（HPS）行业发展主要特点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羟丙基淀粉醚（HPS）行业发展有利因素分析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羟丙基淀粉醚（HPS）行业发展不利因素分析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进入羟丙基淀粉醚（HPS）行业壁垒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全球主要地区羟丙基淀粉醚（HPS）产量（吨）：2018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全球主要地区羟丙基淀粉醚（HPS）产量（2018-2023）&amp;（吨）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全球主要地区羟丙基淀粉醚（HPS）产量市场份额（2018-2023）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全球主要地区羟丙基淀粉醚（HPS）产量（2024-2029）&amp;（吨）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全球主要地区羟丙基淀粉醚（HPS）销售收入（百万美元）：2018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全球主要地区羟丙基淀粉醚（HPS）销售收入（2018-2023）&amp;（百万美元）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全球主要地区羟丙基淀粉醚（HPS）销售收入市场份额（2018-2023）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全球主要地区羟丙基淀粉醚（HPS）收入（2024-2029）&amp;（百万美元）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全球主要地区羟丙基淀粉醚（HPS）收入市场份额（2024-2029）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全球主要地区羟丙基淀粉醚（HPS）销量（吨）：2018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全球主要地区羟丙基淀粉醚（HPS）销量（2018-2023）&amp;（吨）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全球主要地区羟丙基淀粉醚（HPS）销量（2024-2029）&amp;（吨）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全球主要地区羟丙基淀粉醚（HPS）销量份额（2024-2029）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北美羟丙基淀粉醚（HPS）基本情况分析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欧洲羟丙基淀粉醚（HPS）基本情况分析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亚太地区羟丙基淀粉醚（HPS）基本情况分析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拉美地区羟丙基淀粉醚（HPS）基本情况分析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中东及非洲羟丙基淀粉醚（HPS）基本情况分析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全球市场主要厂商羟丙基淀粉醚（HPS）产能（2022-2023）&amp;（吨）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全球市场主要厂商羟丙基淀粉醚（HPS）销量（2018-2023）&amp;（吨）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全球市场主要厂商羟丙基淀粉醚（HPS）销售收入（2018-2023）&amp;（百万美元）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全球市场主要厂商羟丙基淀粉醚（HPS）销售收入市场份额（2018-2023）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全球市场主要厂商羟丙基淀粉醚（HPS）销售价格（2018-2023）&amp;（美元/吨）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2022年全球主要生产商羟丙基淀粉醚（HPS）收入排名（百万美元）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中国市场主要厂商羟丙基淀粉醚（HPS）销量（2018-2023）&amp;（吨）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中国市场主要厂商羟丙基淀粉醚（HPS）销售收入（2018-2023）&amp;（百万美元）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中国市场主要厂商羟丙基淀粉醚（HPS）销售收入市场份额（2018-2023）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中国市场主要厂商羟丙基淀粉醚（HPS）销售价格（2018-2023）&amp;（美元/吨）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2022年中国主要生产商羟丙基淀粉醚（HPS）收入排名（百万美元）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全球主要厂商羟丙基淀粉醚（HPS）总部及产地分布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全球主要厂商羟丙基淀粉醚（HPS）商业化日期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全球主要厂商羟丙基淀粉醚（HPS）产品类型及应用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2022年全球羟丙基淀粉醚（HPS）主要厂商市场地位（第一梯队、第二梯队和第三梯队）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全球不同产品类型羟丙基淀粉醚（HPS）销量（2018-2023年）&amp;（吨）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全球不同产品类型羟丙基淀粉醚（HPS）销量预测（2024-2029）&amp;（吨）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全球市场不同产品类型羟丙基淀粉醚（HPS）销量市场份额预测（2024-2029）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全球不同产品类型羟丙基淀粉醚（HPS）收入（2018-2023年）&amp;（百万美元）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全球不同产品类型羟丙基淀粉醚（HPS）收入市场份额（2018-2023）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全球不同产品类型羟丙基淀粉醚（HPS）收入预测（2024-2029）&amp;（百万美元）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全球不同产品类型羟丙基淀粉醚（HPS）收入市场份额预测（2024-2029）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中国不同产品类型羟丙基淀粉醚（HPS）销量（2018-2023年）&amp;（吨）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中国不同产品类型羟丙基淀粉醚（HPS）销量预测（2024-2029）&amp;（吨）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中国不同产品类型羟丙基淀粉醚（HPS）销量市场份额预测（2024-2029）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中国不同产品类型羟丙基淀粉醚（HPS）收入（2018-2023年）&amp;（百万美元）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中国不同产品类型羟丙基淀粉醚（HPS）收入市场份额（2018-2023）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中国不同产品类型羟丙基淀粉醚（HPS）收入预测（2024-2029）&amp;（百万美元）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中国不同产品类型羟丙基淀粉醚（HPS）收入市场份额预测（2024-2029）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全球不同应用羟丙基淀粉醚（HPS）销量（2018-2023年）&amp;（吨）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全球不同应用羟丙基淀粉醚（HPS）销量预测（2024-2029）&amp;（吨）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全球市场不同应用羟丙基淀粉醚（HPS）销量市场份额预测（2024-2029）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全球不同应用羟丙基淀粉醚（HPS）收入（2018-2023年）&amp;（百万美元）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全球不同应用羟丙基淀粉醚（HPS）收入市场份额（2018-2023）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全球不同应用羟丙基淀粉醚（HPS）收入预测（2024-2029）&amp;（百万美元）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全球不同应用羟丙基淀粉醚（HPS）收入市场份额预测（2024-2029）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中国不同应用羟丙基淀粉醚（HPS）销量（2018-2023年）&amp;（吨）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中国不同应用羟丙基淀粉醚（HPS）销量市场份额（2018-2023）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中国不同应用羟丙基淀粉醚（HPS）销量预测（2024-2029）&amp;（吨）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中国不同应用羟丙基淀粉醚（HPS）销量市场份额预测（2024-2029）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中国不同应用羟丙基淀粉醚（HPS）收入（2018-2023年）&amp;（百万美元）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中国不同应用羟丙基淀粉醚（HPS）收入市场份额（2018-2023）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中国不同应用羟丙基淀粉醚（HPS）收入预测（2024-2029）&amp;（百万美元）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中国不同应用羟丙基淀粉醚（HPS）收入市场份额预测（2024-2029）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羟丙基淀粉醚（HPS）行业技术发展趋势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羟丙基淀粉醚（HPS）行业主要驱动因素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羟丙基淀粉醚（HPS）行业供应链分析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羟丙基淀粉醚（HPS）上游原料供应商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羟丙基淀粉醚（HPS）行业主要下游客户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羟丙基淀粉醚（HPS）行业典型经销商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AGRANA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AGRANA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AGRANA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AGRANA公司简介及主要业务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AGRANA企业最新动态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AVEBE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AVEBE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AVEBE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AVEBE公司简介及主要业务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AVEBE企业最新动态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EMSLAND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EMSLAND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EMSLAND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EMSLAND公司简介及主要业务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EMSLAND企业最新动态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一滕新材料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一滕新材料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一滕新材料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一滕新材料公司简介及主要业务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一滕新材料企业最新动态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光大科技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光大科技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光大科技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光大科技公司简介及主要业务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光大科技企业最新动态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戈麦斯化工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戈麦斯化工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戈麦斯化工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戈麦斯化工公司简介及主要业务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戈麦斯化工企业最新动态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晋州市广通纤维素有限公司(克莱德)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晋州市广通纤维素有限公司(克莱德)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晋州市广通纤维素有限公司(克莱德)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晋州市广通纤维素有限公司(克莱德)公司简介及主要业务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晋州市广通纤维素有限公司(克莱德)企业最新动态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海申新材料 羟丙基淀粉醚（HPS）生产基地、销售区域、竞争对手及市场地位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海申新材料 羟丙基淀粉醚（HPS）产品规格、参数及市场应用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海申新材料 羟丙基淀粉醚（HPS）销量（吨）、收入（百万美元）、价格（美元/吨）及毛利率（2018-2023）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海申新材料公司简介及主要业务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海申新材料企业最新动态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中国市场羟丙基淀粉醚（HPS）产量、销量、进出口（2018-2023年）&amp;（吨）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中国市场羟丙基淀粉醚（HPS）产量、销量、进出口预测（2024-2029）&amp;（吨）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中国市场羟丙基淀粉醚（HPS）进出口贸易趋势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中国市场羟丙基淀粉醚（HPS）主要进口来源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中国市场羟丙基淀粉醚（HPS）主要出口目的地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中国羟丙基淀粉醚（HPS）生产地区分布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中国羟丙基淀粉醚（HPS）消费地区分布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羟丙基淀粉醚（HPS）产品图片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全球不同产品类型羟丙基淀粉醚（HPS）规模2018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全球不同产品类型羟丙基淀粉醚（HPS）市场份额2022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食品级产品图片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医药级产品图片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工业级产品图片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全球不同应用羟丙基淀粉醚（HPS）规模2018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全球不同应用羟丙基淀粉醚（HPS）市场份额2022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建筑行业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食品行业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医药行业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全球羟丙基淀粉醚（HPS）产能、产量、产能利用率及发展趋势（2018-2029）&amp;（吨）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全球羟丙基淀粉醚（HPS）产量、需求量及发展趋势（2018-2029）&amp;（吨）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全球主要地区羟丙基淀粉醚（HPS）产量规模：2018 VS 2022 VS 2029（吨）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全球主要地区羟丙基淀粉醚（HPS）产量市场份额（2018-2029）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中国羟丙基淀粉醚（HPS）产能、产量、产能利用率及发展趋势（2018-2029）&amp;（吨）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中国羟丙基淀粉醚（HPS）产量、市场需求量及发展趋势（2018-2029）&amp;（吨）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中国羟丙基淀粉醚（HPS）总产能占全球比重（2018-2029）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中国羟丙基淀粉醚（HPS）总产量占全球比重（2018-2029）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全球羟丙基淀粉醚（HPS）市场收入及增长率:（2018-2029）&amp;（百万美元）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全球市场羟丙基淀粉醚（HPS）市场规模：2018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全球市场羟丙基淀粉醚（HPS）销量及增长率（2018-2029）&amp;（吨）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全球市场羟丙基淀粉醚（HPS）价格趋势（2018-2029）&amp;（美元/吨）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中国羟丙基淀粉醚（HPS）市场收入及增长率:（2018-2029）&amp;（百万美元）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中国市场羟丙基淀粉醚（HPS）市场规模：2018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中国市场羟丙基淀粉醚（HPS）销量及增长率（2018-2029）&amp;（吨）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中国市场羟丙基淀粉醚（HPS）销量占全球比重（2018-2029）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中国羟丙基淀粉醚（HPS）收入占全球比重（2018-2029）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全球主要地区羟丙基淀粉醚（HPS）销售收入规模：2018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全球主要地区羟丙基淀粉醚（HPS）销售收入市场份额（2018-2023）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全球主要地区羟丙基淀粉醚（HPS）销售收入市场份额（2018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全球主要地区羟丙基淀粉醚（HPS）收入市场份额（2024-2029）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北美（美国和加拿大）羟丙基淀粉醚（HPS）销量（2018-2029）&amp;（吨）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北美（美国和加拿大）羟丙基淀粉醚（HPS）销量份额（2018-2029）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北美（美国和加拿大）羟丙基淀粉醚（HPS）收入（2018-2029）&amp;（百万美元）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北美（美国和加拿大）羟丙基淀粉醚（HPS）收入份额（2018-2029）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欧洲（德国、英国、法国和意大利等国家）羟丙基淀粉醚（HPS）销量（2018-2029）&amp;（吨）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欧洲（德国、英国、法国和意大利等国家）羟丙基淀粉醚（HPS）销量份额（2018-2029）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欧洲（德国、英国、法国和意大利等国家）羟丙基淀粉醚（HPS）收入（2018-2029）&amp;（百万美元）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欧洲（德国、英国、法国和意大利等国家）羟丙基淀粉醚（HPS）收入份额（2018-2029）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亚太（中国、日本、韩国、中国台湾、印度和东南亚等）羟丙基淀粉醚（HPS）销量（2018-2029）&amp;（吨）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亚太（中国、日本、韩国、中国台湾、印度和东南亚等）羟丙基淀粉醚（HPS）销量份额（2018-2029）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亚太（中国、日本、韩国、中国台湾、印度和东南亚等）羟丙基淀粉醚（HPS）收入（2018-2029）&amp;（百万美元）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亚太（中国、日本、韩国、中国台湾、印度和东南亚等）羟丙基淀粉醚（HPS）收入份额（2018-2029）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拉美地区（墨西哥、巴西等国家）羟丙基淀粉醚（HPS）销量（2018-2029）&amp;（吨）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拉美地区（墨西哥、巴西等国家）羟丙基淀粉醚（HPS）销量份额（2018-2029）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拉美地区（墨西哥、巴西等国家）羟丙基淀粉醚（HPS）收入（2018-2029）&amp;（百万美元）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拉美地区（墨西哥、巴西等国家）羟丙基淀粉醚（HPS）收入份额（2018-2029）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中东及非洲（土耳其、沙特等国家）羟丙基淀粉醚（HPS）销量（2018-2029）&amp;（吨）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中东及非洲（土耳其、沙特等国家）羟丙基淀粉醚（HPS）销量份额（2018-2029）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中东及非洲（土耳其、沙特等国家）羟丙基淀粉醚（HPS）收入（2018-2029）&amp;（百万美元）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中东及非洲（土耳其、沙特等国家）羟丙基淀粉醚（HPS）收入份额（2018-2029）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2022年全球市场主要厂商羟丙基淀粉醚（HPS）销量市场份额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2022年全球市场主要厂商羟丙基淀粉醚（HPS）收入市场份额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2022年中国市场主要厂商羟丙基淀粉醚（HPS）销量市场份额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2022年中国市场主要厂商羟丙基淀粉醚（HPS）收入市场份额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2022年全球前五大生产商羟丙基淀粉醚（HPS）市场份额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全球羟丙基淀粉醚（HPS）第一梯队、第二梯队和第三梯队生产商（品牌）及市场份额（2022）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全球不同产品类型羟丙基淀粉醚（HPS）价格走势（2018-2029）&amp;（美元/吨）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全球不同应用羟丙基淀粉醚（HPS）价格走势（2018-2029）&amp;（美元/吨）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羟丙基淀粉醚（HPS）中国企业SWOT分析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羟丙基淀粉醚（HPS）产业链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羟丙基淀粉醚（HPS）行业采购模式分析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羟丙基淀粉醚（HPS）行业生产模式分析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羟丙基淀粉醚（HPS）行业销售模式分析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Q4MywiaGRpZCI6IjY3YTEzMDQ2M2ViMDk1NDQ0ZWIyMzZiOTVkNTMwZWIwIiwidXNlckNvdW50Ijo0NDgz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2F7491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3677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B0213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18</Pages>
  <Words>11986</Words>
  <Characters>18126</Characters>
  <Lines>0</Lines>
  <Paragraphs>0</Paragraphs>
  <TotalTime>238</TotalTime>
  <ScaleCrop>false</ScaleCrop>
  <LinksUpToDate>false</LinksUpToDate>
  <CharactersWithSpaces>22132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2023-08-18T05:52:58Z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4824B867E1294D14B2B3302975BA3B99_13</vt:lpwstr>
  </property>
  <property fmtid="{D5CDD505-2E9C-101B-9397-08002B2CF9AE}" pid="5" name="commondata">
    <vt:lpwstr>eyJjb3VudCI6NDAzLCJoZGlkIjoiNjdhMTMwNDYzZWIwOTU0NDRlYjIzNmI5NWQ1MzBlYjAiLCJ1c2VyQ291bnQiOjQwM30=</vt:lpwstr>
  </property>
</Properties>
</file>