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运动速干裤行业研究及十四五规划分析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运动速干裤行业研究及十四五规划分析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受新冠肺炎疫情等影响，2022年全球运动速干裤市场规模大约为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是全球最大的运动速干裤生产地区，占有大约 %的市场份额，之后是 ，占有大约 %的市场份额。目前全球市场，基本由 和 地区厂商主导，全球运动速干裤头部厂商主要包括PELLIOT、MEXICAN、NORTHLAND、DECATHLON和Camel等，前三大厂商占有全球大约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本报告研究“十三五”期间全球及中国市场运动速干裤的供给和需求情况，以及“十四五”期间行业发展预测。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重点分析全球主要地区运动速干裤的产能、销量、收入和增长潜力，历史数据2018-2022年，预测数据2023-2029年。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运动速干裤行业竞争格局，包括全球市场主要厂商竞争格局和中国本土市场主要厂商竞争格局，重点分析全球主要厂商运动速干裤产能、销量、收入、价格和市场份额，全球运动速干裤产地分布情况、中国运动速干裤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此外针对运动速干裤行业产品分类、应用、行业政策、产业链、生产模式、销售模式、行业发展有利因素、不利因素和进入壁垒也做了详细分析。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PELLIOT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MEXICAN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NORTHLAND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DECATHLON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Camel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Ex Officio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ARCTERYX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KAILAS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Jack Wolfskin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Mingpeng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成人款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儿童款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室内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室外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第2章：全球市场供需情况、中国地区供需情况，包括主要地区运动速干裤产量、销量、收入、价格及市场份额等；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第3章：全球主要地区和国家，运动速干裤销量和销售收入，2018-2022，及预测2023到2029；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第4章：行业竞争格局分析，包括全球市场企业排名及市场份额、中国市场企业排名和份额、主要厂商运动速干裤销量、收入、价格和市场份额等；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第5章：全球市场不同类型运动速干裤销量、收入、价格及份额等；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第6章：全球市场不同应用运动速干裤销量、收入、价格及份额等；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第9章：全球市场运动速干裤主要厂商基本情况介绍，包括公司简介、运动速干裤产品规格型号、销量、价格、收入及公司最新动态等；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第10章：中国市场运动速干裤进出口情况分析；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第11章：中国市场运动速干裤主要生产和消费地区分布；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运动速干裤市场概述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运动速干裤行业概述及统计范围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按照不同产品类型，运动速干裤主要可以分为如下几个类别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不同产品类型运动速干裤规模增长趋势2018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成人款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儿童款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从不同应用，运动速干裤主要包括如下几个方面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不同应用运动速干裤规模增长趋势2018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室内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室外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运动速干裤行业发展总体概况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运动速干裤行业发展主要特点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运动速干裤行业发展影响因素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全球运动速干裤供需现状及预测（2018-2029）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全球运动速干裤产能、产量、产能利用率及发展趋势（2018-2029）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全球运动速干裤产量、需求量及发展趋势（2018-2029）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全球主要地区运动速干裤产量及发展趋势（2018-2029）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中国运动速干裤供需现状及预测（2018-2029）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中国运动速干裤产能、产量、产能利用率及发展趋势（2018-2029）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中国运动速干裤产量、市场需求量及发展趋势（2018-2029）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中国运动速干裤产能和产量占全球的比重（2018-2029）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全球运动速干裤销量及收入（2018-2029）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全球市场运动速干裤价格趋势（2018-2029）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中国运动速干裤销量及收入（2018-2029）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中国市场运动速干裤销量和收入占全球的比重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全球运动速干裤主要地区分析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全球主要地区运动速干裤市场规模分析：2018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全球主要地区运动速干裤销售收入及市场份额（2018-2023年）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全球主要地区运动速干裤销售收入预测（2024-2029）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全球主要地区运动速干裤销量分析：2018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全球主要地区运动速干裤销量及市场份额（2018-2023年）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全球主要地区运动速干裤销量及市场份额预测（2024-2029）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全球市场主要厂商运动速干裤产能市场份额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全球市场主要厂商运动速干裤销量（2018-2023）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全球市场主要厂商运动速干裤销售收入（2018-2023）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全球市场主要厂商运动速干裤销售价格（2018-2023）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2022年全球主要生产商运动速干裤收入排名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中国市场主要厂商运动速干裤销量（2018-2023）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中国市场主要厂商运动速干裤销售收入（2018-2023）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中国市场主要厂商运动速干裤销售价格（2018-2023）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2022年中国主要生产商运动速干裤收入排名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全球主要厂商运动速干裤总部及产地分布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全球主要厂商运动速干裤商业化日期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全球主要厂商运动速干裤产品类型及应用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运动速干裤行业集中度、竞争程度分析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运动速干裤行业集中度分析：全球头部厂商份额（Top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全球运动速干裤第一梯队、第二梯队和第三梯队生产商（品牌）及市场份额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不同产品类型运动速干裤分析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全球市场不同产品类型运动速干裤销量及市场份额（2018-2023）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全球市场不同产品类型运动速干裤销量预测（2024-2029）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全球市场不同产品类型运动速干裤收入及市场份额（2018-2023）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全球市场不同产品类型运动速干裤收入预测（2024-2029）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全球市场不同产品类型运动速干裤价格走势（2018-2029）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中国市场不同产品类型运动速干裤销量及市场份额（2018-2023）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中国市场不同产品类型运动速干裤销量预测（2024-2029）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中国市场不同产品类型运动速干裤收入及市场份额（2018-2023）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中国市场不同产品类型运动速干裤收入预测（2024-2029）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不同应用运动速干裤分析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全球市场不同应用运动速干裤销量及市场份额（2018-2023）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全球市场不同应用运动速干裤销量预测（2024-2029）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全球市场不同应用运动速干裤收入及市场份额（2018-2023）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全球市场不同应用运动速干裤收入预测（2024-2029）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全球市场不同应用运动速干裤价格走势（2018-2029）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中国市场不同应用运动速干裤销量（2018-2029）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中国市场不同应用运动速干裤销量及市场份额（2018-2023）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中国市场不同应用运动速干裤销量预测（2024-2029）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中国市场不同应用运动速干裤收入（2018-2029）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中国市场不同应用运动速干裤收入及市场份额（2018-2023）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中国市场不同应用运动速干裤收入预测（2024-2029）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运动速干裤行业发展趋势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运动速干裤行业主要驱动因素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运动速干裤中国企业SWOT分析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中国运动速干裤行业政策环境分析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运动速干裤行业产业链简介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运动速干裤行业供应链分析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运动速干裤主要原料及供应情况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运动速干裤行业主要下游客户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运动速干裤行业采购模式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运动速干裤行业生产模式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运动速干裤行业销售模式及销售渠道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全球市场主要运动速干裤厂商简介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PELLIOT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PELLIOT基本信息、运动速干裤生产基地、销售区域、竞争对手及市场地位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PELLIOT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PELLIOT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PELLIOT公司简介及主要业务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PELLIOT企业最新动态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MEXICAN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MEXICAN基本信息、运动速干裤生产基地、销售区域、竞争对手及市场地位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MEXICAN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MEXICAN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MEXICAN公司简介及主要业务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MEXICAN企业最新动态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NORTHLAND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NORTHLAND基本信息、运动速干裤生产基地、销售区域、竞争对手及市场地位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NORTHLAND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NORTHLAND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NORTHLAND公司简介及主要业务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NORTHLAND企业最新动态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DECATHLON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DECATHLON基本信息、运动速干裤生产基地、销售区域、竞争对手及市场地位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DECATHLON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DECATHLON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DECATHLON公司简介及主要业务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DECATHLON企业最新动态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Camel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Camel基本信息、运动速干裤生产基地、销售区域、竞争对手及市场地位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Camel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Camel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Camel公司简介及主要业务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Camel企业最新动态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Ex Officio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Ex Officio基本信息、运动速干裤生产基地、销售区域、竞争对手及市场地位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Ex Officio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Ex Officio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Ex Officio公司简介及主要业务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Ex Officio企业最新动态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ARCTERYX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ARCTERYX基本信息、运动速干裤生产基地、销售区域、竞争对手及市场地位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ARCTERYX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ARCTERYX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ARCTERYX公司简介及主要业务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ARCTERYX企业最新动态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KAILAS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KAILAS基本信息、运动速干裤生产基地、销售区域、竞争对手及市场地位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KAILAS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KAILAS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KAILAS公司简介及主要业务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KAILAS企业最新动态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Jack Wolfskin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Jack Wolfskin基本信息、运动速干裤生产基地、销售区域、竞争对手及市场地位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Jack Wolfskin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Jack Wolfskin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Jack Wolfskin公司简介及主要业务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Jack Wolfskin企业最新动态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Mingpeng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Mingpeng基本信息、运动速干裤生产基地、销售区域、竞争对手及市场地位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Mingpeng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Mingpeng 运动速干裤销量、收入、价格及毛利率（2018-2023）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Mingpeng公司简介及主要业务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Mingpeng企业最新动态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中国市场运动速干裤产量、销量、进出口分析及未来趋势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中国市场运动速干裤产量、销量、进出口分析及未来趋势（2018-2029）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中国市场运动速干裤进出口贸易趋势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中国市场运动速干裤主要进口来源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中国市场运动速干裤主要出口目的地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中国市场运动速干裤主要地区分布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中国运动速干裤生产地区分布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中国运动速干裤消费地区分布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全球不同产品类型运动速干裤增长趋势2018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不同应用运动速干裤增长趋势2018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运动速干裤行业发展主要特点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运动速干裤行业发展有利因素分析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运动速干裤行业发展不利因素分析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进入运动速干裤行业壁垒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全球主要地区运动速干裤产量（千件）：2018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全球主要地区运动速干裤产量（2018-2023）&amp;（千件）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全球主要地区运动速干裤产量市场份额（2018-2023）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全球主要地区运动速干裤产量（2024-2029）&amp;（千件）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全球主要地区运动速干裤销售收入（百万美元）：2018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全球主要地区运动速干裤销售收入（2018-2023）&amp;（百万美元）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全球主要地区运动速干裤销售收入市场份额（2018-2023）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全球主要地区运动速干裤收入（2024-2029）&amp;（百万美元）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全球主要地区运动速干裤收入市场份额（2024-2029）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全球主要地区运动速干裤销量（千件）：2018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全球主要地区运动速干裤销量（2018-2023）&amp;（千件）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全球主要地区运动速干裤销量市场份额（2018-2023）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全球主要地区运动速干裤销量（2024-2029）&amp;（千件）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全球主要地区运动速干裤销量份额（2024-2029）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北美运动速干裤基本情况分析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欧洲运动速干裤基本情况分析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亚太地区运动速干裤基本情况分析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拉美地区运动速干裤基本情况分析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中东及非洲运动速干裤基本情况分析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全球市场主要厂商运动速干裤产能（2022-2023）&amp;（千件）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全球市场主要厂商运动速干裤销量（2018-2023）&amp;（千件）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全球市场主要厂商运动速干裤销量市场份额（2018-2023）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全球市场主要厂商运动速干裤销售收入（2018-2023）&amp;（百万美元）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全球市场主要厂商运动速干裤销售收入市场份额（2018-2023）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全球市场主要厂商运动速干裤销售价格（2018-2023）&amp;（美元/件）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2022年全球主要生产商运动速干裤收入排名（百万美元）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中国市场主要厂商运动速干裤销量（2018-2023）&amp;（千件）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中国市场主要厂商运动速干裤销量市场份额（2018-2023）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中国市场主要厂商运动速干裤销售收入（2018-2023）&amp;（百万美元）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中国市场主要厂商运动速干裤销售收入市场份额（2018-2023）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中国市场主要厂商运动速干裤销售价格（2018-2023）&amp;（美元/件）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2022年中国主要生产商运动速干裤收入排名（百万美元）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全球主要厂商运动速干裤总部及产地分布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全球主要厂商运动速干裤商业化日期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全球主要厂商运动速干裤产品类型及应用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2022年全球运动速干裤主要厂商市场地位（第一梯队、第二梯队和第三梯队）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全球不同产品类型运动速干裤销量（2018-2023年）&amp;（千件）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全球不同产品类型运动速干裤销量市场份额（2018-2023）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全球不同产品类型运动速干裤销量预测（2024-2029）&amp;（千件）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全球市场不同产品类型运动速干裤销量市场份额预测（2024-2029）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全球不同产品类型运动速干裤收入（2018-2023年）&amp;（百万美元）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全球不同产品类型运动速干裤收入市场份额（2018-2023）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全球不同产品类型运动速干裤收入预测（2024-2029）&amp;（百万美元）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全球不同产品类型运动速干裤收入市场份额预测（2024-2029）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中国不同产品类型运动速干裤销量（2018-2023年）&amp;（千件）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中国不同产品类型运动速干裤销量市场份额（2018-2023）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中国不同产品类型运动速干裤销量预测（2024-2029）&amp;（千件）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中国不同产品类型运动速干裤销量市场份额预测（2024-2029）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中国不同产品类型运动速干裤收入（2018-2023年）&amp;（百万美元）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中国不同产品类型运动速干裤收入市场份额（2018-2023）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中国不同产品类型运动速干裤收入预测（2024-2029）&amp;（百万美元）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中国不同产品类型运动速干裤收入市场份额预测（2024-2029）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全球不同应用运动速干裤销量（2018-2023年）&amp;（千件）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全球不同应用运动速干裤销量市场份额（2018-2023）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全球不同应用运动速干裤销量预测（2024-2029）&amp;（千件）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全球市场不同应用运动速干裤销量市场份额预测（2024-2029）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全球不同应用运动速干裤收入（2018-2023年）&amp;（百万美元）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全球不同应用运动速干裤收入市场份额（2018-2023）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全球不同应用运动速干裤收入预测（2024-2029）&amp;（百万美元）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全球不同应用运动速干裤收入市场份额预测（2024-2029）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中国不同应用运动速干裤销量（2018-2023年）&amp;（千件）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中国不同应用运动速干裤销量市场份额（2018-2023）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中国不同应用运动速干裤销量预测（2024-2029）&amp;（千件）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中国不同应用运动速干裤销量市场份额预测（2024-2029）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中国不同应用运动速干裤收入（2018-2023年）&amp;（百万美元）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中国不同应用运动速干裤收入市场份额（2018-2023）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中国不同应用运动速干裤收入预测（2024-2029）&amp;（百万美元）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中国不同应用运动速干裤收入市场份额预测（2024-2029）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运动速干裤行业技术发展趋势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运动速干裤行业主要驱动因素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运动速干裤行业供应链分析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运动速干裤上游原料供应商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运动速干裤行业主要下游客户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运动速干裤行业典型经销商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PELLIOT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PELLIOT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PELLIOT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PELLIOT公司简介及主要业务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PELLIOT企业最新动态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MEXICAN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MEXICAN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MEXICAN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MEXICAN公司简介及主要业务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MEXICAN企业最新动态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NORTHLAND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NORTHLAND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NORTHLAND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NORTHLAND公司简介及主要业务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NORTHLAND企业最新动态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DECATHLON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DECATHLON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DECATHLON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DECATHLON公司简介及主要业务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DECATHLON企业最新动态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Camel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Camel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Camel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Camel公司简介及主要业务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Camel企业最新动态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Ex Officio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Ex Officio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Ex Officio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Ex Officio公司简介及主要业务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Ex Officio企业最新动态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ARCTERYX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ARCTERYX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ARCTERYX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ARCTERYX公司简介及主要业务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ARCTERYX企业最新动态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KAILAS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KAILAS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KAILAS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KAILAS公司简介及主要业务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KAILAS企业最新动态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Jack Wolfskin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Jack Wolfskin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Jack Wolfskin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Jack Wolfskin公司简介及主要业务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Jack Wolfskin企业最新动态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Mingpeng 运动速干裤生产基地、销售区域、竞争对手及市场地位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Mingpeng 运动速干裤产品规格、参数及市场应用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Mingpeng 运动速干裤销量（千件）、收入（百万美元）、价格（美元/件）及毛利率（2018-2023）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Mingpeng公司简介及主要业务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Mingpeng企业最新动态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中国市场运动速干裤产量、销量、进出口（2018-2023年）&amp;（千件）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中国市场运动速干裤产量、销量、进出口预测（2024-2029）&amp;（千件）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中国市场运动速干裤进出口贸易趋势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中国市场运动速干裤主要进口来源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中国市场运动速干裤主要出口目的地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中国运动速干裤生产地区分布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中国运动速干裤消费地区分布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运动速干裤产品图片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全球不同产品类型运动速干裤规模2018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全球不同产品类型运动速干裤市场份额2022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成人款产品图片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儿童款产品图片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全球不同应用运动速干裤规模2018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全球不同应用运动速干裤市场份额2022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室内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室外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全球运动速干裤产能、产量、产能利用率及发展趋势（2018-2029）&amp;（千件）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全球运动速干裤产量、需求量及发展趋势（2018-2029）&amp;（千件）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全球主要地区运动速干裤产量规模：2018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全球主要地区运动速干裤产量市场份额（2018-2029）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中国运动速干裤产能、产量、产能利用率及发展趋势（2018-2029）&amp;（千件）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中国运动速干裤产量、市场需求量及发展趋势（2018-2029）&amp;（千件）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中国运动速干裤总产能占全球比重（2018-2029）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中国运动速干裤总产量占全球比重（2018-2029）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全球运动速干裤市场收入及增长率:（2018-2029）&amp;（百万美元）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全球市场运动速干裤市场规模：2018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全球市场运动速干裤销量及增长率（2018-2029）&amp;（千件）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全球市场运动速干裤价格趋势（2018-2029）&amp;（美元/件）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中国运动速干裤市场收入及增长率:（2018-2029）&amp;（百万美元）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中国市场运动速干裤市场规模：2018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中国市场运动速干裤销量及增长率（2018-2029）&amp;（千件）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中国市场运动速干裤销量占全球比重（2018-2029）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中国运动速干裤收入占全球比重（2018-2029）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全球主要地区运动速干裤销售收入规模：2018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全球主要地区运动速干裤销售收入市场份额（2018-2023）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全球主要地区运动速干裤销售收入市场份额（2018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全球主要地区运动速干裤收入市场份额（2024-2029）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北美（美国和加拿大）运动速干裤销量（2018-2029）&amp;（千件）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北美（美国和加拿大）运动速干裤销量份额（2018-2029）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北美（美国和加拿大）运动速干裤收入（2018-2029）&amp;（百万美元）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北美（美国和加拿大）运动速干裤收入份额（2018-2029）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欧洲（德国、英国、法国和意大利等国家）运动速干裤销量（2018-2029）&amp;（千件）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欧洲（德国、英国、法国和意大利等国家）运动速干裤销量份额（2018-2029）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欧洲（德国、英国、法国和意大利等国家）运动速干裤收入（2018-2029）&amp;（百万美元）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欧洲（德国、英国、法国和意大利等国家）运动速干裤收入份额（2018-2029）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亚太（中国、日本、韩国、中国台湾、印度和东南亚等）运动速干裤销量（2018-2029）&amp;（千件）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亚太（中国、日本、韩国、中国台湾、印度和东南亚等）运动速干裤销量份额（2018-2029）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亚太（中国、日本、韩国、中国台湾、印度和东南亚等）运动速干裤收入（2018-2029）&amp;（百万美元）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亚太（中国、日本、韩国、中国台湾、印度和东南亚等）运动速干裤收入份额（2018-2029）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拉美地区（墨西哥、巴西等国家）运动速干裤销量（2018-2029）&amp;（千件）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拉美地区（墨西哥、巴西等国家）运动速干裤销量份额（2018-2029）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拉美地区（墨西哥、巴西等国家）运动速干裤收入（2018-2029）&amp;（百万美元）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拉美地区（墨西哥、巴西等国家）运动速干裤收入份额（2018-2029）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中东及非洲（土耳其、沙特等国家）运动速干裤销量（2018-2029）&amp;（千件）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中东及非洲（土耳其、沙特等国家）运动速干裤销量份额（2018-2029）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中东及非洲（土耳其、沙特等国家）运动速干裤收入（2018-2029）&amp;（百万美元）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中东及非洲（土耳其、沙特等国家）运动速干裤收入份额（2018-2029）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2022年全球市场主要厂商运动速干裤销量市场份额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2022年全球市场主要厂商运动速干裤收入市场份额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2022年中国市场主要厂商运动速干裤销量市场份额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2022年中国市场主要厂商运动速干裤收入市场份额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2022年全球前五大生产商运动速干裤市场份额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全球运动速干裤第一梯队、第二梯队和第三梯队生产商（品牌）及市场份额（2022）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全球不同产品类型运动速干裤价格走势（2018-2029）&amp;（美元/件）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全球不同应用运动速干裤价格走势（2018-2029）&amp;（美元/件）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运动速干裤中国企业SWOT分析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运动速干裤产业链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运动速干裤行业采购模式分析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运动速干裤行业生产模式分析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运动速干裤行业销售模式分析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EyLCJoZGlkIjoiNjdhMTMwNDYzZWIwOTU0NDRlYjIzNmI5NWQ1MzBlYjAiLCJ1c2VyQ291bnQiOjcxMn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54C54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E65A3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BD5663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013069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10927</Words>
  <Characters>16187</Characters>
  <Lines>0</Lines>
  <Paragraphs>0</Paragraphs>
  <TotalTime>0</TotalTime>
  <ScaleCrop>false</ScaleCrop>
  <LinksUpToDate>false</LinksUpToDate>
  <CharactersWithSpaces>19321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2023-02-02T09:42:53Z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C1B94381778F469AB2C9B4C131E34828</vt:lpwstr>
  </property>
  <property fmtid="{D5CDD505-2E9C-101B-9397-08002B2CF9AE}" pid="5" name="commondata">
    <vt:lpwstr>eyJjb3VudCI6NDAzLCJoZGlkIjoiNjdhMTMwNDYzZWIwOTU0NDRlYjIzNmI5NWQ1MzBlYjAiLCJ1c2VyQ291bnQiOjQwM30=</vt:lpwstr>
  </property>
</Properties>
</file>