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年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"https://www.renrendoc.com/paper/204630990.html" \t "https://www.renrendoc.com/renrendoc_v1/MCBookList/_blank" </w:instrTex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软超导体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行业现状与前景趋势分析报告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年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"https://www.renrendoc.com/paper/204630990.html" \t "https://www.renrendoc.com/renrendoc_v1/MCBookList/_blank" </w:instrTex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软超导体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行业现状与前景趋势分析报告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【报告篇幅】：98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【报告图表数】：137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2022年全球软超导体市场销售额达到了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从产品类型方面来看，汞占有重要地位，预计2029年份额将达到 %。同时就应用来看，电源线在2022年份额大约是 %，未来几年CAGR大约为 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从生产商来说，全球范围内，软超导体核心厂商主要包括AMSC、SuperPower、MetOx、STI和Bruker等。2022年，全球第一梯队厂商主要有AMSC、SuperPower、MetOx和STI，第一梯队占有大约 %的市场份额；第二梯队厂商有Bruker、Oxford Instruments、Fujikura和SEI等，共占有 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软超导体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AMSC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SuperPower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MetOx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STI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Bruker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Oxford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Fujikura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SuNam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SHSC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Samri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Innos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汞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电源线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故障限流器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变压器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第3章：全球范围内软超导体主要厂商竞争分析，主要包括软超导体产能、产量、销量、收入、市场份额、价格、产地及行业集中度分析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第4章：全球软超导体主要地区分析，包括销量、销售收入等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第5章：全球软超导体主要厂商基本情况介绍，包括公司简介、软超导体产品型号、销量、收入、价格及最新动态等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第6章：全球不同产品类型软超导体销量、收入、价格及份额等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第7章：全球不同应用软超导体销量、收入、价格及份额等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软超导体市场概述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按照不同产品类型，软超导体主要可以分为如下几个类别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全球不同产品类型软超导体销售额增长趋势2018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汞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从不同应用，软超导体主要包括如下几个方面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全球不同应用软超导体销售额增长趋势2018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电源线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故障限流器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变压器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软超导体行业背景、发展历史、现状及趋势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软超导体行业目前现状分析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软超导体发展趋势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全球软超导体总体规模分析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全球软超导体供需现状及预测（2018-2029）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全球软超导体产能、产量、产能利用率及发展趋势（2018-2029）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全球软超导体产量、需求量及发展趋势（2018-2029）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全球主要地区软超导体产量及发展趋势（2018-2029）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全球主要地区软超导体产量（2018-2023）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全球主要地区软超导体产量（2024-2029）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全球主要地区软超导体产量市场份额（2018-2029）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中国软超导体供需现状及预测（2018-2029）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中国软超导体产能、产量、产能利用率及发展趋势（2018-2029）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中国软超导体产量、市场需求量及发展趋势（2018-2029）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全球软超导体销量及销售额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全球市场软超导体销售额（2018-2029）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全球市场软超导体销量（2018-2029）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全球市场软超导体价格趋势（2018-2029）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全球市场主要厂商软超导体产能市场份额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全球市场主要厂商软超导体销量（2018-2023）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全球市场主要厂商软超导体销量（2018-2023）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全球市场主要厂商软超导体销售收入（2018-2023）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全球市场主要厂商软超导体销售价格（2018-2023）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2022年全球主要生产商软超导体收入排名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中国市场主要厂商软超导体销量（2018-2023）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中国市场主要厂商软超导体销量（2018-2023）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中国市场主要厂商软超导体销售收入（2018-2023）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2022年中国主要生产商软超导体收入排名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中国市场主要厂商软超导体销售价格（2018-2023）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全球主要厂商软超导体总部及产地分布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全球主要厂商成立时间及软超导体商业化日期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全球主要厂商软超导体产品类型及应用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软超导体行业集中度、竞争程度分析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软超导体行业集中度分析：2022年全球Top 5生产商市场份额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全球软超导体第一梯队、第二梯队和第三梯队生产商（品牌）及市场份额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全球软超导体主要地区分析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全球主要地区软超导体市场规模分析：2018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全球主要地区软超导体销售收入及市场份额（2018-2023年）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全球主要地区软超导体销售收入预测（2024-2029年）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全球主要地区软超导体销量分析：2018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全球主要地区软超导体销量及市场份额（2018-2023年）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全球主要地区软超导体销量及市场份额预测（2024-2029）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北美市场软超导体销量、收入及增长率（2018-2029）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欧洲市场软超导体销量、收入及增长率（2018-2029）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中国市场软超导体销量、收入及增长率（2018-2029）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日本市场软超导体销量、收入及增长率（2018-2029）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全球软超导体主要生产商分析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AMSC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AMSC基本信息、软超导体生产基地、销售区域、竞争对手及市场地位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AMSC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AMSC 软超导体销量、收入、价格及毛利率（2018-2023）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AMSC公司简介及主要业务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AMSC企业最新动态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SuperPower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SuperPower基本信息、软超导体生产基地、销售区域、竞争对手及市场地位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SuperPower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SuperPower 软超导体销量、收入、价格及毛利率（2018-2023）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SuperPower公司简介及主要业务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SuperPower企业最新动态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MetOx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MetOx基本信息、软超导体生产基地、销售区域、竞争对手及市场地位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MetOx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MetOx 软超导体销量、收入、价格及毛利率（2018-2023）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MetOx公司简介及主要业务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MetOx企业最新动态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STI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STI基本信息、软超导体生产基地、销售区域、竞争对手及市场地位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STI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STI 软超导体销量、收入、价格及毛利率（2018-2023）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STI公司简介及主要业务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STI企业最新动态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Bruker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Bruker基本信息、软超导体生产基地、销售区域、竞争对手及市场地位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Bruker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Bruker 软超导体销量、收入、价格及毛利率（2018-2023）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Bruker公司简介及主要业务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Bruker企业最新动态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Oxford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Oxford Instruments基本信息、软超导体生产基地、销售区域、竞争对手及市场地位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Oxford Instruments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Oxford Instruments 软超导体销量、收入、价格及毛利率（2018-2023）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Oxford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Oxford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Fujikura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Fujikura基本信息、软超导体生产基地、销售区域、竞争对手及市场地位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Fujikura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Fujikura 软超导体销量、收入、价格及毛利率（2018-2023）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Fujikura公司简介及主要业务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Fujikura企业最新动态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5.8 SEI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5.8.1 SEI基本信息、软超导体生产基地、销售区域、竞争对手及市场地位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5.8.2 SEI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5.8.3 SEI 软超导体销量、收入、价格及毛利率（2018-2023）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5.8.4 SEI公司简介及主要业务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5.8.5 SEI企业最新动态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5.9 SuNam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5.9.1 SuNam基本信息、软超导体生产基地、销售区域、竞争对手及市场地位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5.9.2 SuNam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5.9.3 SuNam 软超导体销量、收入、价格及毛利率（2018-2023）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5.9.4 SuNam公司简介及主要业务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5.9.5 SuNam企业最新动态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5.10 SHSC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5.10.1 SHSC基本信息、软超导体生产基地、销售区域、竞争对手及市场地位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5.10.2 SHSC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5.10.3 SHSC 软超导体销量、收入、价格及毛利率（2018-2023）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5.10.4 SHSC公司简介及主要业务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5.10.5 SHSC企业最新动态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5.11 Samri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5.11.1 Samri基本信息、软超导体生产基地、销售区域、竞争对手及市场地位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5.11.2 Samri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5.11.3 Samri 软超导体销量、收入、价格及毛利率（2018-2023）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5.11.4 Samri公司简介及主要业务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5.11.5 Samri企业最新动态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5.12 Innos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5.12.1 Innos基本信息、软超导体生产基地、销售区域、竞争对手及市场地位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5.12.2 Innos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5.12.3 Innos 软超导体销量、收入、价格及毛利率（2018-2023）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5.12.4 Innos公司简介及主要业务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5.12.5 Innos企业最新动态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不同产品类型软超导体分析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全球不同产品类型软超导体销量（2018-2029）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全球不同产品类型软超导体销量及市场份额（2018-2023）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全球不同产品类型软超导体销量预测（2024-2029）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全球不同产品类型软超导体收入（2018-2029）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全球不同产品类型软超导体收入及市场份额（2018-2023）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全球不同产品类型软超导体收入预测（2024-2029）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全球不同产品类型软超导体价格走势（2018-2029）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不同应用软超导体分析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全球不同应用软超导体销量（2018-2029）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全球不同应用软超导体销量及市场份额（2018-2023）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全球不同应用软超导体销量预测（2024-2029）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全球不同应用软超导体收入（2018-2029）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全球不同应用软超导体收入及市场份额（2018-2023）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全球不同应用软超导体收入预测（2024-2029）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全球不同应用软超导体价格走势（2018-2029）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软超导体产业链分析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软超导体产业上游供应分析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软超导体下游典型客户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软超导体销售渠道分析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软超导体行业发展机遇及主要驱动因素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软超导体行业发展面临的风险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软超导体行业政策分析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软超导体中国企业SWOT分析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全球不同产品类型软超导体销售额增长（CAGR）趋势2018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全球不同应用销售额增速（CAGR）2018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软超导体行业目前发展现状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软超导体发展趋势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全球主要地区软超导体产量增速（CAGR）：2018 VS 2022 VS 2029 &amp; 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全球主要地区软超导体产量（2018-2023）&amp;（吨）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全球主要地区软超导体产量（2024-2029）&amp;（吨）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全球主要地区软超导体产量市场份额（2018-2023）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全球主要地区软超导体产量市场份额（2024-2029）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全球市场主要厂商软超导体产能（2020-2021）&amp;（吨）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全球市场主要厂商软超导体销量（2018-2023）&amp;（吨）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全球市场主要厂商软超导体销量市场份额（2018-2023）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全球市场主要厂商软超导体销售收入（2018-2023）&amp;（百万美元）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全球市场主要厂商软超导体销售收入市场份额（2018-2023）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全球市场主要厂商软超导体销售价格（2018-2023）&amp;（美元/吨）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2022年全球主要生产商软超导体收入排名（百万美元）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中国市场主要厂商软超导体销量（2018-2023）&amp;（吨）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中国市场主要厂商软超导体销量市场份额（2018-2023）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中国市场主要厂商软超导体销售收入（2018-2023）&amp;（百万美元）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中国市场主要厂商软超导体销售收入市场份额（2018-2023）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2022年中国主要生产商软超导体收入排名（百万美元）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中国市场主要厂商软超导体销售价格（2018-2023）&amp;（美元/吨）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全球主要厂商软超导体总部及产地分布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全球主要厂商成立时间及软超导体商业化日期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全球主要厂商软超导体产品类型及应用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2022年全球软超导体主要厂商市场地位（第一梯队、第二梯队和第三梯队）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全球软超导体市场投资、并购等现状分析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全球主要地区软超导体销售收入增速：（2018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全球主要地区软超导体销售收入（2018-2023）&amp;（百万美元）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全球主要地区软超导体销售收入市场份额（2018-2023）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全球主要地区软超导体收入（2024-2029）&amp;（百万美元）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全球主要地区软超导体收入市场份额（2024-2029）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全球主要地区软超导体销量（吨）：2018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全球主要地区软超导体销量（2018-2023）&amp;（吨）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全球主要地区软超导体销量市场份额（2018-2023）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全球主要地区软超导体销量（2024-2029）&amp;（吨）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全球主要地区软超导体销量份额（2024-2029）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AMSC 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AMSC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AMSC 软超导体销量（吨）、收入（百万美元）、价格（美元/吨）及毛利率（2018-2023）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AMSC公司简介及主要业务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AMSC企业最新动态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SuperPower 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SuperPower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SuperPower 软超导体销量（吨）、收入（百万美元）、价格（美元/吨）及毛利率（2018-2023）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SuperPower公司简介及主要业务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SuperPower企业最新动态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MetOx 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MetOx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MetOx 软超导体销量（吨）、收入（百万美元）、价格（美元/吨）及毛利率（2018-2023）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MetOx公司简介及主要业务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MetOx公司最新动态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STI 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STI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STI 软超导体销量（吨）、收入（百万美元）、价格（美元/吨）及毛利率（2018-2023）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STI公司简介及主要业务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STI企业最新动态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Bruker 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Bruker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Bruker 软超导体销量（吨）、收入（百万美元）、价格（美元/吨）及毛利率（2018-2023）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Bruker公司简介及主要业务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Bruker企业最新动态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Oxford Instruments 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Oxford Instruments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Oxford Instruments 软超导体销量（吨）、收入（百万美元）、价格（美元/吨）及毛利率（2018-2023）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Oxford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Oxford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Fujikura 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Fujikura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Fujikura 软超导体销量（吨）、收入（百万美元）、价格（美元/吨）及毛利率（2018-2023）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Fujikura公司简介及主要业务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Fujikura企业最新动态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SEI 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SEI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SEI 软超导体销量（吨）、收入（百万美元）、价格（美元/吨）及毛利率（2018-2023）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SEI公司简介及主要业务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SEI企业最新动态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SuNam 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SuNam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SuNam 软超导体销量（吨）、收入（百万美元）、价格（美元/吨）及毛利率（2018-2023）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SuNam公司简介及主要业务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SuNam企业最新动态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SHSC 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SHSC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SHSC 软超导体销量（吨）、收入（百万美元）、价格（美元/吨）及毛利率（2018-2023）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SHSC公司简介及主要业务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SHSC企业最新动态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Samri 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Samri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Samri 软超导体销量（吨）、收入（百万美元）、价格（美元/吨）及毛利率（2018-2023）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Samri公司简介及主要业务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Samri企业最新动态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Innos 软超导体生产基地、销售区域、竞争对手及市场地位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Innos 软超导体产品规格、参数及市场应用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Innos 软超导体销量（吨）、收入（百万美元）、价格（美元/吨）及毛利率（2018-2023）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Innos公司简介及主要业务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Innos企业最新动态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全球不同产品类型软超导体销量（2018-2023）&amp;（吨）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全球不同产品类型软超导体销量市场份额（2018-2023）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全球不同产品类型软超导体销量预测（2024-2029）&amp;（吨）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全球不同产品类型软超导体销量市场份额预测（2024-2029）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全球不同产品类型软超导体收入（2018-2023）&amp;（百万美元）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全球不同产品类型软超导体收入市场份额（2018-2023）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全球不同产品类型软超导体收入预测（2024-2029）&amp;（百万美元）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全球不同类型软超导体收入市场份额预测（2024-2029）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全球不同应用软超导体销量（2018-2023年）&amp;（吨）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全球不同应用软超导体销量市场份额（2018-2023）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全球不同应用软超导体销量预测（2024-2029）&amp;（吨）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全球不同应用软超导体销量市场份额预测（2024-2029）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全球不同应用软超导体收入（2018-2023年）&amp;（百万美元）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全球不同应用软超导体收入市场份额（2018-2023）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全球不同应用软超导体收入预测（2024-2029）&amp;（百万美元）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全球不同应用软超导体收入市场份额预测（2024-2029）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软超导体上游原料供应商及联系方式列表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软超导体典型客户列表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软超导体主要销售模式及销售渠道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软超导体行业发展机遇及主要驱动因素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软超导体行业发展面临的风险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软超导体行业政策分析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软超导体产品图片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全球不同产品类型软超导体销售额2018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全球不同产品类型软超导体市场份额2022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锡产品图片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汞产品图片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全球不同应用软超导体销售额2018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全球不同应用软超导体市场份额2022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电源线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故障限流器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变压器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全球软超导体产能、产量、产能利用率及发展趋势（2018-2029）&amp;（吨）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全球软超导体产量、需求量及发展趋势（2018-2029）&amp;（吨）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全球主要地区软超导体产量市场份额（2018-2029）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中国软超导体产能、产量、产能利用率及发展趋势（2018-2029）&amp;（吨）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中国软超导体产量、市场需求量及发展趋势（2018-2029）&amp;（吨）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全球软超导体市场销售额及增长率:（2018-2029）&amp;（百万美元）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全球市场软超导体市场规模：2018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全球市场软超导体销量及增长率（2018-2029）&amp;（吨）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全球市场软超导体价格趋势（2018-2029）&amp;（吨）&amp;（美元/吨）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2022年全球市场主要厂商软超导体销量市场份额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2022年全球市场主要厂商软超导体收入市场份额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2022年中国市场主要厂商软超导体销量市场份额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2022年中国市场主要厂商软超导体收入市场份额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2022年全球前五大生产商软超导体市场份额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2022年全球软超导体第一梯队、第二梯队和第三梯队生产商（品牌）及市场份额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全球主要地区软超导体销售收入（2018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全球主要地区软超导体销售收入市场份额（2018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北美市场软超导体销量及增长率（2018-2029） 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北美市场软超导体收入及增长率（2018-2029）&amp;（百万美元）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欧洲市场软超导体销量及增长率（2018-2029） 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欧洲市场软超导体收入及增长率（2018-2029）&amp;（百万美元）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中国市场软超导体销量及增长率（2018-2029）&amp; 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中国市场软超导体收入及增长率（2018-2029）&amp;（百万美元）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日本市场软超导体销量及增长率（2018-2029）&amp; 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日本市场软超导体收入及增长率（2018-2029）&amp;（百万美元）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全球不同产品类型软超导体价格走势（2018-2029）&amp;（美元/吨）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全球不同应用软超导体价格走势（2018-2029）&amp;（美元/吨）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软超导体产业链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软超导体中国企业SWOT分析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jY4LCJoZGlkIjoiNjdhMTMwNDYzZWIwOTU0NDRlYjIzNmI5NWQ1MzBlYjAiLCJ1c2VyQ291bnQiOjY2OH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B21E0"/>
    <w:rsid w:val="098E3A7F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12</Pages>
  <Words>7994</Words>
  <Characters>10760</Characters>
  <Lines>0</Lines>
  <Paragraphs>0</Paragraphs>
  <TotalTime>3</TotalTime>
  <ScaleCrop>false</ScaleCrop>
  <LinksUpToDate>false</LinksUpToDate>
  <CharactersWithSpaces>13056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2023-02-01T10:35:15Z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EF2C90A1FDAD435BBF5A110B542430F2</vt:lpwstr>
  </property>
  <property fmtid="{D5CDD505-2E9C-101B-9397-08002B2CF9AE}" pid="5" name="commondata">
    <vt:lpwstr>eyJjb3VudCI6NDAzLCJoZGlkIjoiNjdhMTMwNDYzZWIwOTU0NDRlYjIzNmI5NWQ1MzBlYjAiLCJ1c2VyQ291bnQiOjQwM30=</vt:lpwstr>
  </property>
</Properties>
</file>