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十四五规划-全球及中国豪华旅游车租赁行业研究及十四五规划分析报告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十四五规划-全球及中国豪华旅游车租赁行业研究及十四五规划分析报告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【报告图表数】：117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受新冠肺炎疫情等影响，2022年全球豪华旅游车租赁市场规模大约为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随着科技的不断发展，通过在线预订租车已成为过去几年客户的首选选择。此外，它还提供额外的设施来实时监控租赁车辆的运行、性能和维护。这些功能对于驾驶员和车队经理来说是巨大的资产，使他们能够更好地识别风险并及时改进其租赁服务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本报告研究“十三五”期间全球及中国市场豪华旅游车租赁的发展现状，以及“十四五”期间行业发展预测。重点分析全球主要地区豪华旅游车租赁的市场规模，历史数据2018-2022年，预测数据2023-2029年。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本文同时着重分析豪华旅游车租赁行业竞争格局，包括全球市场主要企业中国本土市场主要企业竞争格局，重点分析全球主要企业近三年豪华旅游车租赁的收入和市场份额。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此外针对豪华旅游车租赁行业产品分类、应用、行业政策、行业发展有利因素、不利因素和进入壁垒也做了详细分析。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Auto Europe Deutschland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Avis Budget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Seera Group Holdings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Carzonrent India Private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Enterprise Holdings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Europcar Mobility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The Hertz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Sixt 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ZoomCar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线上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线下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自驾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租赁机构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第2章：全球市场总体规模、中国地区总体规模，包括主要地区豪华旅游车租赁总体规模及市场份额等；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第3章：行业竞争格局分析，包括全球市场企业豪华旅游车租赁收入排名及市场份额、中国市场企业豪华旅游车租赁收入排名和份额等；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第4章：全球市场不同产品类型豪华旅游车租赁总体规模及份额等；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第5章：全球市场不同应用豪华旅游车租赁总体规模及份额等；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第8章：全球市场豪华旅游车租赁主要企业基本情况介绍，包括公司简介、豪华旅游车租赁产品介绍、豪华旅游车租赁收入及公司最新动态等；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豪华旅游车租赁市场概述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按照不同产品类型，豪华旅游车租赁主要可以分为如下几个类别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不同产品类型豪华旅游车租赁增长趋势2018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线上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线下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从不同应用，豪华旅游车租赁主要包括如下几个方面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不同应用豪华旅游车租赁增长趋势2018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自驾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租赁机构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十四五期间豪华旅游车租赁行业发展总体概况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豪华旅游车租赁行业发展主要特点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全球豪华旅游车租赁行业规模及预测分析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全球市场豪华旅游车租赁总体规模（2018-2029）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中国市场豪华旅游车租赁总体规模（2018-2029）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中国市场豪华旅游车租赁总规模占全球比重（2018-2029）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全球主要地区豪华旅游车租赁市场规模分析（2018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全球市场主要企业豪华旅游车租赁收入分析（2018-2023）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豪华旅游车租赁行业集中度分析：2022年全球Top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全球豪华旅游车租赁第一梯队、第二梯队和第三梯队企业及市场份额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全球主要企业总部、豪华旅游车租赁市场分布及商业化日期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全球主要企业豪华旅游车租赁产品类型及应用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中国本土主要企业豪华旅游车租赁收入分析（2018-2023）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中国市场豪华旅游车租赁销售情况分析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豪华旅游车租赁中国企业SWOT分析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不同产品类型豪华旅游车租赁分析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全球市场不同产品类型豪华旅游车租赁总体规模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全球市场不同产品类型豪华旅游车租赁总体规模（2018-2023）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全球市场不同产品类型豪华旅游车租赁总体规模预测（2024-2029）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中国市场不同产品类型豪华旅游车租赁总体规模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中国市场不同产品类型豪华旅游车租赁总体规模（2018-2023）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中国市场不同产品类型豪华旅游车租赁总体规模预测（2024-2029）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不同应用豪华旅游车租赁分析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全球市场不同应用豪华旅游车租赁总体规模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全球市场不同应用豪华旅游车租赁总体规模（2018-2023）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全球市场不同应用豪华旅游车租赁总体规模预测（2024-2029）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中国市场不同应用豪华旅游车租赁总体规模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中国市场不同应用豪华旅游车租赁总体规模（2018-2023）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中国市场不同应用豪华旅游车租赁总体规模预测（2024-2029）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豪华旅游车租赁行业发展机遇及主要驱动因素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豪华旅游车租赁行业发展面临的风险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豪华旅游车租赁行业政策分析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豪华旅游车租赁行业产业链简介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豪华旅游车租赁产业链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豪华旅游车租赁行业供应链分析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豪华旅游车租赁主要原材料及其供应商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豪华旅游车租赁行业主要下游客户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豪华旅游车租赁行业采购模式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豪华旅游车租赁行业开发/生产模式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豪华旅游车租赁行业销售模式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全球市场主要豪华旅游车租赁企业简介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Auto Europe Deutschland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Auto Europe Deutschland GmbH基本信息、豪华旅游车租赁市场分布、总部及行业地位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Auto Europe Deutschland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Auto Europe Deutschland GmbH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8.1.4 Auto Europe Deutschland GmbH 豪华旅游车租赁收入及毛利率（2018-2023）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8.1.5 Auto Europe Deutschland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Avis Budget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Avis Budget Group基本信息、豪华旅游车租赁市场分布、总部及行业地位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Avis Budget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8.2.3 Avis Budget Group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8.2.4 Avis Budget Group 豪华旅游车租赁收入及毛利率（2018-2023）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8.2.5 Avis Budget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Seera Group Holdings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Seera Group Holdings基本信息、豪华旅游车租赁市场分布、总部及行业地位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Seera Group Holdings公司简介及主要业务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Seera Group Holdings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8.3.4 Seera Group Holdings 豪华旅游车租赁收入及毛利率（2018-2023）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8.3.5 Seera Group Holdings企业最新动态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Carzonrent India Private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Carzonrent India Private Limited基本信息、豪华旅游车租赁市场分布、总部及行业地位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Carzonrent India Private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Carzonrent India Private Limited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8.4.4 Carzonrent India Private Limited 豪华旅游车租赁收入及毛利率（2018-2023）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8.4.5 Carzonrent India Private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Enterprise Holdings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Enterprise Holdings基本信息、豪华旅游车租赁市场分布、总部及行业地位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Enterprise Holdings公司简介及主要业务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Enterprise Holdings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8.5.4 Enterprise Holdings 豪华旅游车租赁收入及毛利率（2018-2023）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8.5.5 Enterprise Holdings企业最新动态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Europcar Mobility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Europcar Mobility Group基本信息、豪华旅游车租赁市场分布、总部及行业地位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Europcar Mobility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Europcar Mobility Group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8.6.4 Europcar Mobility Group 豪华旅游车租赁收入及毛利率（2018-2023）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8.6.5 Europcar Mobility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The Hertz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The Hertz Corporation基本信息、豪华旅游车租赁市场分布、总部及行业地位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The Hertz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The Hertz Corporation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8.7.4 The Hertz Corporation 豪华旅游车租赁收入及毛利率（2018-2023）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8.7.5 The Hertz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Sixt 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Sixt SE基本信息、豪华旅游车租赁市场分布、总部及行业地位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Sixt 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Sixt SE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8.8.4 Sixt SE 豪华旅游车租赁收入及毛利率（2018-2023）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8.8.5 Sixt 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ZoomCar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ZoomCar基本信息、豪华旅游车租赁市场分布、总部及行业地位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ZoomCar公司简介及主要业务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ZoomCar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8.9.4 ZoomCar 豪华旅游车租赁收入及毛利率（2018-2023）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8.9.5 ZoomCar企业最新动态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不同产品类型豪华旅游车租赁全球规模增长趋势2018 VS 2022 VS 2029 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不同应用豪华旅游车租赁全球规模增长趋势2018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豪华旅游车租赁行业发展主要特点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进入豪华旅游车租赁行业壁垒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豪华旅游车租赁发展趋势及建议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全球主要地区豪华旅游车租赁总体规模（百万美元）：2018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全球主要地区豪华旅游车租赁总体规模（2018-2023）&amp;（百万美元）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全球主要地区豪华旅游车租赁总体规模（2024-2029）&amp;（百万美元）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北美豪华旅游车租赁基本情况分析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欧洲豪华旅游车租赁基本情况分析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亚太豪华旅游车租赁基本情况分析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拉美豪华旅游车租赁基本情况分析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中东及非洲豪华旅游车租赁基本情况分析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全球市场主要企业豪华旅游车租赁收入（2018-2023）&amp;（百万美元）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全球市场主要企业豪华旅游车租赁收入市场份额（2018-2023）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2022年全球主要企业豪华旅游车租赁收入排名及市场占有率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2022全球豪华旅游车租赁主要厂商市场地位（第一梯队、第二梯队和第三梯队）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全球主要企业总部、豪华旅游车租赁市场分布及商业化日期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全球主要企业豪华旅游车租赁产品类型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中国本土企业豪华旅游车租赁收入（2018-2023）&amp;（百万美元）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中国本土企业豪华旅游车租赁收入市场份额（2018-2023）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2022年全球及中国本土企业在中国市场豪华旅游车租赁收入排名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全球市场不同产品类型豪华旅游车租赁总体规模（2018-2023）&amp;（百万美元）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全球市场不同产品类型豪华旅游车租赁市场份额（2018-2023）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全球市场不同产品类型豪华旅游车租赁总体规模预测（2024-2029）&amp;（百万美元）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全球市场不同产品类型豪华旅游车租赁市场份额预测（2024-2029）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中国市场不同产品类型豪华旅游车租赁总体规模（2018-2023）&amp;（百万美元）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中国市场不同产品类型豪华旅游车租赁市场份额（2018-2023）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中国市场不同产品类型豪华旅游车租赁总体规模预测（2024-2029）&amp;（百万美元）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中国市场不同产品类型豪华旅游车租赁市场份额预测（2024-2029）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全球市场不同应用豪华旅游车租赁总体规模（2018-2023）&amp;（百万美元）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全球市场不同应用豪华旅游车租赁市场份额（2018-2023）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全球市场不同应用豪华旅游车租赁总体规模预测（2024-2029）&amp;（百万美元）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全球市场不同应用豪华旅游车租赁市场份额预测（2024-2029）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中国市场不同应用豪华旅游车租赁总体规模（2018-2023）&amp;（百万美元）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中国市场不同应用豪华旅游车租赁市场份额（2018-2023）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中国市场不同应用豪华旅游车租赁总体规模预测（2024-2029）&amp;（百万美元）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中国市场不同应用豪华旅游车租赁市场份额预测（2024-2029）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豪华旅游车租赁行业发展机遇及主要驱动因素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豪华旅游车租赁行业发展面临的风险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豪华旅游车租赁行业政策分析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豪华旅游车租赁行业供应链分析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豪华旅游车租赁上游原材料和主要供应商情况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豪华旅游车租赁行业主要下游客户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Auto Europe Deutschland GmbH基本信息、豪华旅游车租赁市场分布、总部及行业地位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Auto Europe Deutschland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Auto Europe Deutschland GmbH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Auto Europe Deutschland GmbH 豪华旅游车租赁收入（百万美元）及毛利率（2018-2023）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Auto Europe Deutschland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Avis Budget Group基本信息、豪华旅游车租赁市场分布、总部及行业地位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Avis Budget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Avis Budget Group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Avis Budget Group 豪华旅游车租赁收入（百万美元）及毛利率（2018-2023）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Avis Budget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Seera Group Holdings基本信息、豪华旅游车租赁市场分布、总部及行业地位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Seera Group Holdings公司简介及主要业务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Seera Group Holdings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Seera Group Holdings 豪华旅游车租赁收入（百万美元）及毛利率（2018-2023）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Seera Group Holdings企业最新动态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Carzonrent India Private Limited基本信息、豪华旅游车租赁市场分布、总部及行业地位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Carzonrent India Private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Carzonrent India Private Limited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Carzonrent India Private Limited 豪华旅游车租赁收入（百万美元）及毛利率（2018-2023）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Carzonrent India Private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Enterprise Holdings基本信息、豪华旅游车租赁市场分布、总部及行业地位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Enterprise Holdings公司简介及主要业务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Enterprise Holdings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Enterprise Holdings 豪华旅游车租赁收入（百万美元）及毛利率（2018-2023）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Enterprise Holdings企业最新动态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Europcar Mobility Group基本信息、豪华旅游车租赁市场分布、总部及行业地位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Europcar Mobility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Europcar Mobility Group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Europcar Mobility Group 豪华旅游车租赁收入（百万美元）及毛利率（2018-2023）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Europcar Mobility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The Hertz Corporation基本信息、豪华旅游车租赁市场分布、总部及行业地位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The Hertz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The Hertz Corporation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The Hertz Corporation 豪华旅游车租赁收入（百万美元）及毛利率（2018-2023）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The Hertz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Sixt SE基本信息、豪华旅游车租赁市场分布、总部及行业地位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Sixt 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Sixt SE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Sixt SE 豪华旅游车租赁收入（百万美元）及毛利率（2018-2023）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Sixt 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ZoomCar基本信息、豪华旅游车租赁市场分布、总部及行业地位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ZoomCar公司简介及主要业务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ZoomCar 豪华旅游车租赁产品规格、参数及市场应用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ZoomCar 豪华旅游车租赁收入（百万美元）及毛利率（2018-2023）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ZoomCar企业最新动态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豪华旅游车租赁产品图片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不同产品类型豪华旅游车租赁全球规模2018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全球不同产品类型豪华旅游车租赁市场份额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线上产品图片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线下产品图片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不同应用豪华旅游车租赁全球规模2018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全球不同应用豪华旅游车租赁市场份额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自驾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租赁机构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全球市场豪华旅游车租赁市场规模：2018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全球市场豪华旅游车租赁总体规模（2018-2029）&amp;（百万美元）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中国市场豪华旅游车租赁总体规模（2018-2029）&amp;（百万美元）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中国市场豪华旅游车租赁总规模占全球比重（2018-2029）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全球主要地区豪华旅游车租赁总体规模（百万美元）：2018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全球主要地区豪华旅游车租赁市场份额（2018-2029）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北美（美国和加拿大）豪华旅游车租赁总体规模（2018-2029）&amp;（百万美元）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欧洲（德国、英国、法国和意大利等国家）豪华旅游车租赁总体规模（2018-2029）&amp;（百万美元）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亚太主要国家/地区（中国、日本、韩国、中国台湾、印度和东南亚）豪华旅游车租赁总体规模（2018-2029）&amp;（百万美元）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拉美主要国家（墨西哥和巴西等）豪华旅游车租赁总体规模（2018-2029）&amp;（百万美元）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中东及非洲地区豪华旅游车租赁总体规模（2018-2029）&amp;（百万美元）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2022年全球前五大厂商豪华旅游车租赁市场份额（按收入）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2022年全球豪华旅游车租赁第一梯队、第二梯队和第三梯队厂商及市场份额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豪华旅游车租赁中国企业SWOT分析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豪华旅游车租赁产业链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豪华旅游车租赁行业采购模式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豪华旅游车租赁行业开发/生产模式分析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豪华旅游车租赁行业销售模式分析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0NSwiaGRpZCI6IjY3YTEzMDQ2M2ViMDk1NDQ0ZWIyMzZiOTVkNTMwZWIwIiwidXNlckNvdW50Ijo0NzQ1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409DD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17</Pages>
  <Words>11365</Words>
  <Characters>16007</Characters>
  <Lines>0</Lines>
  <Paragraphs>0</Paragraphs>
  <TotalTime>353</TotalTime>
  <ScaleCrop>false</ScaleCrop>
  <LinksUpToDate>false</LinksUpToDate>
  <CharactersWithSpaces>19382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2023-08-25T05:51:44Z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1CB98EA5870545E584C4AE450B3A9ABB_13</vt:lpwstr>
  </property>
  <property fmtid="{D5CDD505-2E9C-101B-9397-08002B2CF9AE}" pid="5" name="commondata">
    <vt:lpwstr>eyJjb3VudCI6NDAzLCJoZGlkIjoiNjdhMTMwNDYzZWIwOTU0NDRlYjIzNmI5NWQ1MzBlYjAiLCJ1c2VyQ291bnQiOjQwM30=</vt:lpwstr>
  </property>
</Properties>
</file>