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全球及中国老年护理培训服务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全球及中国老年护理培训服务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【报告图表数】：208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本文调研和分析全球老年护理培训服务发展现状及未来趋势，核心内容如下：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（1）全球市场老年护理培训服务总体规模，按收入进行了统计分析，历史数据2017-2021年，预测数据2022至2028年。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（2）全球市场竞争格局，全球市场头部企业老年护理培训服务市场占有率及排名，数据2017-2021年。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（3）中国市场竞争格局，中国市场头部企业老年护理培训服务市场占有率及排名，数据2017-2021年，包括国际企业及中国本土企业。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（4）全球其他重点国家及地区老年护理培训服务规模及需求结构。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（5）老年护理培训服务行业产业链上游、中游及下游分析。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据恒州诚思调研统计，2021年全球老年护理培训服务市场规模约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从核心市场看，中国老年护理培训服务市场占据全球约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%。随着国内企业产品开发速度加快，随着新技术和产业政策的双轮驱动，未来中国老年护理培训服务市场将迎来发展机遇，预计到2028年中国老年护理培训服务市场将增长至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全球市场主要老年护理培训服务参与者包括AustCare、Altura Learning、ACCSC、My Flex Health和TAFE NSW等，2021年全球前3大生产商占有大约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本文主要包括如下企业：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AustCare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Altura Learning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ACCSC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My Flex Health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TAFE NSW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Intercare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Arrow Training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TafeCourses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Aged Care Training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mecwacare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TAFE Queensland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SkillsIQ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Auz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Sasa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Phytness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Celtic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Central Regional Tafe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BodeWell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Courses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Ausmed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Skills Training Australia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genU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Amana Living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Akadia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Hessel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Chandler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Bestwest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个人支持三级证书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老年支持四级证书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社区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养老院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第1章：老年护理培训服务定义及分类、全球及中国市场规模、行业发展机遇、挑战、趋势及政策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第2章：全球市场老年护理培训服务头部企业，收入市场占有率及排名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第3章：中国市场老年护理培训服务头部企业，收入市场占有率及排名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第5章：全球不同产品类型老年护理培训服务收入及份额等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第6章：全球不同应用老年护理培训服务收入及份额等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第7章：全球主要地区/国家老年护理培训服务市场规模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第8章：全球主要地区/国家老年护理培训服务需求结构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第9章：全球老年护理培训服务头部厂商基本情况介绍，包括公司简介、老年护理培训服务产品、收入及最新动态等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老年护理培训服务市场综述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老年护理培训服务定义及分类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全球老年护理培训服务行业市场规模及预测，2017-2028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中国老年护理培训服务行业市场规模及预测，2017-2028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中国在全球老年护理培训服务市场的占比，2017-2028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中国与全球老年护理培训服务市场规模增速对比，2017-2028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1.6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1.6.1 老年护理培训服务行业驱动因素及发展机遇分析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1.6.2 老年护理培训服务行业阻碍因素及面临的挑战分析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1.6.3 老年护理培训服务行业发展趋势分析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按老年护理培训服务收入计，全球头部企业市场占有率，2017-2022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全球第一梯队、第二梯队和第三梯队，三类老年护理培训服务市场参与者分析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全球老年护理培训服务行业集中度分析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全球老年护理培训服务行业企业并购情况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全球老年护理培训服务行业头部企业产品列举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全球老年护理培训服务行业主要生产商总部及市场区域分布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按老年护理培训服务收入计，中国市场头部企业市场占比，2017-2022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中国市场老年护理培训服务参与者份额：第一梯队、第二梯队、第三梯队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老年护理培训服务行业产业链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老年护理培训服务行业产品分类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个人支持三级证书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老年支持四级证书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按产品类型拆分，全球老年护理培训服务细分市场规模增速预测，2017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按产品类型拆分，全球老年护理培训服务细分市场规模（按收入），2017-2028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全球老年护理培训服务市场下游行业分布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老年护理培训服务行业下游分布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社区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养老院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全球老年护理培训服务主要下游市场规模增速预测，2017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按应用拆分，全球老年护理培训服务细分市场规模（按收入），2017-2028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全球主要地区老年护理培训服务市场规模增速预测，2017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全球主要地区老年护理培训服务市场规模（按收入），2017-2028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7.3.1 北美老年护理培训服务市场规模预测，2017-2028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7.3.2 北美老年护理培训服务市场规模，按国家细分，2021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欧洲老年护理培训服务市场规模预测，2017-2028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欧洲老年护理培训服务市场规模，按国家细分，2021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7.5.1 亚太老年护理培训服务市场规模预测，2017-2028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7.5.2 亚太老年护理培训服务市场规模，按国家/地区细分，2021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7.6.1 南美老年护理培训服务市场规模预测，2017-2028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7.6.2 南美老年护理培训服务市场规模，按国家细分，2021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全球主要国家/地区需求结构分析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全球主要国家/地区老年护理培训服务市场规模增速预测，2017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全球主要国家/地区老年护理培训服务市场规模（按收入），2017-2028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美国老年护理培训服务市场规模，2017-2028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美国市场不同产品类型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美国市场不同应用老年护理培训服务份额，2021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欧洲老年护理培训服务市场规模，2017-2028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欧洲市场不同产品类型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欧洲市场不同应用老年护理培训服务份额，2021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中国老年护理培训服务市场规模，2017-2028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中国市场不同产品类型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中国市场不同应用老年护理培训服务份额，2021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日本老年护理培训服务市场规模，2017-2028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日本市场不同产品类型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日本市场不同应用老年护理培训服务份额，2021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韩国老年护理培训服务市场规模，2017-2028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韩国市场不同产品类型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韩国市场不同应用老年护理培训服务份额，2021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东南亚老年护理培训服务市场规模，2017-2028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东南亚市场不同产品类型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东南亚市场不同应用老年护理培训服务份额，2021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印度老年护理培训服务市场规模，2017-2028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印度市场不同产品类型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印度市场不同应用老年护理培训服务份额，2021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南美老年护理培训服务市场规模，2017-2028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南美市场不同产品类型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南美市场不同应用老年护理培训服务份额，2021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中东及非洲老年护理培训服务市场规模，2017-2028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中东及非洲市场不同产品类型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中东及非洲市场不同应用老年护理培训服务份额，2021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全球市场主要老年护理培训服务企业简介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AustCare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AustCare基本信息、老年护理培训服务市场分布、总部及行业地位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AustCare公司简介及主要业务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AustCare老年护理培训服务产品介绍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AustCare老年护理培训服务收入及毛利率（2017-2022）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AustCare企业最新动态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Altura Learning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Altura Learning基本信息、老年护理培训服务市场分布、总部及行业地位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Altura Learning公司简介及主要业务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Altura Learning老年护理培训服务产品介绍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Altura Learning老年护理培训服务收入及毛利率（2017-2022）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Altura Learning企业最新动态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ACCSC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ACCSC基本信息、老年护理培训服务市场分布、总部及行业地位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ACCSC公司简介及主要业务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ACCSC老年护理培训服务产品介绍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ACCSC老年护理培训服务收入及毛利率（2017-2022）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ACCSC企业最新动态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My Flex Health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My Flex Health基本信息、老年护理培训服务市场分布、总部及行业地位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My Flex Health公司简介及主要业务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My Flex Health老年护理培训服务产品介绍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My Flex Health老年护理培训服务收入及毛利率（2017-2022）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My Flex Health企业最新动态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TAFE NSW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TAFE NSW基本信息、老年护理培训服务市场分布、总部及行业地位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TAFE NSW公司简介及主要业务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TAFE NSW老年护理培训服务产品介绍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TAFE NSW老年护理培训服务收入及毛利率（2017-2022）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TAFE NSW企业最新动态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Intercare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Intercare基本信息、老年护理培训服务市场分布、总部及行业地位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Intercare公司简介及主要业务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Intercare老年护理培训服务产品介绍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Intercare老年护理培训服务收入及毛利率（2017-2022）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Intercare企业最新动态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Arrow Training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Arrow Training services基本信息、老年护理培训服务市场分布、总部及行业地位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Arrow Training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Arrow Training services老年护理培训服务产品介绍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Arrow Training services老年护理培训服务收入及毛利率（2017-2022）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Arrow Training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ANTS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ANTS基本信息、老年护理培训服务市场分布、总部及行业地位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ANTS公司简介及主要业务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ANTS老年护理培训服务产品介绍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ANTS老年护理培训服务收入及毛利率（2017-2022）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ANTS企业最新动态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TafeCourses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TafeCourses基本信息、老年护理培训服务市场分布、总部及行业地位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TafeCourses公司简介及主要业务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TafeCourses老年护理培训服务产品介绍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TafeCourses老年护理培训服务收入及毛利率（2017-2022）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TafeCourses企业最新动态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Training老年护理培训服务收入及毛利率（2017-2022）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Aged Care Training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Aged Care Training Services基本信息、老年护理培训服务市场分布、总部及行业地位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Aged Care Training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Aged Care Training Services老年护理培训服务产品介绍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Aged Care Training Services老年护理培训服务收入及毛利率（2017-2022）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Aged Care Training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mecwacare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mecwacare基本信息、老年护理培训服务市场分布、总部及行业地位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mecwacare公司简介及主要业务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mecwacare老年护理培训服务产品介绍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mecwacare老年护理培训服务收入及毛利率（2017-2022）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mecwacare企业最新动态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TAFE Queensland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TAFE Queensland基本信息、老年护理培训服务市场分布、总部及行业地位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TAFE Queensland公司简介及主要业务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TAFE Queensland老年护理培训服务产品介绍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TAFE Queensland老年护理培训服务收入及毛利率（2017-2022）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TAFE Queensland企业最新动态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SkillsIQ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SkillsIQ基本信息、老年护理培训服务市场分布、总部及行业地位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SkillsIQ公司简介及主要业务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SkillsIQ老年护理培训服务产品介绍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SkillsIQ老年护理培训服务收入及毛利率（2017-2022）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SkillsIQ企业最新动态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Auz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Auz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Auz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Auz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Auz Training老年护理培训服务收入及毛利率（2017-2022）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Auz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Sasa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Sasa 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Sasa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Sasa 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Sasa Care老年护理培训服务收入及毛利率（2017-2022）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Sasa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Phytness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Phytness基本信息、老年护理培训服务市场分布、总部及行业地位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Phytness公司简介及主要业务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Phytness老年护理培训服务产品介绍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Phytness老年护理培训服务收入及毛利率（2017-2022）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Phytness企业最新动态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Celtic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Celtic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Celtic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Celtic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Celtic Training老年护理培训服务收入及毛利率（2017-2022）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Celtic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Central Regional Tafe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Central Regional Tafe基本信息、老年护理培训服务市场分布、总部及行业地位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Central Regional Tafe公司简介及主要业务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Central Regional Tafe老年护理培训服务产品介绍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Central Regional Tafe老年护理培训服务收入及毛利率（2017-2022）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Central Regional Tafe企业最新动态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BodeWell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BodeWell基本信息、老年护理培训服务市场分布、总部及行业地位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BodeWell公司简介及主要业务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BodeWell老年护理培训服务产品介绍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BodeWell老年护理培训服务收入及毛利率（2017-2022）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BodeWell企业最新动态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Courses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Courses基本信息、老年护理培训服务市场分布、总部及行业地位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Courses公司简介及主要业务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Courses老年护理培训服务产品介绍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Courses老年护理培训服务收入及毛利率（2017-2022）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Courses企业最新动态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9.22 Ausmed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9.22.1 Ausmed基本信息、老年护理培训服务市场分布、总部及行业地位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9.22.2 Ausmed公司简介及主要业务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9.22.3 Ausmed老年护理培训服务产品介绍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9.22.4 Ausmed老年护理培训服务收入及毛利率（2017-2022）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9.22.5 Ausmed企业最新动态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9.23 Skills Training Australia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9.23.1 Skills Training Australia基本信息、老年护理培训服务市场分布、总部及行业地位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9.23.2 Skills Training Australia公司简介及主要业务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9.23.3 Skills Training Australia老年护理培训服务产品介绍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9.23.4 Skills Training Australia老年护理培训服务收入及毛利率（2017-2022）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9.23.5 Skills Training Australia企业最新动态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9.24 AMC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9.24.1 AMC基本信息、老年护理培训服务市场分布、总部及行业地位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9.24.2 AMC公司简介及主要业务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9.24.3 AMC老年护理培训服务产品介绍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9.24.4 AMC老年护理培训服务收入及毛利率（2017-2022）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9.24.5 AMC企业最新动态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9.25 genU Training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9.25.1 genU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9.25.2 genU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9.25.3 genU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9.25.4 genU Training老年护理培训服务收入及毛利率（2017-2022）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9.25.5 genU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9.26 Amana Living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9.26.1 Amana Living基本信息、老年护理培训服务市场分布、总部及行业地位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9.26.2 Amana Living公司简介及主要业务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9.26.3 Amana Living老年护理培训服务产品介绍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9.26.4 Amana Living老年护理培训服务收入及毛利率（2017-2022）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9.26.5 Amana Living企业最新动态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9.27 Akadia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9.27.1 Akadia基本信息、老年护理培训服务市场分布、总部及行业地位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9.27.2 Akadia公司简介及主要业务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9.27.3 Akadia老年护理培训服务产品介绍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9.27.4 Akadia老年护理培训服务收入及毛利率（2017-2022）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9.27.5 Akadia企业最新动态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9.28 Hessel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9.28.1 Hessel Group基本信息、老年护理培训服务市场分布、总部及行业地位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9.28.2 Hessel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9.28.3 Hessel Group老年护理培训服务产品介绍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9.28.4 Hessel Group老年护理培训服务收入及毛利率（2017-2022）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9.28.5 Hessel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9.29 Chandler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9.29.1 Chandler基本信息、老年护理培训服务市场分布、总部及行业地位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9.29.2 Chandler公司简介及主要业务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9.29.3 Chandler老年护理培训服务产品介绍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9.29.4 Chandler老年护理培训服务收入及毛利率（2017-2022）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9.29.5 Chandler企业最新动态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9.30 Bestwest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9.30.1 Bestwest 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9.30.2 Bestwest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9.30.3 Bestwest 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9.30.4 Bestwest Care老年护理培训服务收入及毛利率（2017-2022）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9.30.5 Bestwest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中国与全球老年护理培训服务市场规模增速对比（2017-2028）&amp;（万元）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全球老年护理培训服务行业面临的阻碍因素及挑战分析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全球老年护理培训服务行业发展趋势分析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全球头部企业老年护理培训服务收入（2017-2022）&amp;（万元），按2021年数据排名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全球头部厂商老年护理培训服务收入份额，2017-2022，按2021年数据排名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行业集中度分析，近三年（2020-2022）全球老年护理培训服务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全球老年护理培训服务行业企业并购情况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全球老年护理培训服务行业头部企业产品列举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全球老年护理培训服务行业主要生产商总部及市场区域分布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中国市场头部企业老年护理培训服务收入（2017-2022）&amp;（万元），按2021年数据排名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中国市场头部企业老年护理培训服务收入份额，2017-2022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全球老年护理培训服务核心上游企业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全球老年护理培训服务行业代表性下游客户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按产品类型拆分，全球老年护理培训服务细分市场规模增速预测（2017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按应用拆分，全球老年护理培训服务细分市场规模增速预测（2017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全球主要地区老年护理培训服务市场规模增速预测（2017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全球主要地区老年护理培训服务收入（2017-2028）&amp;（万元）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全球主要国家/地区老年护理培训服务市场规模增速预测（2017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全球主要国家/地区老年护理培训服务收入（万元），2017-2028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全球主要国家/地区老年护理培训服务收入份额，2017-2028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AustCare基本信息、老年护理培训服务市场分布、总部及行业地位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AustCare公司简介及主要业务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AustCare老年护理培训服务产品介绍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AustCare老年护理培训服务收入（万元）及毛利率（2017-2022）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AustCare企业最新动态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Altura Learning基本信息、老年护理培训服务市场分布、总部及行业地位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Altura Learning公司简介及主要业务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Altura Learning老年护理培训服务产品介绍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Altura Learning老年护理培训服务收入（万元）及毛利率（2017-2022）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Altura Learning企业最新动态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ACCSC基本信息、老年护理培训服务市场分布、总部及行业地位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ACCSC公司简介及主要业务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ACCSC老年护理培训服务产品介绍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ACCSC老年护理培训服务收入（万元）及毛利率（2017-2022）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ACCSC企业最新动态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My Flex Health基本信息、老年护理培训服务市场分布、总部及行业地位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My Flex Health公司简介及主要业务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My Flex Health老年护理培训服务产品介绍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My Flex Health老年护理培训服务收入（万元）及毛利率（2017-2022）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My Flex Health企业最新动态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TAFE NSW基本信息、老年护理培训服务市场分布、总部及行业地位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TAFE NSW公司简介及主要业务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TAFE NSW老年护理培训服务产品介绍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TAFE NSW老年护理培训服务收入（万元）及毛利率（2017-2022）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TAFE NSW企业最新动态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Intercare基本信息、老年护理培训服务市场分布、总部及行业地位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Intercare公司简介及主要业务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Intercare老年护理培训服务产品介绍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Intercare老年护理培训服务收入（万元）及毛利率（2017-2022）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Intercare企业最新动态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Arrow Training services基本信息、老年护理培训服务市场分布、总部及行业地位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Arrow Training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Arrow Training services老年护理培训服务产品介绍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Arrow Training services老年护理培训服务收入（万元）及毛利率（2017-2022）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Arrow Training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ANTS基本信息、老年护理培训服务市场分布、总部及行业地位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ANTS公司简介及主要业务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ANTS老年护理培训服务产品介绍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ANTS老年护理培训服务收入（万元）及毛利率（2017-2022）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ANTS企业最新动态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TafeCourses基本信息、老年护理培训服务市场分布、总部及行业地位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TafeCourses公司简介及主要业务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TafeCourses老年护理培训服务产品介绍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TafeCourses老年护理培训服务收入（万元）及毛利率（2017-2022）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TafeCourses企业最新动态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Training老年护理培训服务收入（万元）及毛利率（2017-2022）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Aged Care Training Services基本信息、老年护理培训服务市场分布、总部及行业地位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Aged Care Training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Aged Care Training Services老年护理培训服务产品介绍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Aged Care Training Services老年护理培训服务收入（万元）及毛利率（2017-2022）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Aged Care Training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mecwacare基本信息、老年护理培训服务市场分布、总部及行业地位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mecwacare公司简介及主要业务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mecwacare老年护理培训服务产品介绍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mecwacare老年护理培训服务收入（万元）及毛利率（2017-2022）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mecwacare企业最新动态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TAFE Queensland基本信息、老年护理培训服务市场分布、总部及行业地位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TAFE Queensland公司简介及主要业务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TAFE Queensland老年护理培训服务产品介绍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TAFE Queensland老年护理培训服务收入（万元）及毛利率（2017-2022）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TAFE Queensland企业最新动态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SkillsIQ基本信息、老年护理培训服务市场分布、总部及行业地位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SkillsIQ公司简介及主要业务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SkillsIQ老年护理培训服务产品介绍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SkillsIQ老年护理培训服务收入（万元）及毛利率（2017-2022）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SkillsIQ企业最新动态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Auz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Auz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Auz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Auz Training老年护理培训服务收入（万元）及毛利率（2017-2022）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Auz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Sasa 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Sasa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Sasa 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Sasa Care老年护理培训服务收入（万元）及毛利率（2017-2022）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Sasa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Phytness基本信息、老年护理培训服务市场分布、总部及行业地位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Phytness公司简介及主要业务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Phytness老年护理培训服务产品介绍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Phytness老年护理培训服务收入（万元）及毛利率（2017-2022）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Phytness企业最新动态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Celtic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Celtic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Celtic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Celtic Training老年护理培训服务收入（万元）及毛利率（2017-2022）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Celtic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Central Regional Tafe基本信息、老年护理培训服务市场分布、总部及行业地位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Central Regional Tafe公司简介及主要业务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Central Regional Tafe老年护理培训服务产品介绍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Central Regional Tafe老年护理培训服务收入（万元）及毛利率（2017-2022）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Central Regional Tafe企业最新动态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BodeWell基本信息、老年护理培训服务市场分布、总部及行业地位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BodeWell公司简介及主要业务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BodeWell老年护理培训服务产品介绍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BodeWell老年护理培训服务收入（万元）及毛利率（2017-2022）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BodeWell企业最新动态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Courses基本信息、老年护理培训服务市场分布、总部及行业地位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Courses公司简介及主要业务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Courses老年护理培训服务产品介绍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Courses老年护理培训服务收入（万元）及毛利率（2017-2022）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Courses企业最新动态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Ausmed基本信息、老年护理培训服务市场分布、总部及行业地位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Ausmed公司简介及主要业务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Ausmed老年护理培训服务产品介绍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Ausmed老年护理培训服务收入（万元）及毛利率（2017-2022）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Ausmed企业最新动态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Skills Training Australia基本信息、老年护理培训服务市场分布、总部及行业地位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Skills Training Australia公司简介及主要业务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Skills Training Australia老年护理培训服务产品介绍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Skills Training Australia老年护理培训服务收入（万元）及毛利率（2017-2022）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Skills Training Australia企业最新动态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AMC基本信息、老年护理培训服务市场分布、总部及行业地位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AMC公司简介及主要业务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AMC老年护理培训服务产品介绍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AMC老年护理培训服务收入（万元）及毛利率（2017-2022）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AMC企业最新动态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genU Training基本信息、老年护理培训服务市场分布、总部及行业地位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genU Training公司简介及主要业务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genU Training老年护理培训服务产品介绍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genU Training老年护理培训服务收入（万元）及毛利率（2017-2022）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genU Training企业最新动态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Amana Living基本信息、老年护理培训服务市场分布、总部及行业地位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Amana Living公司简介及主要业务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Amana Living老年护理培训服务产品介绍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Amana Living老年护理培训服务收入（万元）及毛利率（2017-2022）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Amana Living企业最新动态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Akadia基本信息、老年护理培训服务市场分布、总部及行业地位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Akadia公司简介及主要业务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Akadia老年护理培训服务产品介绍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Akadia老年护理培训服务收入（万元）及毛利率（2017-2022）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Akadia企业最新动态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Hessel Group基本信息、老年护理培训服务市场分布、总部及行业地位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Hessel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Hessel Group老年护理培训服务产品介绍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Hessel Group老年护理培训服务收入（万元）及毛利率（2017-2022）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Hessel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Chandler基本信息、老年护理培训服务市场分布、总部及行业地位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Chandler公司简介及主要业务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Chandler老年护理培训服务产品介绍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Chandler老年护理培训服务收入（万元）及毛利率（2017-2022）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Chandler企业最新动态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Bestwest Care基本信息、老年护理培训服务市场分布、总部及行业地位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Bestwest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Bestwest Care老年护理培训服务产品介绍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Bestwest Care老年护理培训服务收入（万元）及毛利率（2017-2022）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Bestwest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老年护理培训服务产品图片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全球老年护理培训服务行业收入及预测（2017-2028）&amp;（万元）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中国市场老年护理培训服务收入及预测（2017-2028）&amp;（万元）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中国市场老年护理培训服务占全球总收入的份额，2017-2028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全球老年护理培训服务市场参与者，2021年第一梯队、第二梯队和第三梯队市场份额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中国市场老年护理培训服务参与者，2021年第一梯队、第二梯队和第三梯队市场份额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老年护理培训服务行业产业链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个人支持三级证书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老年支持四级证书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按产品类型拆分，全球老年护理培训服务细分市场规模（2017-2028）&amp;（万元）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按产品类型拆分，全球老年护理培训服务市场份额，2017-2028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社区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养老院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按应用拆分，全球老年护理培训服务细分市场规模（2017-2028）&amp;（万元）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按应用拆分，2017-2028年全球老年护理培训服务市场份额，2017-2028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全球主要地区老年护理培训服务收入份额，2017-2028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北美老年护理培训服务市场规模预测（按收入，万元），2017-2028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北美老年护理培训服务市场份额（按收入），按国家细分，2021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欧洲老年护理培训服务市场规模预测（按收入，万元），2017-2028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欧洲老年护理培训服务市场份额（按收入），按国家细分，2021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亚太老年护理培训服务市场规模预测（按收入，万元），2017-2028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亚太老年护理培训服务市场份额（按收入），按国家/地区细分，2021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南美老年护理培训服务市场规模预测（按收入，万元），2017-2028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南美老年护理培训服务市场份额（按收入），按国家细分，2021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中东及非洲老年护理培训服务市场规模预测（按收入，万元），2017-2028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美国老年护理培训服务收入预测（2017-2028）&amp;（万元）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美国市场不同产品类型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美国市场不同应用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欧洲老年护理培训服务收入预测（2017-2028）&amp;（万元）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欧洲市场不同产品类型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中国老年护理培训服务收入预测（2017-2028）&amp;（万元）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日本老年护理培训服务收入预测（2017-2028）&amp;（万元）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日本市场不同产品类型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日本市场不同应用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韩国老年护理培训服务收入预测（2017-2028）&amp;（万元）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韩国市场不同产品类型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韩国市场不同应用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东南亚老年护理培训服务收入预测（2017-2028）&amp;（万元）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东南亚市场不同产品类型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东南亚市场不同应用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印度老年护理培训服务收入预测（2017-2028）&amp;（万元）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印度市场不同产品类型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印度市场不同应用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南美老年护理培训服务收入预测（2017-2028）&amp;（万元）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南美市场不同产品类型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南美市场不同应用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中东及非洲老年护理培训服务收入预测（2017-2028）&amp;（万元）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中东及非洲市场不同产品类型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中东及非洲市场不同应用 老年护理培训服务份额，2021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g3LCJoZGlkIjoiNjdhMTMwNDYzZWIwOTU0NDRlYjIzNmI5NWQ1MzBlYjAiLCJ1c2VyQ291bnQiOjQ4N3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8667</Words>
  <Characters>13803</Characters>
  <Lines>0</Lines>
  <Paragraphs>0</Paragraphs>
  <TotalTime>30</TotalTime>
  <ScaleCrop>false</ScaleCrop>
  <LinksUpToDate>false</LinksUpToDate>
  <CharactersWithSpaces>17268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306E3AECDEB34D7992C8CF68C7A581D5</vt:lpwstr>
  </property>
  <property fmtid="{D5CDD505-2E9C-101B-9397-08002B2CF9AE}" pid="5" name="commondata">
    <vt:lpwstr>eyJjb3VudCI6NDAzLCJoZGlkIjoiNjdhMTMwNDYzZWIwOTU0NDRlYjIzNmI5NWQ1MzBlYjAiLCJ1c2VyQ291bnQiOjQwM30=</vt:lpwstr>
  </property>
</Properties>
</file>