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大数据行业分析报告-中国防火复合软管</w:t>
                            </w:r>
                            <w:r>
                              <w:rPr>
                                <w:rFonts w:hint="eastAsia" w:ascii="宋体" w:hAnsi="宋体" w:cs="宋体"/>
                                <w:sz w:val="72"/>
                                <w:szCs w:val="72"/>
                                <w:lang w:val="en-US" w:eastAsia="zh-CN"/>
                              </w:rPr>
                              <w:t>市</w:t>
                            </w:r>
                            <w:r>
                              <w:rPr>
                                <w:rFonts w:hint="default" w:ascii="宋体" w:hAnsi="宋体" w:cs="宋体"/>
                                <w:sz w:val="72"/>
                                <w:szCs w:val="72"/>
                                <w:lang w:val="en-US" w:eastAsia="zh-CN"/>
                              </w:rPr>
                              <w:t>场现状研究分析与发展前景预测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大数据行业分析报告-中国防火复合软管</w:t>
                      </w:r>
                      <w:r>
                        <w:rPr>
                          <w:rFonts w:hint="eastAsia" w:ascii="宋体" w:hAnsi="宋体" w:cs="宋体"/>
                          <w:sz w:val="72"/>
                          <w:szCs w:val="72"/>
                          <w:lang w:val="en-US" w:eastAsia="zh-CN"/>
                        </w:rPr>
                        <w:t>市</w:t>
                      </w:r>
                      <w:r>
                        <w:rPr>
                          <w:rFonts w:hint="default" w:ascii="宋体" w:hAnsi="宋体" w:cs="宋体"/>
                          <w:sz w:val="72"/>
                          <w:szCs w:val="72"/>
                          <w:lang w:val="en-US" w:eastAsia="zh-CN"/>
                        </w:rPr>
                        <w:t>场现状研究分析与发展前景预测</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【报告篇幅】：101</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【报告图表数】：151</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2022年中国防火复合软管市场销售收入达到了 万元，预计2029年可以达到 万元，2023-2029期间年复合增长率(CAGR)为 %。本研究项目旨在梳理防火复合软管领域产品系列，洞悉行业特点、市场存量空间及增量空间，并结合市场发展前景判断防火复合软管领域内各类竞争者所处地位。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中国市场核心厂商包括Angus Fire、Delta Fire、Terraflex、Ziegler和All-American Hose等，按收入计，2022年中国市场前三大厂商占有大约 %的市场份额。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从产品类型方面来看，0.8MPa占有重要地位，预计2029年份额将达到 %。同时就应用来看，市政消防服务在2022年份额大约是 %，未来几年（2024-2029）年度复合增长率CAGR大约为 %。</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防火复合软管的生产、消费及进出口情况，重点关注在中国市场扮演重要角色的全球及本土防火复合软管生产商，呈现这些厂商在中国市场的防火复合软管销量、收入、价格、毛利率、市场份额等关键指标。此外，针对防火复合软管产品本身的细分增长情况，如不同防火复合软管产品类型、价格、销量、收入，不同应用防火复合软管的市场销量等，本文也做了深入分析。历史数据为2018至2022年，预测数据为2023至2029年。</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本文主要包括防火复合软管生产商如下：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Angus Fire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Delta Fire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Terraflex</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Ziegler</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All-American Hose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Armored Textiles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Armtec</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Chhatariya Firetech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Dixon Valve &amp; Coupling</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Dragerwerk</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Meiji Rubber &amp; Chemical</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Jakob Eschbach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Mercedes Textiles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National Fire Equipment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Newage Fire Protection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North America Fire Hose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Richards Hose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Superior Fire Hose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0.8MPa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1.0MPa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1.2Mpa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1.6MPa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市政消防服务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工业</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商业</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住宅</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第1章：报告统计范围、产品细分及中国总体规模（销量、销售收入等数据，2018-2029年）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第2章：中国市场防火复合软管主要厂商（品牌）竞争分析，主要包括防火复合软管销量、收入、市场份额、价格、产地及行业集中度分析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第3章：中国市场防火复合软管主要厂商（品牌）基本情况介绍，包括公司简介、防火复合软管产品型号、销量、价格、收入及最新动态等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第4章：中国不同类型防火复合软管销量、收入、价格及份额等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第5章：中国不同应用防火复合软管销量、收入、价格及份额等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第8章：中国本土防火复合软管生产情况分析，及中国市场防火复合软管进出口情况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市场空间：中国防火复合软管行业市场规模情况如何？未来增长情况如何？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产业链情况：中国防火复合软管厂商所在产业链构成是怎样？未来格局会如何演化？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厂商分析：全球防火复合软管领先企业是谁？企业情况怎样？</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防火复合软管市场概述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按照不同产品类型，防火复合软管主要可以分为如下几个类别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中国不同产品类型防火复合软管增长趋势2018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0.8MPa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1.0MPa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1.2Mpa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1.2.5 1.6MPa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1.2.6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从不同应用，防火复合软管主要包括如下几个方面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中国不同应用防火复合软管增长趋势2018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市政消防服务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工业</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商业</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住宅</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1.3.6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中国防火复合软管发展现状及未来趋势（2018-2029）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中国市场防火复合软管收入及增长率（2018-2029）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中国市场防火复合软管销量及增长率（2018-2029）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中国市场主要防火复合软管厂商分析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中国市场主要厂商防火复合软管销量、收入及市场份额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中国市场主要厂商防火复合软管销量（2018-2023）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中国市场主要厂商防火复合软管收入（2018-2023）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2022年中国市场主要厂商防火复合软管收入排名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中国市场主要厂商防火复合软管价格（2018-2023）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中国市场主要厂商防火复合软管总部及产地分布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中国市场主要厂商成立时间及防火复合软管商业化日期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中国市场主要厂商防火复合软管产品类型及应用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防火复合软管行业集中度、竞争程度分析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防火复合软管行业集中度分析：2022年中国Top 5厂商市场份额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中国防火复合软管第一梯队、第二梯队和第三梯队厂商（品牌）及2022年市场份额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中国市场防火复合软管主要企业分析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Angus Fire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Angus Fire基本信息、防火复合软管生产基地、总部、竞争对手及市场地位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Angus Fire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Angus Fire在中国市场防火复合软管销量、收入、价格及毛利率（2018-2023）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Angus Fire公司简介及主要业务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Angus Fire企业最新动态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Delta Fire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Delta Fire基本信息、防火复合软管生产基地、总部、竞争对手及市场地位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Delta Fire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Delta Fire在中国市场防火复合软管销量、收入、价格及毛利率（2018-2023）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Delta Fire公司简介及主要业务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Delta Fire企业最新动态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Terraflex</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Terraflex基本信息、防火复合软管生产基地、总部、竞争对手及市场地位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Terraflex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Terraflex在中国市场防火复合软管销量、收入、价格及毛利率（2018-2023）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Terraflex公司简介及主要业务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Terraflex企业最新动态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Ziegler</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Ziegler基本信息、防火复合软管生产基地、总部、竞争对手及市场地位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Ziegler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Ziegler在中国市场防火复合软管销量、收入、价格及毛利率（2018-2023）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Ziegler公司简介及主要业务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Ziegler企业最新动态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All-American Hose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All-American Hose基本信息、防火复合软管生产基地、总部、竞争对手及市场地位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All-American Hose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All-American Hose在中国市场防火复合软管销量、收入、价格及毛利率（2018-2023）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All-American Hose公司简介及主要业务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All-American Hose企业最新动态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Armored Textiles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Armored Textiles基本信息、防火复合软管生产基地、总部、竞争对手及市场地位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Armored Textiles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Armored Textiles在中国市场防火复合软管销量、收入、价格及毛利率（2018-2023）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Armored Textiles公司简介及主要业务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Armored Textiles企业最新动态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Armtec</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Armtec基本信息、防火复合软管生产基地、总部、竞争对手及市场地位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Armtec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Armtec在中国市场防火复合软管销量、收入、价格及毛利率（2018-2023）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Armtec公司简介及主要业务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Armtec企业最新动态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Chhatariya Firetech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Chhatariya Firetech基本信息、防火复合软管生产基地、总部、竞争对手及市场地位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Chhatariya Firetech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Chhatariya Firetech在中国市场防火复合软管销量、收入、价格及毛利率（2018-2023）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Chhatariya Firetech公司简介及主要业务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Chhatariya Firetech企业最新动态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Dixon Valve &amp; Coupling</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Dixon Valve &amp; Coupling基本信息、防火复合软管生产基地、总部、竞争对手及市场地位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Dixon Valve &amp; Coupling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Dixon Valve &amp; Coupling在中国市场防火复合软管销量、收入、价格及毛利率（2018-2023）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Dixon Valve &amp; Coupling公司简介及主要业务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Dixon Valve &amp; Coupling企业最新动态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Dragerwerk</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Dragerwerk基本信息、防火复合软管生产基地、总部、竞争对手及市场地位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Dragerwerk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Dragerwerk在中国市场防火复合软管销量、收入、价格及毛利率（2018-2023）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Dragerwerk公司简介及主要业务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Dragerwerk企业最新动态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Meiji Rubber &amp; Chemical</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Meiji Rubber &amp; Chemical基本信息、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Meiji Rubber &amp; Chemical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Meiji Rubber &amp; Chemical在中国市场防火复合软管销量、收入、价格及毛利率（2018-2023）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Meiji Rubber &amp; Chemical公司简介及主要业务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3.11.5 Meiji Rubber &amp; Chemical企业最新动态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Jakob Eschbach</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3.12.1 Jakob Eschbach基本信息、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3.12.2 Jakob Eschbach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3.12.3 Jakob Eschbach在中国市场防火复合软管销量、收入、价格及毛利率（2018-2023）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3.12.4 Jakob Eschbach公司简介及主要业务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3.12.5 Jakob Eschbach企业最新动态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Mercedes Textiles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3.13.1 Mercedes Textiles基本信息、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3.13.2 Mercedes Textiles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3.13.3 Mercedes Textiles在中国市场防火复合软管销量、收入、价格及毛利率（2018-2023）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3.13.4 Mercedes Textiles公司简介及主要业务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3.13.5 Mercedes Textiles企业最新动态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National Fire Equipment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3.14.1 National Fire Equipment基本信息、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3.14.2 National Fire Equipment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3.14.3 National Fire Equipment在中国市场防火复合软管销量、收入、价格及毛利率（2018-2023）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3.14.4 National Fire Equipment公司简介及主要业务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3.14.5 National Fire Equipment企业最新动态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Newage Fire Protection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3.15.1 Newage Fire Protection基本信息、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3.15.2 Newage Fire Protection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3.15.3 Newage Fire Protection在中国市场防火复合软管销量、收入、价格及毛利率（2018-2023）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3.15.4 Newage Fire Protection公司简介及主要业务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3.15.5 Newage Fire Protection企业最新动态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 North America Fire Hose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3.16.1 North America Fire Hose基本信息、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3.16.2 North America Fire Hose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3.16.3 North America Fire Hose在中国市场防火复合软管销量、收入、价格及毛利率（2018-2023）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3.16.4 North America Fire Hose公司简介及主要业务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3.16.5 North America Fire Hose企业最新动态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 Richards Hose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3.17.1 Richards Hose基本信息、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3.17.2 Richards Hose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3.17.3 Richards Hose在中国市场防火复合软管销量、收入、价格及毛利率（2018-2023）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3.17.4 Richards Hose公司简介及主要业务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3.17.5 Richards Hose企业最新动态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 Superior Fire Hose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3.18.1 Superior Fire Hose基本信息、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3.18.2 Superior Fire Hose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3.18.3 Superior Fire Hose在中国市场防火复合软管销量、收入、价格及毛利率（2018-2023）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3.18.4 Superior Fire Hose公司简介及主要业务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3.18.5 Superior Fire Hose企业最新动态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不同类型防火复合软管分析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中国市场不同产品类型防火复合软管销量（2018-2029）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中国市场不同产品类型防火复合软管销量及市场份额（2018-2023）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中国市场不同产品类型防火复合软管销量预测（2024-2029）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中国市场不同产品类型防火复合软管规模（2018-2029）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中国市场不同产品类型防火复合软管规模及市场份额（2018-2023）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中国市场不同产品类型防火复合软管规模预测（2024-2029）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中国市场不同产品类型防火复合软管价格走势（2018-2029）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不同应用防火复合软管分析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中国市场不同应用防火复合软管销量（2018-2029）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中国市场不同应用防火复合软管销量及市场份额（2018-2023）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中国市场不同应用防火复合软管销量预测（2024-2029）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中国市场不同应用防火复合软管规模（2018-2029）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中国市场不同应用防火复合软管规模及市场份额（2018-2023）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中国市场不同应用防火复合软管规模预测（2024-2029）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中国市场不同应用防火复合软管价格走势（2018-2029）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防火复合软管行业发展分析---发展趋势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防火复合软管行业发展分析---厂商壁垒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防火复合软管行业发展分析---驱动因素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防火复合软管行业发展分析---制约因素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防火复合软管中国企业SWOT分析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防火复合软管行业政策环境分析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防火复合软管行业产业链简介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防火复合软管产业链分析-上游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防火复合软管产业链分析-中游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防火复合软管产业链分析-下游：行业场景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防火复合软管行业采购模式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防火复合软管行业生产模式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防火复合软管行业销售模式及销售渠道</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中国本土防火复合软管产能、产量分析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中国防火复合软管供需现状及预测（2018-2029）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中国防火复合软管产能、产量、产能利用率及发展趋势（2018-2029）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中国防火复合软管产量、市场需求量及发展趋势（2018-2029）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中国防火复合软管进出口分析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中国市场防火复合软管主要进口来源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中国市场防火复合软管主要出口目的地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表格目录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 不同产品类型，防火复合软管市场规模 2018 VS 2022 VS 2029 （万元）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 不同应用防火复合软管市场规模2018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 中国市场主要厂商防火复合软管销量（2018-2023）&amp;（千米）</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 中国市场主要厂商防火复合软管销量市场份额（2018-2023）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 中国市场主要厂商防火复合软管收入（2018-2023）&amp;（万元）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 中国市场主要厂商防火复合软管收入份额（2018-2023）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 2022年中国主要生产商防火复合软管收入排名（万元）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 中国市场主要厂商防火复合软管价格（2018-2023）&amp;（元/米）</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 中国市场主要厂商防火复合软管总部及产地分布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 中国市场主要厂商成立时间及防火复合软管商业化日期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 中国市场主要厂商防火复合软管产品类型及应用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 2022年中国市场防火复合软管主要厂商市场地位（第一梯队、第二梯队和第三梯队）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 Angus Fire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 Angus Fire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 Angus Fire 防火复合软管销量（千米）、收入（万元）、价格（元/米）及毛利率（2018-2023）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表16 Angus Fire公司简介及主要业务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表17 Angus Fire企业最新动态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表18 Delta Fire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表19 Delta Fire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表20 Delta Fire 防火复合软管销量（千米）、收入（万元）、价格（元/米）及毛利率（2018-2023）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表21 Delta Fire公司简介及主要业务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表22 Delta Fire企业最新动态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表23 Terraflex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表24 Terraflex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表25 Terraflex 防火复合软管销量（千米）、收入（万元）、价格（元/米）及毛利率（2018-2023）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表26 Terraflex公司简介及主要业务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表27 Terraflex企业最新动态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表28 Ziegler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表29 Ziegler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表30 Ziegler 防火复合软管销量（千米）、收入（万元）、价格（元/米）及毛利率（2018-2023）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表31 Ziegler公司简介及主要业务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表32 Ziegler企业最新动态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表33 All-American Hose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表34 All-American Hose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表35 All-American Hose 防火复合软管销量（千米）、收入（万元）、价格（元/米）及毛利率（2018-2023）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表36 All-American Hose公司简介及主要业务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表37 All-American Hose企业最新动态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表38 Armored Textiles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表39 Armored Textiles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表40 Armored Textiles 防火复合软管销量（千米）、收入（万元）、价格（元/米）及毛利率（2018-2023）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表41 Armored Textiles公司简介及主要业务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表42 Armored Textiles企业最新动态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表43 Armtec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表44 Armtec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表45 Armtec 防火复合软管销量（千米）、收入（万元）、价格（元/米）及毛利率（2018-2023）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表46 Armtec公司简介及主要业务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表47 Armtec企业最新动态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表48 Chhatariya Firetech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表49 Chhatariya Firetech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表50 Chhatariya Firetech 防火复合软管销量（千米）、收入（万元）、价格（元/米）及毛利率（2018-2023）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表51 Chhatariya Firetech公司简介及主要业务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表52 Chhatariya Firetech企业最新动态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表53 Dixon Valve &amp; Coupling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表54 Dixon Valve &amp; Coupling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表55 Dixon Valve &amp; Coupling 防火复合软管销量（千米）、收入（万元）、价格（元/米）及毛利率（2018-2023）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表56 Dixon Valve &amp; Coupling公司简介及主要业务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表57 Dixon Valve &amp; Coupling企业最新动态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表58 Dragerwerk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表59 Dragerwerk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表60 Dragerwerk 防火复合软管销量（千米）、收入（万元）、价格（元/米）及毛利率（2018-2023）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表61 Dragerwerk公司简介及主要业务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表62 Dragerwerk企业最新动态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表63 Meiji Rubber &amp; Chemical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表64 Meiji Rubber &amp; Chemical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表65 Meiji Rubber &amp; Chemical 防火复合软管销量（千米）、收入（万元）、价格（元/米）及毛利率（2018-2023）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表66 Meiji Rubber &amp; Chemical公司简介及主要业务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表67 Meiji Rubber &amp; Chemical企业最新动态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表68 Jakob Eschbach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表69 Jakob Eschbach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表70 Jakob Eschbach 防火复合软管销量（千米）、收入（万元）、价格（元/米）及毛利率（2018-2023）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表71 Jakob Eschbach公司简介及主要业务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表72 Jakob Eschbach企业最新动态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表73 Mercedes Textiles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表74 Mercedes Textiles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表75 Mercedes Textiles 防火复合软管销量（千米）、收入（万元）、价格（元/米）及毛利率（2018-2023）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表76 Mercedes Textiles公司简介及主要业务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表77 Mercedes Textiles企业最新动态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表78 National Fire Equipment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表79 National Fire Equipment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表80 National Fire Equipment 防火复合软管销量（千米）、收入（万元）、价格（元/米）及毛利率（2018-2023）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表81 National Fire Equipment公司简介及主要业务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表82 National Fire Equipment企业最新动态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表83 Newage Fire Protection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表84 Newage Fire Protection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表85 Newage Fire Protection 防火复合软管销量（千米）、收入（万元）、价格（元/米）及毛利率（2018-2023）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表86 Newage Fire Protection公司简介及主要业务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表87 Newage Fire Protection企业最新动态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表88 North America Fire Hose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表89 North America Fire Hose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表90 North America Fire Hose 防火复合软管销量（千米）、收入（万元）、价格（元/米）及毛利率（2018-2023）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表91 North America Fire Hose公司简介及主要业务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表92 North America Fire Hose企业最新动态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表93 Richards Hose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表94 Richards Hose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表95 Richards Hose 防火复合软管销量（千米）、收入（万元）、价格（元/米）及毛利率（2018-2023）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表96 Richards Hose公司简介及主要业务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表97 Richards Hose企业最新动态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表98 Superior Fire Hose 防火复合软管生产基地、总部、竞争对手及市场地位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表99 Superior Fire Hose 防火复合软管产品规格、参数及市场应用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表100 Superior Fire Hose 防火复合软管销量（千米）、收入（万元）、价格（元/米）及毛利率（2018-2023）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表101 Superior Fire Hose公司简介及主要业务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表102 Superior Fire Hose企业最新动态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表103 中国市场不同类型防火复合软管销量（2018-2023）&amp;（千米）</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表104 中国市场不同类型防火复合软管销量市场份额（2018-2023）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表105 中国市场不同类型防火复合软管销量预测（2024-2029）&amp;（千米）</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表106 中国市场不同类型防火复合软管销量市场份额预测（2024-2029）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表107 中国市场不同类型防火复合软管规模（2018-2023）&amp;（万元）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表108 中国市场不同类型防火复合软管规模市场份额（2018-2023）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表109 中国市场不同类型防火复合软管规模预测（2024-2029）&amp;（万元）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表110 中国市场不同类型防火复合软管规模市场份额预测（2024-2029）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表111 中国市场不同应用防火复合软管销量（2018-2023）&amp;（千米）</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表112 中国市场不同应用防火复合软管销量市场份额（2018-2023）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表113 中国市场不同应用防火复合软管销量预测（2024-2029）&amp;（千米）</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表114 中国市场不同应用防火复合软管销量市场份额预测（2024-2029）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表115 中国市场不同应用防火复合软管规模（2018-2023）&amp;（万元）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表116 中国市场不同应用防火复合软管规模市场份额（2018-2023）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表117 中国市场不同应用防火复合软管规模预测（2024-2029）&amp;（万元）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表118 中国市场不同应用防火复合软管规模市场份额预测（2024-2029）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表119 防火复合软管行业发展分析---发展趋势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表120 防火复合软管行业发展分析---厂商壁垒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表121 防火复合软管行业发展分析---驱动因素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表122 防火复合软管行业发展分析---制约因素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表123 防火复合软管行业相关重点政策一览</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表124 防火复合软管行业供应链分析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表125 防火复合软管上游原料供应商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表126 防火复合软管行业主要下游客户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表127 防火复合软管典型经销商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表128 中国防火复合软管产量、销量、进口量及出口量（2018-2023）&amp;（千米）</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表129 中国防火复合软管产量、销量、进口量及出口量预测（2024-2029）&amp;（千米）</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表130 中国市场防火复合软管主要进口来源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表131 中国市场防火复合软管主要出口目的地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表132 研究范围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表133 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图表目录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 防火复合软管产品图片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 中国不同产品类型防火复合软管产量市场份额2022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 0.8MPa产品图片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 1.0MPa产品图片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 1.2Mpa产品图片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 1.6MPa产品图片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 其他产品图片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图8 中国不同应用防火复合软管市场份额2022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图9 市政消防服务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图10 工业</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图11 商业</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图12 住宅</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图13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图14 中国市场防火复合软管市场规模，2018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图15 中国市场防火复合软管收入及增长率（2018-2029）&amp;（万元）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图16 中国市场防火复合软管销量及增长率（2018-2029）&amp;（千米）</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图17 2022年中国市场主要厂商防火复合软管销量市场份额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图18 2022年中国市场主要厂商防火复合软管收入市场份额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图19 2022年中国市场前五大厂商防火复合软管市场份额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图20 2022年中国市场防火复合软管第一梯队、第二梯队和第三梯队厂商（品牌）及市场份额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图21 中国市场不同产品类型防火复合软管价格走势（2018-2029）&amp;（元/米）</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图22 中国市场不同应用防火复合软管价格走势（2018-2029）&amp;（元/米）</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图23 防火复合软管中国企业SWOT分析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图24 防火复合软管产业链</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图25 防火复合软管行业采购模式分析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图26 防火复合软管行业生产模式分析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图27 防火复合软管行业销售模式分析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图28 中国防火复合软管产能、产量、产能利用率及发展趋势（2018-2029）&amp;（千米）</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图29 中国防火复合软管产量、市场需求量及发展趋势（2018-2029）&amp;（千米）</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图30 关键采访目标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图31 自下而上及自上而下验证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图32 资料三角测定</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MwNiwiaGRpZCI6IjY3YTEzMDQ2M2ViMDk1NDQ0ZWIyMzZiOTVkNTMwZWIwIiwidXNlckNvdW50IjoxMzA2fQ=="/>
  </w:docVars>
  <w:rsids>
    <w:rsidRoot w:val="438C3708"/>
    <w:rsid w:val="00005402"/>
    <w:rsid w:val="00103897"/>
    <w:rsid w:val="001464CE"/>
    <w:rsid w:val="00227F32"/>
    <w:rsid w:val="00305CE7"/>
    <w:rsid w:val="00351550"/>
    <w:rsid w:val="003F417C"/>
    <w:rsid w:val="004B3940"/>
    <w:rsid w:val="004D183B"/>
    <w:rsid w:val="00522102"/>
    <w:rsid w:val="00610011"/>
    <w:rsid w:val="006964AB"/>
    <w:rsid w:val="00976277"/>
    <w:rsid w:val="009E329D"/>
    <w:rsid w:val="009F3C26"/>
    <w:rsid w:val="00B2476A"/>
    <w:rsid w:val="00B95CDD"/>
    <w:rsid w:val="00BF0E19"/>
    <w:rsid w:val="00E973EC"/>
    <w:rsid w:val="010527E5"/>
    <w:rsid w:val="01182922"/>
    <w:rsid w:val="01192301"/>
    <w:rsid w:val="011949CD"/>
    <w:rsid w:val="011C59CD"/>
    <w:rsid w:val="01207B0A"/>
    <w:rsid w:val="012908C8"/>
    <w:rsid w:val="013730A5"/>
    <w:rsid w:val="01383125"/>
    <w:rsid w:val="014403FC"/>
    <w:rsid w:val="0147153B"/>
    <w:rsid w:val="01485E57"/>
    <w:rsid w:val="014D20B0"/>
    <w:rsid w:val="015754F6"/>
    <w:rsid w:val="016465E1"/>
    <w:rsid w:val="01672D40"/>
    <w:rsid w:val="01787946"/>
    <w:rsid w:val="0179755F"/>
    <w:rsid w:val="017E0CD4"/>
    <w:rsid w:val="01892352"/>
    <w:rsid w:val="01A3100D"/>
    <w:rsid w:val="01B51143"/>
    <w:rsid w:val="01B85F94"/>
    <w:rsid w:val="01D60B10"/>
    <w:rsid w:val="01E23011"/>
    <w:rsid w:val="01E52DF6"/>
    <w:rsid w:val="01EE7C08"/>
    <w:rsid w:val="01F035E3"/>
    <w:rsid w:val="01F914E4"/>
    <w:rsid w:val="01FD3441"/>
    <w:rsid w:val="0200793B"/>
    <w:rsid w:val="022952B7"/>
    <w:rsid w:val="022A20AD"/>
    <w:rsid w:val="022E26FA"/>
    <w:rsid w:val="0235549D"/>
    <w:rsid w:val="02385327"/>
    <w:rsid w:val="02394999"/>
    <w:rsid w:val="024242BB"/>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50DEE"/>
    <w:rsid w:val="0350044F"/>
    <w:rsid w:val="037477CB"/>
    <w:rsid w:val="0388408C"/>
    <w:rsid w:val="038F2452"/>
    <w:rsid w:val="039B5D11"/>
    <w:rsid w:val="03A24C2B"/>
    <w:rsid w:val="03B94E08"/>
    <w:rsid w:val="03C03826"/>
    <w:rsid w:val="03D472D2"/>
    <w:rsid w:val="03D746CC"/>
    <w:rsid w:val="03EC63C9"/>
    <w:rsid w:val="03F63B3D"/>
    <w:rsid w:val="03F813EE"/>
    <w:rsid w:val="03FB3DD5"/>
    <w:rsid w:val="03FE3E4E"/>
    <w:rsid w:val="04095970"/>
    <w:rsid w:val="040A4034"/>
    <w:rsid w:val="04160380"/>
    <w:rsid w:val="041651F4"/>
    <w:rsid w:val="04206D37"/>
    <w:rsid w:val="04450729"/>
    <w:rsid w:val="045521C0"/>
    <w:rsid w:val="045A1585"/>
    <w:rsid w:val="04740E9E"/>
    <w:rsid w:val="047F0663"/>
    <w:rsid w:val="0486382D"/>
    <w:rsid w:val="048C331C"/>
    <w:rsid w:val="04974587"/>
    <w:rsid w:val="04994C0E"/>
    <w:rsid w:val="04A122A7"/>
    <w:rsid w:val="04A612D5"/>
    <w:rsid w:val="04B073F7"/>
    <w:rsid w:val="04B35139"/>
    <w:rsid w:val="04B867D8"/>
    <w:rsid w:val="04B944F5"/>
    <w:rsid w:val="04BC5F70"/>
    <w:rsid w:val="04BF763A"/>
    <w:rsid w:val="04C02AAB"/>
    <w:rsid w:val="04D4448F"/>
    <w:rsid w:val="04F129B0"/>
    <w:rsid w:val="04F9361E"/>
    <w:rsid w:val="050643F9"/>
    <w:rsid w:val="050D2A9B"/>
    <w:rsid w:val="050F7BAB"/>
    <w:rsid w:val="051554AC"/>
    <w:rsid w:val="051C3F2E"/>
    <w:rsid w:val="051D6022"/>
    <w:rsid w:val="052E3828"/>
    <w:rsid w:val="05344215"/>
    <w:rsid w:val="05374021"/>
    <w:rsid w:val="053B0594"/>
    <w:rsid w:val="055910AC"/>
    <w:rsid w:val="055C30DB"/>
    <w:rsid w:val="056B7658"/>
    <w:rsid w:val="056C3122"/>
    <w:rsid w:val="057228FE"/>
    <w:rsid w:val="05793C8D"/>
    <w:rsid w:val="05922FA0"/>
    <w:rsid w:val="059761E0"/>
    <w:rsid w:val="059A0E8F"/>
    <w:rsid w:val="05B2719F"/>
    <w:rsid w:val="05B71CEB"/>
    <w:rsid w:val="05B96C80"/>
    <w:rsid w:val="05BD626F"/>
    <w:rsid w:val="05C05FA5"/>
    <w:rsid w:val="05D03D33"/>
    <w:rsid w:val="05F17CC7"/>
    <w:rsid w:val="06035C4C"/>
    <w:rsid w:val="060914B4"/>
    <w:rsid w:val="061502A7"/>
    <w:rsid w:val="061C6B2D"/>
    <w:rsid w:val="061F6802"/>
    <w:rsid w:val="062E4C3D"/>
    <w:rsid w:val="062E6905"/>
    <w:rsid w:val="063F0270"/>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B0518"/>
    <w:rsid w:val="06CD42C4"/>
    <w:rsid w:val="06D73361"/>
    <w:rsid w:val="06D8655C"/>
    <w:rsid w:val="06E20FAC"/>
    <w:rsid w:val="06EA7680"/>
    <w:rsid w:val="06EC5E8E"/>
    <w:rsid w:val="06FA1737"/>
    <w:rsid w:val="07050D55"/>
    <w:rsid w:val="071A41EC"/>
    <w:rsid w:val="072639A0"/>
    <w:rsid w:val="0730481F"/>
    <w:rsid w:val="07416A2C"/>
    <w:rsid w:val="07463E60"/>
    <w:rsid w:val="074B3532"/>
    <w:rsid w:val="074F1149"/>
    <w:rsid w:val="07541C5A"/>
    <w:rsid w:val="0754398E"/>
    <w:rsid w:val="07635050"/>
    <w:rsid w:val="076721B4"/>
    <w:rsid w:val="076C4756"/>
    <w:rsid w:val="076D7821"/>
    <w:rsid w:val="077548C2"/>
    <w:rsid w:val="077961C6"/>
    <w:rsid w:val="07886409"/>
    <w:rsid w:val="079528D4"/>
    <w:rsid w:val="07A62D33"/>
    <w:rsid w:val="07A632B6"/>
    <w:rsid w:val="07A849F7"/>
    <w:rsid w:val="07A86AAB"/>
    <w:rsid w:val="07BF4B24"/>
    <w:rsid w:val="07C20100"/>
    <w:rsid w:val="07C815C0"/>
    <w:rsid w:val="07CC7E40"/>
    <w:rsid w:val="07CD52EE"/>
    <w:rsid w:val="07DA1FA5"/>
    <w:rsid w:val="07F341CA"/>
    <w:rsid w:val="07F93FB3"/>
    <w:rsid w:val="08065580"/>
    <w:rsid w:val="080950B1"/>
    <w:rsid w:val="080A1514"/>
    <w:rsid w:val="080E1BD0"/>
    <w:rsid w:val="08102208"/>
    <w:rsid w:val="08141BD6"/>
    <w:rsid w:val="08197DD2"/>
    <w:rsid w:val="0822060B"/>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CC67C9"/>
    <w:rsid w:val="08D631A4"/>
    <w:rsid w:val="08F8136C"/>
    <w:rsid w:val="08FC21F4"/>
    <w:rsid w:val="09066EE6"/>
    <w:rsid w:val="09195451"/>
    <w:rsid w:val="091A12E3"/>
    <w:rsid w:val="09287EA3"/>
    <w:rsid w:val="09334E76"/>
    <w:rsid w:val="093F0D49"/>
    <w:rsid w:val="09420839"/>
    <w:rsid w:val="09485EB3"/>
    <w:rsid w:val="096B5FE2"/>
    <w:rsid w:val="09842C00"/>
    <w:rsid w:val="098470A4"/>
    <w:rsid w:val="098B21E0"/>
    <w:rsid w:val="098E3A7F"/>
    <w:rsid w:val="09914FCD"/>
    <w:rsid w:val="09945539"/>
    <w:rsid w:val="09975DC2"/>
    <w:rsid w:val="09B145E4"/>
    <w:rsid w:val="09B63701"/>
    <w:rsid w:val="09B900DE"/>
    <w:rsid w:val="09C13E54"/>
    <w:rsid w:val="09C3351A"/>
    <w:rsid w:val="09D05E45"/>
    <w:rsid w:val="09D27E0F"/>
    <w:rsid w:val="09D75426"/>
    <w:rsid w:val="09DF2074"/>
    <w:rsid w:val="0A1D36CD"/>
    <w:rsid w:val="0A3C2172"/>
    <w:rsid w:val="0A477884"/>
    <w:rsid w:val="0A501AA3"/>
    <w:rsid w:val="0A5627EE"/>
    <w:rsid w:val="0A574669"/>
    <w:rsid w:val="0A6825B7"/>
    <w:rsid w:val="0A75239A"/>
    <w:rsid w:val="0A8530D4"/>
    <w:rsid w:val="0A9D6E3B"/>
    <w:rsid w:val="0AA71E94"/>
    <w:rsid w:val="0ADB5A7E"/>
    <w:rsid w:val="0ADC46E2"/>
    <w:rsid w:val="0ADC50D7"/>
    <w:rsid w:val="0ADD50EF"/>
    <w:rsid w:val="0AE02BF8"/>
    <w:rsid w:val="0AE24082"/>
    <w:rsid w:val="0AEE711F"/>
    <w:rsid w:val="0B022976"/>
    <w:rsid w:val="0B116715"/>
    <w:rsid w:val="0B4B60CB"/>
    <w:rsid w:val="0B4F3619"/>
    <w:rsid w:val="0B6C6C61"/>
    <w:rsid w:val="0B6E1DBA"/>
    <w:rsid w:val="0B80232F"/>
    <w:rsid w:val="0B83012F"/>
    <w:rsid w:val="0B854172"/>
    <w:rsid w:val="0B8F6081"/>
    <w:rsid w:val="0B9D61FB"/>
    <w:rsid w:val="0B9E269F"/>
    <w:rsid w:val="0BA14FB7"/>
    <w:rsid w:val="0BB43C70"/>
    <w:rsid w:val="0BC07420"/>
    <w:rsid w:val="0BDA11FD"/>
    <w:rsid w:val="0BDD731F"/>
    <w:rsid w:val="0BF724D8"/>
    <w:rsid w:val="0C0A7D34"/>
    <w:rsid w:val="0C193AD3"/>
    <w:rsid w:val="0C1B3CF0"/>
    <w:rsid w:val="0C2D285A"/>
    <w:rsid w:val="0C3E60D7"/>
    <w:rsid w:val="0C593243"/>
    <w:rsid w:val="0C601702"/>
    <w:rsid w:val="0C6108DC"/>
    <w:rsid w:val="0C755D0D"/>
    <w:rsid w:val="0C791994"/>
    <w:rsid w:val="0C7C1035"/>
    <w:rsid w:val="0CA97EBD"/>
    <w:rsid w:val="0CB10D88"/>
    <w:rsid w:val="0CB11088"/>
    <w:rsid w:val="0CBA3DDB"/>
    <w:rsid w:val="0CC87912"/>
    <w:rsid w:val="0CCA1687"/>
    <w:rsid w:val="0CCD5DC7"/>
    <w:rsid w:val="0CD416E3"/>
    <w:rsid w:val="0CE57E5A"/>
    <w:rsid w:val="0CFC6222"/>
    <w:rsid w:val="0D181FDD"/>
    <w:rsid w:val="0D283FA3"/>
    <w:rsid w:val="0D35644A"/>
    <w:rsid w:val="0D41495E"/>
    <w:rsid w:val="0D4E59FF"/>
    <w:rsid w:val="0D4F4AA7"/>
    <w:rsid w:val="0D5054C8"/>
    <w:rsid w:val="0D525723"/>
    <w:rsid w:val="0D764F9A"/>
    <w:rsid w:val="0D894688"/>
    <w:rsid w:val="0D937400"/>
    <w:rsid w:val="0D9F0822"/>
    <w:rsid w:val="0D9F2BDA"/>
    <w:rsid w:val="0DB67FFA"/>
    <w:rsid w:val="0DB75732"/>
    <w:rsid w:val="0DC7709D"/>
    <w:rsid w:val="0DCF12BC"/>
    <w:rsid w:val="0DCF4AAF"/>
    <w:rsid w:val="0DE52FC4"/>
    <w:rsid w:val="0DE74F5C"/>
    <w:rsid w:val="0E1F739B"/>
    <w:rsid w:val="0E214EC1"/>
    <w:rsid w:val="0E3C7F4D"/>
    <w:rsid w:val="0E464928"/>
    <w:rsid w:val="0E4806A0"/>
    <w:rsid w:val="0E577E1C"/>
    <w:rsid w:val="0E5C05EF"/>
    <w:rsid w:val="0E6D3705"/>
    <w:rsid w:val="0E6F174F"/>
    <w:rsid w:val="0E796AAB"/>
    <w:rsid w:val="0E94340C"/>
    <w:rsid w:val="0E984B91"/>
    <w:rsid w:val="0EA2285E"/>
    <w:rsid w:val="0EA33B28"/>
    <w:rsid w:val="0EAC0C2F"/>
    <w:rsid w:val="0ECA7307"/>
    <w:rsid w:val="0ED05760"/>
    <w:rsid w:val="0ED71A24"/>
    <w:rsid w:val="0EDD3455"/>
    <w:rsid w:val="0EDD34DE"/>
    <w:rsid w:val="0EE02FCE"/>
    <w:rsid w:val="0F070785"/>
    <w:rsid w:val="0F091857"/>
    <w:rsid w:val="0F096081"/>
    <w:rsid w:val="0F0A045B"/>
    <w:rsid w:val="0F0B3EC8"/>
    <w:rsid w:val="0F1113DA"/>
    <w:rsid w:val="0F134D9F"/>
    <w:rsid w:val="0F1E3C65"/>
    <w:rsid w:val="0F25419F"/>
    <w:rsid w:val="0F2F2E04"/>
    <w:rsid w:val="0F491E09"/>
    <w:rsid w:val="0F4A0448"/>
    <w:rsid w:val="0F517A28"/>
    <w:rsid w:val="0F546B75"/>
    <w:rsid w:val="0F5F5CA1"/>
    <w:rsid w:val="0F6D4E03"/>
    <w:rsid w:val="0F77328B"/>
    <w:rsid w:val="0F7E4A8B"/>
    <w:rsid w:val="0F81030D"/>
    <w:rsid w:val="0F8971C2"/>
    <w:rsid w:val="0F930419"/>
    <w:rsid w:val="0F955B67"/>
    <w:rsid w:val="0FB3423F"/>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4430E9"/>
    <w:rsid w:val="10507CE0"/>
    <w:rsid w:val="105E23FD"/>
    <w:rsid w:val="10660B63"/>
    <w:rsid w:val="106A2B50"/>
    <w:rsid w:val="10725EA8"/>
    <w:rsid w:val="108D675B"/>
    <w:rsid w:val="10902932"/>
    <w:rsid w:val="10912913"/>
    <w:rsid w:val="109220A6"/>
    <w:rsid w:val="10982633"/>
    <w:rsid w:val="10991687"/>
    <w:rsid w:val="10A7189E"/>
    <w:rsid w:val="10AA46ED"/>
    <w:rsid w:val="10BD7E82"/>
    <w:rsid w:val="10C85AC8"/>
    <w:rsid w:val="10D02315"/>
    <w:rsid w:val="10DC6F79"/>
    <w:rsid w:val="10E1111F"/>
    <w:rsid w:val="10E87E46"/>
    <w:rsid w:val="10EA0134"/>
    <w:rsid w:val="10F3555E"/>
    <w:rsid w:val="10F36FE9"/>
    <w:rsid w:val="11034D52"/>
    <w:rsid w:val="11083133"/>
    <w:rsid w:val="110B24AF"/>
    <w:rsid w:val="110E2528"/>
    <w:rsid w:val="11196874"/>
    <w:rsid w:val="112A01DF"/>
    <w:rsid w:val="112E6273"/>
    <w:rsid w:val="1131365B"/>
    <w:rsid w:val="113545E0"/>
    <w:rsid w:val="113675B4"/>
    <w:rsid w:val="114A03FF"/>
    <w:rsid w:val="11593715"/>
    <w:rsid w:val="11596B8F"/>
    <w:rsid w:val="11761DEC"/>
    <w:rsid w:val="117847D0"/>
    <w:rsid w:val="117E2064"/>
    <w:rsid w:val="11821FD2"/>
    <w:rsid w:val="1184162B"/>
    <w:rsid w:val="118D7E17"/>
    <w:rsid w:val="11B20ED2"/>
    <w:rsid w:val="11BE4326"/>
    <w:rsid w:val="11DA5AB3"/>
    <w:rsid w:val="11DE6E2F"/>
    <w:rsid w:val="11E17676"/>
    <w:rsid w:val="11F6280B"/>
    <w:rsid w:val="11F817A7"/>
    <w:rsid w:val="11FC011F"/>
    <w:rsid w:val="11FC4F86"/>
    <w:rsid w:val="11FC590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55F1"/>
    <w:rsid w:val="12FC4C4A"/>
    <w:rsid w:val="1303728B"/>
    <w:rsid w:val="130C4392"/>
    <w:rsid w:val="131274CE"/>
    <w:rsid w:val="131B6383"/>
    <w:rsid w:val="132316DC"/>
    <w:rsid w:val="133157A0"/>
    <w:rsid w:val="133C10D2"/>
    <w:rsid w:val="134A606D"/>
    <w:rsid w:val="134E6759"/>
    <w:rsid w:val="13511DA5"/>
    <w:rsid w:val="1367594E"/>
    <w:rsid w:val="13761D7B"/>
    <w:rsid w:val="13813FAC"/>
    <w:rsid w:val="138A52B7"/>
    <w:rsid w:val="13992BE4"/>
    <w:rsid w:val="13A27CA3"/>
    <w:rsid w:val="13AB3BAB"/>
    <w:rsid w:val="13D05C32"/>
    <w:rsid w:val="13D855BA"/>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5E6E6F"/>
    <w:rsid w:val="147432F5"/>
    <w:rsid w:val="147561B7"/>
    <w:rsid w:val="14787805"/>
    <w:rsid w:val="14856F0D"/>
    <w:rsid w:val="14874462"/>
    <w:rsid w:val="14975EDD"/>
    <w:rsid w:val="14A800EA"/>
    <w:rsid w:val="14B00D4D"/>
    <w:rsid w:val="14BD732A"/>
    <w:rsid w:val="14CC4197"/>
    <w:rsid w:val="14D16C5C"/>
    <w:rsid w:val="14ED1FA1"/>
    <w:rsid w:val="14F72025"/>
    <w:rsid w:val="150818DD"/>
    <w:rsid w:val="151102E4"/>
    <w:rsid w:val="15146C09"/>
    <w:rsid w:val="151F5E0F"/>
    <w:rsid w:val="15227F36"/>
    <w:rsid w:val="152534E9"/>
    <w:rsid w:val="15271230"/>
    <w:rsid w:val="152B2276"/>
    <w:rsid w:val="152D239E"/>
    <w:rsid w:val="15344D17"/>
    <w:rsid w:val="1537321C"/>
    <w:rsid w:val="154A4DFC"/>
    <w:rsid w:val="15567B46"/>
    <w:rsid w:val="156644AF"/>
    <w:rsid w:val="15733CEE"/>
    <w:rsid w:val="157C3764"/>
    <w:rsid w:val="157D1577"/>
    <w:rsid w:val="158879DE"/>
    <w:rsid w:val="15992531"/>
    <w:rsid w:val="159F14ED"/>
    <w:rsid w:val="15A50A7A"/>
    <w:rsid w:val="15A5287C"/>
    <w:rsid w:val="15B479FC"/>
    <w:rsid w:val="15B64A89"/>
    <w:rsid w:val="15BC1A9A"/>
    <w:rsid w:val="15C2342E"/>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40FC8"/>
    <w:rsid w:val="16BA46C0"/>
    <w:rsid w:val="16C11CDD"/>
    <w:rsid w:val="16C94348"/>
    <w:rsid w:val="16E204EC"/>
    <w:rsid w:val="16E951E1"/>
    <w:rsid w:val="16EF0253"/>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95D6E"/>
    <w:rsid w:val="177E7F60"/>
    <w:rsid w:val="177F7314"/>
    <w:rsid w:val="17887726"/>
    <w:rsid w:val="178D2667"/>
    <w:rsid w:val="1796247C"/>
    <w:rsid w:val="17AF1790"/>
    <w:rsid w:val="17B172B6"/>
    <w:rsid w:val="17E232C3"/>
    <w:rsid w:val="17E340BC"/>
    <w:rsid w:val="17F062FD"/>
    <w:rsid w:val="17F42B99"/>
    <w:rsid w:val="180E40F1"/>
    <w:rsid w:val="1811244B"/>
    <w:rsid w:val="181141F9"/>
    <w:rsid w:val="18131D1F"/>
    <w:rsid w:val="18151116"/>
    <w:rsid w:val="18225A12"/>
    <w:rsid w:val="18396F81"/>
    <w:rsid w:val="183A54FD"/>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2778A"/>
    <w:rsid w:val="18B3705E"/>
    <w:rsid w:val="18C43019"/>
    <w:rsid w:val="18EC4490"/>
    <w:rsid w:val="18ED47DB"/>
    <w:rsid w:val="18F669FA"/>
    <w:rsid w:val="18F77CFC"/>
    <w:rsid w:val="190D0660"/>
    <w:rsid w:val="19104BC2"/>
    <w:rsid w:val="19187C36"/>
    <w:rsid w:val="192476D0"/>
    <w:rsid w:val="19455B9A"/>
    <w:rsid w:val="19480B6F"/>
    <w:rsid w:val="19512184"/>
    <w:rsid w:val="19596BEB"/>
    <w:rsid w:val="195C4BB1"/>
    <w:rsid w:val="196B16E7"/>
    <w:rsid w:val="1980590A"/>
    <w:rsid w:val="198C2A6A"/>
    <w:rsid w:val="198F7ACB"/>
    <w:rsid w:val="19A8293B"/>
    <w:rsid w:val="19A867BE"/>
    <w:rsid w:val="19AB08EA"/>
    <w:rsid w:val="19AF3CC9"/>
    <w:rsid w:val="19AF5A77"/>
    <w:rsid w:val="19B60BB4"/>
    <w:rsid w:val="19B968F6"/>
    <w:rsid w:val="19C332D1"/>
    <w:rsid w:val="19C37774"/>
    <w:rsid w:val="19C86B39"/>
    <w:rsid w:val="19D2736C"/>
    <w:rsid w:val="19F70427"/>
    <w:rsid w:val="19F83677"/>
    <w:rsid w:val="19F91738"/>
    <w:rsid w:val="1A035587"/>
    <w:rsid w:val="1A1B310D"/>
    <w:rsid w:val="1A6B1153"/>
    <w:rsid w:val="1A7226F6"/>
    <w:rsid w:val="1A85044E"/>
    <w:rsid w:val="1A876D8A"/>
    <w:rsid w:val="1A8920EF"/>
    <w:rsid w:val="1A8C7B66"/>
    <w:rsid w:val="1A98545C"/>
    <w:rsid w:val="1AD02BB1"/>
    <w:rsid w:val="1ADC791D"/>
    <w:rsid w:val="1B102525"/>
    <w:rsid w:val="1B244243"/>
    <w:rsid w:val="1B245FF1"/>
    <w:rsid w:val="1B34418A"/>
    <w:rsid w:val="1B351FAC"/>
    <w:rsid w:val="1B422063"/>
    <w:rsid w:val="1B4B4899"/>
    <w:rsid w:val="1B530684"/>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BB4BA7"/>
    <w:rsid w:val="1BE00A25"/>
    <w:rsid w:val="1BF400B9"/>
    <w:rsid w:val="1BF76FA4"/>
    <w:rsid w:val="1C033E58"/>
    <w:rsid w:val="1C115602"/>
    <w:rsid w:val="1C2A284A"/>
    <w:rsid w:val="1C2F4C4D"/>
    <w:rsid w:val="1C33473D"/>
    <w:rsid w:val="1C384865"/>
    <w:rsid w:val="1C3B3518"/>
    <w:rsid w:val="1C3E1334"/>
    <w:rsid w:val="1C450915"/>
    <w:rsid w:val="1C4E5369"/>
    <w:rsid w:val="1C5254A4"/>
    <w:rsid w:val="1C6221B7"/>
    <w:rsid w:val="1C756213"/>
    <w:rsid w:val="1C874A89"/>
    <w:rsid w:val="1C896A53"/>
    <w:rsid w:val="1C9B22E3"/>
    <w:rsid w:val="1CA05B4B"/>
    <w:rsid w:val="1CA4388D"/>
    <w:rsid w:val="1CA534DE"/>
    <w:rsid w:val="1CA76CEF"/>
    <w:rsid w:val="1CA90EA4"/>
    <w:rsid w:val="1CB61B34"/>
    <w:rsid w:val="1CBA5F77"/>
    <w:rsid w:val="1CCF55DB"/>
    <w:rsid w:val="1CD16CB8"/>
    <w:rsid w:val="1CDB17BE"/>
    <w:rsid w:val="1CDD28FB"/>
    <w:rsid w:val="1CF540E9"/>
    <w:rsid w:val="1CFF5EAA"/>
    <w:rsid w:val="1D152095"/>
    <w:rsid w:val="1D210A3A"/>
    <w:rsid w:val="1D2D3220"/>
    <w:rsid w:val="1D4A3D81"/>
    <w:rsid w:val="1D532BBD"/>
    <w:rsid w:val="1D55083D"/>
    <w:rsid w:val="1D593457"/>
    <w:rsid w:val="1D5F5A06"/>
    <w:rsid w:val="1D6C44AF"/>
    <w:rsid w:val="1D840FC9"/>
    <w:rsid w:val="1D8F1E47"/>
    <w:rsid w:val="1D940AA2"/>
    <w:rsid w:val="1DA566C6"/>
    <w:rsid w:val="1DAF6046"/>
    <w:rsid w:val="1DB01F38"/>
    <w:rsid w:val="1DBC0763"/>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53CE9"/>
    <w:rsid w:val="1EED76E0"/>
    <w:rsid w:val="1EF02DBA"/>
    <w:rsid w:val="1F0E4FEE"/>
    <w:rsid w:val="1F180EF9"/>
    <w:rsid w:val="1F240CB5"/>
    <w:rsid w:val="1F244811"/>
    <w:rsid w:val="1F261F29"/>
    <w:rsid w:val="1F2A3E24"/>
    <w:rsid w:val="1F3031B6"/>
    <w:rsid w:val="1F403013"/>
    <w:rsid w:val="1F4D337B"/>
    <w:rsid w:val="1F505A08"/>
    <w:rsid w:val="1F5B2C0D"/>
    <w:rsid w:val="1F725038"/>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57123"/>
    <w:rsid w:val="1FE679C7"/>
    <w:rsid w:val="1FE84D30"/>
    <w:rsid w:val="1FED52E1"/>
    <w:rsid w:val="1FFD529D"/>
    <w:rsid w:val="2007660D"/>
    <w:rsid w:val="20084133"/>
    <w:rsid w:val="20107F24"/>
    <w:rsid w:val="20165A04"/>
    <w:rsid w:val="201725C8"/>
    <w:rsid w:val="201E5DE0"/>
    <w:rsid w:val="202E3BA1"/>
    <w:rsid w:val="203E1903"/>
    <w:rsid w:val="207422E6"/>
    <w:rsid w:val="20765541"/>
    <w:rsid w:val="20801F1B"/>
    <w:rsid w:val="20812427"/>
    <w:rsid w:val="208634FB"/>
    <w:rsid w:val="20897AC0"/>
    <w:rsid w:val="209239FD"/>
    <w:rsid w:val="20A774A8"/>
    <w:rsid w:val="20B31F64"/>
    <w:rsid w:val="20BD316F"/>
    <w:rsid w:val="20C75D9C"/>
    <w:rsid w:val="20CD60E6"/>
    <w:rsid w:val="20D07F38"/>
    <w:rsid w:val="20DB35F6"/>
    <w:rsid w:val="2118069A"/>
    <w:rsid w:val="212349E5"/>
    <w:rsid w:val="213408D0"/>
    <w:rsid w:val="21380082"/>
    <w:rsid w:val="21451D01"/>
    <w:rsid w:val="21594B94"/>
    <w:rsid w:val="216422A6"/>
    <w:rsid w:val="21696C25"/>
    <w:rsid w:val="21743C12"/>
    <w:rsid w:val="218B5670"/>
    <w:rsid w:val="218F260E"/>
    <w:rsid w:val="2197576F"/>
    <w:rsid w:val="21AC663D"/>
    <w:rsid w:val="21AD1366"/>
    <w:rsid w:val="21B93937"/>
    <w:rsid w:val="21C01B6C"/>
    <w:rsid w:val="21D749C3"/>
    <w:rsid w:val="21E40B6E"/>
    <w:rsid w:val="21F52495"/>
    <w:rsid w:val="21F94D14"/>
    <w:rsid w:val="21FA5CFD"/>
    <w:rsid w:val="221548E5"/>
    <w:rsid w:val="22225160"/>
    <w:rsid w:val="2229302F"/>
    <w:rsid w:val="222A65E3"/>
    <w:rsid w:val="22340741"/>
    <w:rsid w:val="2238098F"/>
    <w:rsid w:val="225564EB"/>
    <w:rsid w:val="225E6657"/>
    <w:rsid w:val="22640CC3"/>
    <w:rsid w:val="228278F4"/>
    <w:rsid w:val="228815D3"/>
    <w:rsid w:val="229D5007"/>
    <w:rsid w:val="22A243CB"/>
    <w:rsid w:val="22A75620"/>
    <w:rsid w:val="22AD7794"/>
    <w:rsid w:val="22B20386"/>
    <w:rsid w:val="22B42350"/>
    <w:rsid w:val="22B645B0"/>
    <w:rsid w:val="22BC725E"/>
    <w:rsid w:val="22D100A4"/>
    <w:rsid w:val="22E6428D"/>
    <w:rsid w:val="22F7006A"/>
    <w:rsid w:val="230E024F"/>
    <w:rsid w:val="23127B27"/>
    <w:rsid w:val="23166B67"/>
    <w:rsid w:val="231F5029"/>
    <w:rsid w:val="232C754C"/>
    <w:rsid w:val="23455745"/>
    <w:rsid w:val="234D1C9C"/>
    <w:rsid w:val="234F5D16"/>
    <w:rsid w:val="23563407"/>
    <w:rsid w:val="23802958"/>
    <w:rsid w:val="23A20F03"/>
    <w:rsid w:val="23B866F3"/>
    <w:rsid w:val="23BF2D5B"/>
    <w:rsid w:val="23C145EF"/>
    <w:rsid w:val="23D235D0"/>
    <w:rsid w:val="23D25365"/>
    <w:rsid w:val="23DA1943"/>
    <w:rsid w:val="23DD1B3C"/>
    <w:rsid w:val="23E6478B"/>
    <w:rsid w:val="23F4034E"/>
    <w:rsid w:val="23FC3FAF"/>
    <w:rsid w:val="24014588"/>
    <w:rsid w:val="240371E6"/>
    <w:rsid w:val="2407580F"/>
    <w:rsid w:val="240C2364"/>
    <w:rsid w:val="24125580"/>
    <w:rsid w:val="241536E8"/>
    <w:rsid w:val="242E1C8E"/>
    <w:rsid w:val="244A37D3"/>
    <w:rsid w:val="2452597D"/>
    <w:rsid w:val="245D2536"/>
    <w:rsid w:val="245E2574"/>
    <w:rsid w:val="246928CA"/>
    <w:rsid w:val="24746C16"/>
    <w:rsid w:val="248D06ED"/>
    <w:rsid w:val="24973CD7"/>
    <w:rsid w:val="249C1DC3"/>
    <w:rsid w:val="24A40099"/>
    <w:rsid w:val="24B72593"/>
    <w:rsid w:val="24BC6718"/>
    <w:rsid w:val="24C26921"/>
    <w:rsid w:val="24C3687B"/>
    <w:rsid w:val="24C76438"/>
    <w:rsid w:val="24CC726D"/>
    <w:rsid w:val="24D354AD"/>
    <w:rsid w:val="24DD4E47"/>
    <w:rsid w:val="24E37EE5"/>
    <w:rsid w:val="24E77A86"/>
    <w:rsid w:val="24F641B7"/>
    <w:rsid w:val="250255F5"/>
    <w:rsid w:val="25034EC9"/>
    <w:rsid w:val="25096983"/>
    <w:rsid w:val="250D037C"/>
    <w:rsid w:val="250F7D12"/>
    <w:rsid w:val="25113A8A"/>
    <w:rsid w:val="251F10C7"/>
    <w:rsid w:val="25257535"/>
    <w:rsid w:val="25293F80"/>
    <w:rsid w:val="254F010E"/>
    <w:rsid w:val="255273C3"/>
    <w:rsid w:val="2570394C"/>
    <w:rsid w:val="257D111F"/>
    <w:rsid w:val="25924264"/>
    <w:rsid w:val="25970F68"/>
    <w:rsid w:val="25A130FC"/>
    <w:rsid w:val="25A22934"/>
    <w:rsid w:val="25AE7E68"/>
    <w:rsid w:val="25B52667"/>
    <w:rsid w:val="25BA004D"/>
    <w:rsid w:val="25C52299"/>
    <w:rsid w:val="25DD55FB"/>
    <w:rsid w:val="25DE0DDB"/>
    <w:rsid w:val="25F0369F"/>
    <w:rsid w:val="25FC0296"/>
    <w:rsid w:val="26141B5F"/>
    <w:rsid w:val="26293ED7"/>
    <w:rsid w:val="262D1BA9"/>
    <w:rsid w:val="263747E9"/>
    <w:rsid w:val="264E7259"/>
    <w:rsid w:val="264F37ED"/>
    <w:rsid w:val="265A6D6B"/>
    <w:rsid w:val="26712A32"/>
    <w:rsid w:val="26775B6F"/>
    <w:rsid w:val="267C6CA9"/>
    <w:rsid w:val="26822B33"/>
    <w:rsid w:val="268447DA"/>
    <w:rsid w:val="268A7650"/>
    <w:rsid w:val="268D7140"/>
    <w:rsid w:val="26906C30"/>
    <w:rsid w:val="26965307"/>
    <w:rsid w:val="26976211"/>
    <w:rsid w:val="269B7AAF"/>
    <w:rsid w:val="26A06719"/>
    <w:rsid w:val="26A61FB0"/>
    <w:rsid w:val="26A67839"/>
    <w:rsid w:val="26A83F7A"/>
    <w:rsid w:val="26BA71BF"/>
    <w:rsid w:val="26BA7C60"/>
    <w:rsid w:val="26EA00EF"/>
    <w:rsid w:val="26ED7781"/>
    <w:rsid w:val="26F750A4"/>
    <w:rsid w:val="271379F0"/>
    <w:rsid w:val="274F42C8"/>
    <w:rsid w:val="27553EEA"/>
    <w:rsid w:val="275E4056"/>
    <w:rsid w:val="276B56D3"/>
    <w:rsid w:val="276F0494"/>
    <w:rsid w:val="27707AEE"/>
    <w:rsid w:val="2775510D"/>
    <w:rsid w:val="2778394C"/>
    <w:rsid w:val="277963CF"/>
    <w:rsid w:val="27917E2C"/>
    <w:rsid w:val="279F64C3"/>
    <w:rsid w:val="27A13FD6"/>
    <w:rsid w:val="27BF5A1F"/>
    <w:rsid w:val="27D364A8"/>
    <w:rsid w:val="27DA77F2"/>
    <w:rsid w:val="27DE2C9A"/>
    <w:rsid w:val="27E233B7"/>
    <w:rsid w:val="27EC00AA"/>
    <w:rsid w:val="27F12250"/>
    <w:rsid w:val="28031161"/>
    <w:rsid w:val="280F7DE8"/>
    <w:rsid w:val="281C4CEC"/>
    <w:rsid w:val="28327F9F"/>
    <w:rsid w:val="2846607B"/>
    <w:rsid w:val="28470238"/>
    <w:rsid w:val="28566F0A"/>
    <w:rsid w:val="285D2B42"/>
    <w:rsid w:val="28617532"/>
    <w:rsid w:val="286640ED"/>
    <w:rsid w:val="287F0D0A"/>
    <w:rsid w:val="289A2AA3"/>
    <w:rsid w:val="28A075FF"/>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C35A3"/>
    <w:rsid w:val="294966FF"/>
    <w:rsid w:val="2989303D"/>
    <w:rsid w:val="29900C2F"/>
    <w:rsid w:val="29AB3C09"/>
    <w:rsid w:val="29AE5D4B"/>
    <w:rsid w:val="29C0416E"/>
    <w:rsid w:val="29C137C7"/>
    <w:rsid w:val="29D84B76"/>
    <w:rsid w:val="29F23E8A"/>
    <w:rsid w:val="29FF65A7"/>
    <w:rsid w:val="2A043BBD"/>
    <w:rsid w:val="2A092F82"/>
    <w:rsid w:val="2A095D01"/>
    <w:rsid w:val="2A132D50"/>
    <w:rsid w:val="2A17569E"/>
    <w:rsid w:val="2A176C4D"/>
    <w:rsid w:val="2A18040C"/>
    <w:rsid w:val="2A1C76E6"/>
    <w:rsid w:val="2A307018"/>
    <w:rsid w:val="2A383867"/>
    <w:rsid w:val="2A497728"/>
    <w:rsid w:val="2A4A6D87"/>
    <w:rsid w:val="2A62672D"/>
    <w:rsid w:val="2A6D1762"/>
    <w:rsid w:val="2A834AE2"/>
    <w:rsid w:val="2A922F77"/>
    <w:rsid w:val="2A9B4195"/>
    <w:rsid w:val="2AAB4039"/>
    <w:rsid w:val="2AC0724B"/>
    <w:rsid w:val="2AC41D98"/>
    <w:rsid w:val="2AC86999"/>
    <w:rsid w:val="2AD417E1"/>
    <w:rsid w:val="2AE00186"/>
    <w:rsid w:val="2AE22F42"/>
    <w:rsid w:val="2AFD2549"/>
    <w:rsid w:val="2B002039"/>
    <w:rsid w:val="2B027D25"/>
    <w:rsid w:val="2B0F0ED1"/>
    <w:rsid w:val="2B150FC4"/>
    <w:rsid w:val="2B2A7653"/>
    <w:rsid w:val="2B34402E"/>
    <w:rsid w:val="2B365FF8"/>
    <w:rsid w:val="2B382B44"/>
    <w:rsid w:val="2B595843"/>
    <w:rsid w:val="2B5E0447"/>
    <w:rsid w:val="2B644AE3"/>
    <w:rsid w:val="2B7037AB"/>
    <w:rsid w:val="2B75100F"/>
    <w:rsid w:val="2B762D4B"/>
    <w:rsid w:val="2B85488A"/>
    <w:rsid w:val="2B8723B0"/>
    <w:rsid w:val="2B881414"/>
    <w:rsid w:val="2BA016C4"/>
    <w:rsid w:val="2BA04F9E"/>
    <w:rsid w:val="2BA07916"/>
    <w:rsid w:val="2BA271EA"/>
    <w:rsid w:val="2BA8774B"/>
    <w:rsid w:val="2BAC7237"/>
    <w:rsid w:val="2BBC7992"/>
    <w:rsid w:val="2BD17ACF"/>
    <w:rsid w:val="2BE3594E"/>
    <w:rsid w:val="2BF13CCD"/>
    <w:rsid w:val="2BFC1D01"/>
    <w:rsid w:val="2C0B1233"/>
    <w:rsid w:val="2C1F083A"/>
    <w:rsid w:val="2C284379"/>
    <w:rsid w:val="2C287FF7"/>
    <w:rsid w:val="2C353974"/>
    <w:rsid w:val="2C377AC1"/>
    <w:rsid w:val="2C390A8A"/>
    <w:rsid w:val="2C491D5B"/>
    <w:rsid w:val="2C5438E1"/>
    <w:rsid w:val="2C566E8F"/>
    <w:rsid w:val="2C5C55E3"/>
    <w:rsid w:val="2C615E6B"/>
    <w:rsid w:val="2C672743"/>
    <w:rsid w:val="2C673F8F"/>
    <w:rsid w:val="2C7C3431"/>
    <w:rsid w:val="2C7D01A5"/>
    <w:rsid w:val="2C8C3713"/>
    <w:rsid w:val="2C8F7D60"/>
    <w:rsid w:val="2CA23706"/>
    <w:rsid w:val="2CA451E4"/>
    <w:rsid w:val="2CA72C02"/>
    <w:rsid w:val="2CB50A49"/>
    <w:rsid w:val="2CBC5046"/>
    <w:rsid w:val="2CC67D4F"/>
    <w:rsid w:val="2CEA52EC"/>
    <w:rsid w:val="2D031F0A"/>
    <w:rsid w:val="2D0461B9"/>
    <w:rsid w:val="2D0B41F9"/>
    <w:rsid w:val="2D1711EE"/>
    <w:rsid w:val="2D1759B5"/>
    <w:rsid w:val="2D1E5BDE"/>
    <w:rsid w:val="2D250244"/>
    <w:rsid w:val="2D2A7E76"/>
    <w:rsid w:val="2D2C7C11"/>
    <w:rsid w:val="2D3163B0"/>
    <w:rsid w:val="2D32459D"/>
    <w:rsid w:val="2D35210F"/>
    <w:rsid w:val="2D3C3E22"/>
    <w:rsid w:val="2D3C78E5"/>
    <w:rsid w:val="2D5473F4"/>
    <w:rsid w:val="2D5F5B52"/>
    <w:rsid w:val="2D601C8D"/>
    <w:rsid w:val="2D6B7AAF"/>
    <w:rsid w:val="2D6D3827"/>
    <w:rsid w:val="2D855015"/>
    <w:rsid w:val="2D892E82"/>
    <w:rsid w:val="2DA82AB1"/>
    <w:rsid w:val="2DB029C3"/>
    <w:rsid w:val="2DB4536F"/>
    <w:rsid w:val="2DB57BAA"/>
    <w:rsid w:val="2DB87198"/>
    <w:rsid w:val="2DCF44E2"/>
    <w:rsid w:val="2DDB02CC"/>
    <w:rsid w:val="2DE27D71"/>
    <w:rsid w:val="2DE61A45"/>
    <w:rsid w:val="2DE81100"/>
    <w:rsid w:val="2DF27D37"/>
    <w:rsid w:val="2DF72E1E"/>
    <w:rsid w:val="2E1312F0"/>
    <w:rsid w:val="2E143612"/>
    <w:rsid w:val="2E180272"/>
    <w:rsid w:val="2E1F0FC6"/>
    <w:rsid w:val="2E2C512B"/>
    <w:rsid w:val="2E530C6F"/>
    <w:rsid w:val="2E5D3BD9"/>
    <w:rsid w:val="2E695321"/>
    <w:rsid w:val="2E69634F"/>
    <w:rsid w:val="2E6A4C67"/>
    <w:rsid w:val="2E765F2D"/>
    <w:rsid w:val="2E7A15B5"/>
    <w:rsid w:val="2E7E42AC"/>
    <w:rsid w:val="2EA35F69"/>
    <w:rsid w:val="2EB42A0B"/>
    <w:rsid w:val="2EB51CD8"/>
    <w:rsid w:val="2EB56F2D"/>
    <w:rsid w:val="2EBF0997"/>
    <w:rsid w:val="2ECB6A58"/>
    <w:rsid w:val="2ED1509A"/>
    <w:rsid w:val="2ED40AF8"/>
    <w:rsid w:val="2ED718A0"/>
    <w:rsid w:val="2EDA2C9E"/>
    <w:rsid w:val="2EEB0EA8"/>
    <w:rsid w:val="2EED69CE"/>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817D16"/>
    <w:rsid w:val="3095452D"/>
    <w:rsid w:val="309D08C8"/>
    <w:rsid w:val="30A62A90"/>
    <w:rsid w:val="30A900EC"/>
    <w:rsid w:val="30B14F43"/>
    <w:rsid w:val="30B60F81"/>
    <w:rsid w:val="30CC23DC"/>
    <w:rsid w:val="30D84C78"/>
    <w:rsid w:val="30ED707D"/>
    <w:rsid w:val="30FC739C"/>
    <w:rsid w:val="3106646D"/>
    <w:rsid w:val="310701CB"/>
    <w:rsid w:val="311C17EC"/>
    <w:rsid w:val="311E24C1"/>
    <w:rsid w:val="311F0DA0"/>
    <w:rsid w:val="31210BB1"/>
    <w:rsid w:val="31244B45"/>
    <w:rsid w:val="31376626"/>
    <w:rsid w:val="313F372D"/>
    <w:rsid w:val="314931FE"/>
    <w:rsid w:val="316D3DF6"/>
    <w:rsid w:val="31934188"/>
    <w:rsid w:val="31BF0C8F"/>
    <w:rsid w:val="31CF685F"/>
    <w:rsid w:val="31E06CBE"/>
    <w:rsid w:val="31E83DC4"/>
    <w:rsid w:val="31E85CA8"/>
    <w:rsid w:val="31EB220A"/>
    <w:rsid w:val="31F918F3"/>
    <w:rsid w:val="31F96532"/>
    <w:rsid w:val="32111BAB"/>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30B77A7"/>
    <w:rsid w:val="33185FE3"/>
    <w:rsid w:val="331D1072"/>
    <w:rsid w:val="331E66B9"/>
    <w:rsid w:val="33233306"/>
    <w:rsid w:val="33263D52"/>
    <w:rsid w:val="33352BEA"/>
    <w:rsid w:val="333F7004"/>
    <w:rsid w:val="3342275D"/>
    <w:rsid w:val="33456366"/>
    <w:rsid w:val="335A7E84"/>
    <w:rsid w:val="335F6339"/>
    <w:rsid w:val="336E2072"/>
    <w:rsid w:val="33785893"/>
    <w:rsid w:val="337C2A16"/>
    <w:rsid w:val="337E053C"/>
    <w:rsid w:val="33806BDD"/>
    <w:rsid w:val="3397070A"/>
    <w:rsid w:val="33997124"/>
    <w:rsid w:val="33A063C1"/>
    <w:rsid w:val="33B45F48"/>
    <w:rsid w:val="33B61ED2"/>
    <w:rsid w:val="33B91574"/>
    <w:rsid w:val="33BD6B47"/>
    <w:rsid w:val="33C80A56"/>
    <w:rsid w:val="33D968C6"/>
    <w:rsid w:val="33DE5CBC"/>
    <w:rsid w:val="33DE722D"/>
    <w:rsid w:val="33E04DFC"/>
    <w:rsid w:val="33E449E8"/>
    <w:rsid w:val="33E830BD"/>
    <w:rsid w:val="33E83915"/>
    <w:rsid w:val="340634A0"/>
    <w:rsid w:val="340824FC"/>
    <w:rsid w:val="34380E16"/>
    <w:rsid w:val="34473024"/>
    <w:rsid w:val="345C0152"/>
    <w:rsid w:val="34624418"/>
    <w:rsid w:val="34652146"/>
    <w:rsid w:val="346F257B"/>
    <w:rsid w:val="34735BC7"/>
    <w:rsid w:val="34750AB5"/>
    <w:rsid w:val="347B0F20"/>
    <w:rsid w:val="34874EF3"/>
    <w:rsid w:val="34913981"/>
    <w:rsid w:val="34936269"/>
    <w:rsid w:val="34A12BF9"/>
    <w:rsid w:val="34A2025B"/>
    <w:rsid w:val="34BF705E"/>
    <w:rsid w:val="34F20066"/>
    <w:rsid w:val="34FB3F48"/>
    <w:rsid w:val="35004E5B"/>
    <w:rsid w:val="35223C00"/>
    <w:rsid w:val="35250800"/>
    <w:rsid w:val="35264CB6"/>
    <w:rsid w:val="35301D0A"/>
    <w:rsid w:val="353D61D5"/>
    <w:rsid w:val="353F0533"/>
    <w:rsid w:val="35414403"/>
    <w:rsid w:val="35424E24"/>
    <w:rsid w:val="3556002F"/>
    <w:rsid w:val="355D2DF6"/>
    <w:rsid w:val="35690D78"/>
    <w:rsid w:val="356C3C0C"/>
    <w:rsid w:val="35777939"/>
    <w:rsid w:val="357E1C87"/>
    <w:rsid w:val="357E4BF5"/>
    <w:rsid w:val="3587674A"/>
    <w:rsid w:val="358B0CEF"/>
    <w:rsid w:val="35983723"/>
    <w:rsid w:val="359A2D7C"/>
    <w:rsid w:val="35B47338"/>
    <w:rsid w:val="35BC359E"/>
    <w:rsid w:val="35C35277"/>
    <w:rsid w:val="35C506A4"/>
    <w:rsid w:val="35CB1A33"/>
    <w:rsid w:val="35DB084C"/>
    <w:rsid w:val="35ED267E"/>
    <w:rsid w:val="35F26FC0"/>
    <w:rsid w:val="35F745D6"/>
    <w:rsid w:val="36036818"/>
    <w:rsid w:val="360D5BA8"/>
    <w:rsid w:val="360D7D52"/>
    <w:rsid w:val="361231BE"/>
    <w:rsid w:val="36186CF3"/>
    <w:rsid w:val="361F1C60"/>
    <w:rsid w:val="362317B0"/>
    <w:rsid w:val="36304469"/>
    <w:rsid w:val="363506C2"/>
    <w:rsid w:val="36394BEF"/>
    <w:rsid w:val="364E28A2"/>
    <w:rsid w:val="3653186C"/>
    <w:rsid w:val="365F1677"/>
    <w:rsid w:val="36603F29"/>
    <w:rsid w:val="36624145"/>
    <w:rsid w:val="368E3857"/>
    <w:rsid w:val="36963DEF"/>
    <w:rsid w:val="36BF1BC9"/>
    <w:rsid w:val="36CA5847"/>
    <w:rsid w:val="36CE3589"/>
    <w:rsid w:val="36D07CFA"/>
    <w:rsid w:val="36D3294D"/>
    <w:rsid w:val="36D77545"/>
    <w:rsid w:val="36DE3793"/>
    <w:rsid w:val="36F01751"/>
    <w:rsid w:val="36F4271E"/>
    <w:rsid w:val="36FB2B1D"/>
    <w:rsid w:val="370B658B"/>
    <w:rsid w:val="370C1750"/>
    <w:rsid w:val="370C4F12"/>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A10C9D"/>
    <w:rsid w:val="37B02C8E"/>
    <w:rsid w:val="37B13FAF"/>
    <w:rsid w:val="37DA73FD"/>
    <w:rsid w:val="37E065F1"/>
    <w:rsid w:val="37E34E12"/>
    <w:rsid w:val="37E62B54"/>
    <w:rsid w:val="37ED3EE3"/>
    <w:rsid w:val="37F039D3"/>
    <w:rsid w:val="37F92887"/>
    <w:rsid w:val="37FF2F0E"/>
    <w:rsid w:val="38200CB7"/>
    <w:rsid w:val="38246991"/>
    <w:rsid w:val="382471D8"/>
    <w:rsid w:val="3827387D"/>
    <w:rsid w:val="38496943"/>
    <w:rsid w:val="384D4981"/>
    <w:rsid w:val="38523D46"/>
    <w:rsid w:val="386C5D3E"/>
    <w:rsid w:val="3871335D"/>
    <w:rsid w:val="38743CBC"/>
    <w:rsid w:val="387E00C9"/>
    <w:rsid w:val="3882184F"/>
    <w:rsid w:val="3885236D"/>
    <w:rsid w:val="388C36FB"/>
    <w:rsid w:val="388D1222"/>
    <w:rsid w:val="389C3213"/>
    <w:rsid w:val="38AC16A8"/>
    <w:rsid w:val="38AF2C58"/>
    <w:rsid w:val="38B4055C"/>
    <w:rsid w:val="38B7004D"/>
    <w:rsid w:val="38BD5663"/>
    <w:rsid w:val="38C7758E"/>
    <w:rsid w:val="38D40C1D"/>
    <w:rsid w:val="38DD7AB3"/>
    <w:rsid w:val="38F026C3"/>
    <w:rsid w:val="38FF1464"/>
    <w:rsid w:val="392927F4"/>
    <w:rsid w:val="39292CF8"/>
    <w:rsid w:val="39317DFF"/>
    <w:rsid w:val="393F251C"/>
    <w:rsid w:val="394F5BA6"/>
    <w:rsid w:val="39561614"/>
    <w:rsid w:val="39785A2E"/>
    <w:rsid w:val="398B437E"/>
    <w:rsid w:val="399F745E"/>
    <w:rsid w:val="39A24982"/>
    <w:rsid w:val="39A910BC"/>
    <w:rsid w:val="39B76556"/>
    <w:rsid w:val="39C3537C"/>
    <w:rsid w:val="39C52C0D"/>
    <w:rsid w:val="39CE38A0"/>
    <w:rsid w:val="39E62997"/>
    <w:rsid w:val="39ED1F78"/>
    <w:rsid w:val="3A014D73"/>
    <w:rsid w:val="3A065CA2"/>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F0857"/>
    <w:rsid w:val="3B2E1447"/>
    <w:rsid w:val="3B365BA1"/>
    <w:rsid w:val="3B4B5801"/>
    <w:rsid w:val="3B4D50C5"/>
    <w:rsid w:val="3B506C62"/>
    <w:rsid w:val="3B5322AF"/>
    <w:rsid w:val="3B547C8B"/>
    <w:rsid w:val="3B5A188F"/>
    <w:rsid w:val="3B606AA9"/>
    <w:rsid w:val="3B636B23"/>
    <w:rsid w:val="3B653D90"/>
    <w:rsid w:val="3B693880"/>
    <w:rsid w:val="3B6B77B7"/>
    <w:rsid w:val="3B712EE8"/>
    <w:rsid w:val="3B790581"/>
    <w:rsid w:val="3B7A3CDF"/>
    <w:rsid w:val="3B892174"/>
    <w:rsid w:val="3BB16FD5"/>
    <w:rsid w:val="3BB9336F"/>
    <w:rsid w:val="3BBA3B64"/>
    <w:rsid w:val="3BC27434"/>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A64660"/>
    <w:rsid w:val="3CAF0DC4"/>
    <w:rsid w:val="3CBA010B"/>
    <w:rsid w:val="3CC11012"/>
    <w:rsid w:val="3CC960B9"/>
    <w:rsid w:val="3CE70DB6"/>
    <w:rsid w:val="3CE8111C"/>
    <w:rsid w:val="3CEC29BB"/>
    <w:rsid w:val="3CEE6FA1"/>
    <w:rsid w:val="3CF66C0A"/>
    <w:rsid w:val="3CFB4C5D"/>
    <w:rsid w:val="3D0A4BEF"/>
    <w:rsid w:val="3D0E0B83"/>
    <w:rsid w:val="3D3D6AF8"/>
    <w:rsid w:val="3D4223AD"/>
    <w:rsid w:val="3D472B15"/>
    <w:rsid w:val="3D4A76E1"/>
    <w:rsid w:val="3D595B76"/>
    <w:rsid w:val="3D6D517E"/>
    <w:rsid w:val="3D7423FD"/>
    <w:rsid w:val="3D7824A0"/>
    <w:rsid w:val="3D7B3D3F"/>
    <w:rsid w:val="3D7D00DC"/>
    <w:rsid w:val="3D7E0E7E"/>
    <w:rsid w:val="3D826B73"/>
    <w:rsid w:val="3DAA0180"/>
    <w:rsid w:val="3DBE1FC2"/>
    <w:rsid w:val="3DC07568"/>
    <w:rsid w:val="3DD35929"/>
    <w:rsid w:val="3DD82F3F"/>
    <w:rsid w:val="3DD86F3A"/>
    <w:rsid w:val="3DDC316C"/>
    <w:rsid w:val="3DE11DF4"/>
    <w:rsid w:val="3DF8713D"/>
    <w:rsid w:val="3DF91843"/>
    <w:rsid w:val="3E021D6A"/>
    <w:rsid w:val="3E135D25"/>
    <w:rsid w:val="3E171CB9"/>
    <w:rsid w:val="3E1C72D0"/>
    <w:rsid w:val="3E284F59"/>
    <w:rsid w:val="3E412892"/>
    <w:rsid w:val="3E41478A"/>
    <w:rsid w:val="3E5201BC"/>
    <w:rsid w:val="3E5B23DB"/>
    <w:rsid w:val="3E5B3B51"/>
    <w:rsid w:val="3E6447D3"/>
    <w:rsid w:val="3E6E3DBF"/>
    <w:rsid w:val="3E7A3FA5"/>
    <w:rsid w:val="3E7E3AE6"/>
    <w:rsid w:val="3E8A1B82"/>
    <w:rsid w:val="3E8E21C5"/>
    <w:rsid w:val="3E94330A"/>
    <w:rsid w:val="3E9D72F5"/>
    <w:rsid w:val="3E9E5242"/>
    <w:rsid w:val="3EA2203F"/>
    <w:rsid w:val="3EB97F9E"/>
    <w:rsid w:val="3EBC016B"/>
    <w:rsid w:val="3EC15781"/>
    <w:rsid w:val="3ECF47EA"/>
    <w:rsid w:val="3ED26C57"/>
    <w:rsid w:val="3EF50B95"/>
    <w:rsid w:val="3F0B7B65"/>
    <w:rsid w:val="3F0D4E6A"/>
    <w:rsid w:val="3F21430D"/>
    <w:rsid w:val="3F2521B4"/>
    <w:rsid w:val="3F4E563E"/>
    <w:rsid w:val="3F5070B9"/>
    <w:rsid w:val="3F5B7984"/>
    <w:rsid w:val="3F6B5A48"/>
    <w:rsid w:val="3F6E52AC"/>
    <w:rsid w:val="3F762A0F"/>
    <w:rsid w:val="3F85693A"/>
    <w:rsid w:val="3F930CBA"/>
    <w:rsid w:val="3F9904AC"/>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1B4533"/>
    <w:rsid w:val="401D2E8B"/>
    <w:rsid w:val="401E7FAE"/>
    <w:rsid w:val="402E5098"/>
    <w:rsid w:val="405745EF"/>
    <w:rsid w:val="405C39B3"/>
    <w:rsid w:val="40610FCA"/>
    <w:rsid w:val="407025DB"/>
    <w:rsid w:val="40756534"/>
    <w:rsid w:val="407B6C60"/>
    <w:rsid w:val="408C3A72"/>
    <w:rsid w:val="408F1FDB"/>
    <w:rsid w:val="408F792A"/>
    <w:rsid w:val="4090365D"/>
    <w:rsid w:val="40914F84"/>
    <w:rsid w:val="409475F1"/>
    <w:rsid w:val="409A1C76"/>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D5C35"/>
    <w:rsid w:val="41611082"/>
    <w:rsid w:val="416C69B7"/>
    <w:rsid w:val="41872CB2"/>
    <w:rsid w:val="418B1335"/>
    <w:rsid w:val="41966C29"/>
    <w:rsid w:val="41984EBF"/>
    <w:rsid w:val="41A208E6"/>
    <w:rsid w:val="41A35612"/>
    <w:rsid w:val="41A37141"/>
    <w:rsid w:val="41A43864"/>
    <w:rsid w:val="41B45A71"/>
    <w:rsid w:val="41C061C4"/>
    <w:rsid w:val="41DE6C3F"/>
    <w:rsid w:val="41E16D4C"/>
    <w:rsid w:val="41E47950"/>
    <w:rsid w:val="41EA4FEF"/>
    <w:rsid w:val="42004667"/>
    <w:rsid w:val="421847E2"/>
    <w:rsid w:val="421D2BB5"/>
    <w:rsid w:val="421D2C97"/>
    <w:rsid w:val="421F113C"/>
    <w:rsid w:val="42207AA0"/>
    <w:rsid w:val="42274495"/>
    <w:rsid w:val="422A387A"/>
    <w:rsid w:val="42302DFC"/>
    <w:rsid w:val="423C1CEE"/>
    <w:rsid w:val="4258222A"/>
    <w:rsid w:val="426B4382"/>
    <w:rsid w:val="42707BEA"/>
    <w:rsid w:val="427342EC"/>
    <w:rsid w:val="427C5579"/>
    <w:rsid w:val="428A37DB"/>
    <w:rsid w:val="42916F69"/>
    <w:rsid w:val="42997141"/>
    <w:rsid w:val="429B74ED"/>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7B6846"/>
    <w:rsid w:val="438C3708"/>
    <w:rsid w:val="439F229A"/>
    <w:rsid w:val="43A044FF"/>
    <w:rsid w:val="43A35D9D"/>
    <w:rsid w:val="43C006FD"/>
    <w:rsid w:val="43C901B0"/>
    <w:rsid w:val="43F72CC5"/>
    <w:rsid w:val="440203D8"/>
    <w:rsid w:val="44174B0E"/>
    <w:rsid w:val="44240C8C"/>
    <w:rsid w:val="442F041A"/>
    <w:rsid w:val="442F13DF"/>
    <w:rsid w:val="44375106"/>
    <w:rsid w:val="44392A3A"/>
    <w:rsid w:val="4453331F"/>
    <w:rsid w:val="446E0735"/>
    <w:rsid w:val="447946C2"/>
    <w:rsid w:val="447A4194"/>
    <w:rsid w:val="447D0F6A"/>
    <w:rsid w:val="447E20A0"/>
    <w:rsid w:val="449851D6"/>
    <w:rsid w:val="44A01C25"/>
    <w:rsid w:val="44A37EC3"/>
    <w:rsid w:val="44AE215C"/>
    <w:rsid w:val="44B02520"/>
    <w:rsid w:val="44B042CE"/>
    <w:rsid w:val="44BC2C73"/>
    <w:rsid w:val="44BC4E15"/>
    <w:rsid w:val="44BD69EB"/>
    <w:rsid w:val="44C4421D"/>
    <w:rsid w:val="44CD4598"/>
    <w:rsid w:val="44D949F1"/>
    <w:rsid w:val="44D97CC8"/>
    <w:rsid w:val="44DD41A3"/>
    <w:rsid w:val="44F4256A"/>
    <w:rsid w:val="44F920D0"/>
    <w:rsid w:val="45040E37"/>
    <w:rsid w:val="45054A10"/>
    <w:rsid w:val="45113714"/>
    <w:rsid w:val="45157D14"/>
    <w:rsid w:val="45255158"/>
    <w:rsid w:val="452B429C"/>
    <w:rsid w:val="45383F3C"/>
    <w:rsid w:val="45504AAF"/>
    <w:rsid w:val="45505C97"/>
    <w:rsid w:val="4550785F"/>
    <w:rsid w:val="45521829"/>
    <w:rsid w:val="4555747A"/>
    <w:rsid w:val="45684AE6"/>
    <w:rsid w:val="4576093C"/>
    <w:rsid w:val="457E617A"/>
    <w:rsid w:val="459260C9"/>
    <w:rsid w:val="45A00B19"/>
    <w:rsid w:val="45B7081F"/>
    <w:rsid w:val="45B918A8"/>
    <w:rsid w:val="45C538A4"/>
    <w:rsid w:val="45C6230C"/>
    <w:rsid w:val="45CC5137"/>
    <w:rsid w:val="45EA380F"/>
    <w:rsid w:val="45F51ADA"/>
    <w:rsid w:val="460F771A"/>
    <w:rsid w:val="462211FB"/>
    <w:rsid w:val="462260A9"/>
    <w:rsid w:val="46235014"/>
    <w:rsid w:val="462501D5"/>
    <w:rsid w:val="462E7BA0"/>
    <w:rsid w:val="463958E6"/>
    <w:rsid w:val="463B22BD"/>
    <w:rsid w:val="463F246D"/>
    <w:rsid w:val="464247F9"/>
    <w:rsid w:val="46592743"/>
    <w:rsid w:val="466435C2"/>
    <w:rsid w:val="4668303D"/>
    <w:rsid w:val="46737CA9"/>
    <w:rsid w:val="467632F5"/>
    <w:rsid w:val="46845629"/>
    <w:rsid w:val="468604DF"/>
    <w:rsid w:val="468C638D"/>
    <w:rsid w:val="469F5CBE"/>
    <w:rsid w:val="46A41C10"/>
    <w:rsid w:val="46A71700"/>
    <w:rsid w:val="46B51F2C"/>
    <w:rsid w:val="46ED1809"/>
    <w:rsid w:val="46F41115"/>
    <w:rsid w:val="47022DDB"/>
    <w:rsid w:val="4705380E"/>
    <w:rsid w:val="47090A75"/>
    <w:rsid w:val="472D2D5A"/>
    <w:rsid w:val="47393FAB"/>
    <w:rsid w:val="473C0BAA"/>
    <w:rsid w:val="47541C62"/>
    <w:rsid w:val="477137B3"/>
    <w:rsid w:val="47730D59"/>
    <w:rsid w:val="477558AD"/>
    <w:rsid w:val="477C1F4A"/>
    <w:rsid w:val="477E2FF2"/>
    <w:rsid w:val="47912301"/>
    <w:rsid w:val="47A61541"/>
    <w:rsid w:val="47B440D5"/>
    <w:rsid w:val="47B63383"/>
    <w:rsid w:val="47C51615"/>
    <w:rsid w:val="47CA1B4A"/>
    <w:rsid w:val="47D66E97"/>
    <w:rsid w:val="47D74267"/>
    <w:rsid w:val="47E04ECA"/>
    <w:rsid w:val="47E349BA"/>
    <w:rsid w:val="48084421"/>
    <w:rsid w:val="480F3A01"/>
    <w:rsid w:val="48102B8B"/>
    <w:rsid w:val="481C1C7A"/>
    <w:rsid w:val="48221970"/>
    <w:rsid w:val="482873DF"/>
    <w:rsid w:val="483D69C3"/>
    <w:rsid w:val="484239F0"/>
    <w:rsid w:val="484F52BC"/>
    <w:rsid w:val="48594227"/>
    <w:rsid w:val="486E2920"/>
    <w:rsid w:val="486F05FF"/>
    <w:rsid w:val="48711FC6"/>
    <w:rsid w:val="487A69FC"/>
    <w:rsid w:val="487D6A75"/>
    <w:rsid w:val="48840FF6"/>
    <w:rsid w:val="488436EE"/>
    <w:rsid w:val="488C0D87"/>
    <w:rsid w:val="488E4926"/>
    <w:rsid w:val="489A017E"/>
    <w:rsid w:val="48A95C04"/>
    <w:rsid w:val="48AB33C2"/>
    <w:rsid w:val="48B63E7D"/>
    <w:rsid w:val="48BE63E9"/>
    <w:rsid w:val="48C4125B"/>
    <w:rsid w:val="48D34A2F"/>
    <w:rsid w:val="48FA3211"/>
    <w:rsid w:val="48FE0BF8"/>
    <w:rsid w:val="4901159C"/>
    <w:rsid w:val="490C6E6F"/>
    <w:rsid w:val="4917600A"/>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935F6C"/>
    <w:rsid w:val="49995C78"/>
    <w:rsid w:val="49A32653"/>
    <w:rsid w:val="49A85EBB"/>
    <w:rsid w:val="49AD3523"/>
    <w:rsid w:val="49B3517A"/>
    <w:rsid w:val="49D433EE"/>
    <w:rsid w:val="49DB003F"/>
    <w:rsid w:val="49EE3C79"/>
    <w:rsid w:val="49F20EE5"/>
    <w:rsid w:val="4A015BA5"/>
    <w:rsid w:val="4A1B15C8"/>
    <w:rsid w:val="4A286FFC"/>
    <w:rsid w:val="4A311628"/>
    <w:rsid w:val="4A317C5F"/>
    <w:rsid w:val="4A325785"/>
    <w:rsid w:val="4A372A74"/>
    <w:rsid w:val="4A3922B8"/>
    <w:rsid w:val="4A3B6D2F"/>
    <w:rsid w:val="4A64451E"/>
    <w:rsid w:val="4A69564B"/>
    <w:rsid w:val="4A85368F"/>
    <w:rsid w:val="4A881286"/>
    <w:rsid w:val="4A932ECE"/>
    <w:rsid w:val="4A954692"/>
    <w:rsid w:val="4AB60164"/>
    <w:rsid w:val="4ABB39CC"/>
    <w:rsid w:val="4ABD08DC"/>
    <w:rsid w:val="4ACC3EEE"/>
    <w:rsid w:val="4AD127C8"/>
    <w:rsid w:val="4AD131F0"/>
    <w:rsid w:val="4AF9521E"/>
    <w:rsid w:val="4B037E2A"/>
    <w:rsid w:val="4B124C0F"/>
    <w:rsid w:val="4B242DE5"/>
    <w:rsid w:val="4B2701C1"/>
    <w:rsid w:val="4B3117D6"/>
    <w:rsid w:val="4B425E9C"/>
    <w:rsid w:val="4B5F25AA"/>
    <w:rsid w:val="4B655548"/>
    <w:rsid w:val="4B7A02A7"/>
    <w:rsid w:val="4B83273C"/>
    <w:rsid w:val="4B9E19F4"/>
    <w:rsid w:val="4BA07DE3"/>
    <w:rsid w:val="4BA8113B"/>
    <w:rsid w:val="4BB42648"/>
    <w:rsid w:val="4BC44B03"/>
    <w:rsid w:val="4BC50B39"/>
    <w:rsid w:val="4BCD61D2"/>
    <w:rsid w:val="4BD016F9"/>
    <w:rsid w:val="4BD165C6"/>
    <w:rsid w:val="4BD42F98"/>
    <w:rsid w:val="4BDA60D4"/>
    <w:rsid w:val="4C092FFA"/>
    <w:rsid w:val="4C0F5D7E"/>
    <w:rsid w:val="4C143200"/>
    <w:rsid w:val="4C1D6881"/>
    <w:rsid w:val="4C207F8B"/>
    <w:rsid w:val="4C3B7578"/>
    <w:rsid w:val="4C3E48B5"/>
    <w:rsid w:val="4C4F261E"/>
    <w:rsid w:val="4C530B9E"/>
    <w:rsid w:val="4C5821AD"/>
    <w:rsid w:val="4C63256E"/>
    <w:rsid w:val="4C800A2A"/>
    <w:rsid w:val="4C904488"/>
    <w:rsid w:val="4C91592D"/>
    <w:rsid w:val="4C951AA7"/>
    <w:rsid w:val="4C9A70C7"/>
    <w:rsid w:val="4C9E35A6"/>
    <w:rsid w:val="4CBE77A4"/>
    <w:rsid w:val="4CC60DB4"/>
    <w:rsid w:val="4CCA547A"/>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41C78"/>
    <w:rsid w:val="4D814A59"/>
    <w:rsid w:val="4D865650"/>
    <w:rsid w:val="4D8C54DC"/>
    <w:rsid w:val="4D901140"/>
    <w:rsid w:val="4D956757"/>
    <w:rsid w:val="4D9A561E"/>
    <w:rsid w:val="4DA66D09"/>
    <w:rsid w:val="4DAD60E5"/>
    <w:rsid w:val="4DB017E2"/>
    <w:rsid w:val="4DC112FA"/>
    <w:rsid w:val="4DDD70BE"/>
    <w:rsid w:val="4DE66FB2"/>
    <w:rsid w:val="4DE82D2A"/>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22B79"/>
    <w:rsid w:val="4EBB634F"/>
    <w:rsid w:val="4ECA1B7D"/>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96F88"/>
    <w:rsid w:val="500F2DC6"/>
    <w:rsid w:val="500F511D"/>
    <w:rsid w:val="501A73E7"/>
    <w:rsid w:val="50292CB4"/>
    <w:rsid w:val="502C5162"/>
    <w:rsid w:val="5032028D"/>
    <w:rsid w:val="50324731"/>
    <w:rsid w:val="50340D81"/>
    <w:rsid w:val="50607B05"/>
    <w:rsid w:val="50666188"/>
    <w:rsid w:val="50685BF3"/>
    <w:rsid w:val="506D5166"/>
    <w:rsid w:val="507018C7"/>
    <w:rsid w:val="50747D2C"/>
    <w:rsid w:val="507927A8"/>
    <w:rsid w:val="50965BAE"/>
    <w:rsid w:val="50A13664"/>
    <w:rsid w:val="50C57042"/>
    <w:rsid w:val="50C92A33"/>
    <w:rsid w:val="50CE4A5A"/>
    <w:rsid w:val="50CF01D2"/>
    <w:rsid w:val="50D954C3"/>
    <w:rsid w:val="50E10C5A"/>
    <w:rsid w:val="50F733A8"/>
    <w:rsid w:val="50FA66E7"/>
    <w:rsid w:val="50FB11BA"/>
    <w:rsid w:val="50FD2FC0"/>
    <w:rsid w:val="510B1AC2"/>
    <w:rsid w:val="510F4A72"/>
    <w:rsid w:val="511126A2"/>
    <w:rsid w:val="51116092"/>
    <w:rsid w:val="51387B25"/>
    <w:rsid w:val="513E60D4"/>
    <w:rsid w:val="51510956"/>
    <w:rsid w:val="5151508A"/>
    <w:rsid w:val="51600E2A"/>
    <w:rsid w:val="516473EA"/>
    <w:rsid w:val="516C5EF8"/>
    <w:rsid w:val="517C08CB"/>
    <w:rsid w:val="51873568"/>
    <w:rsid w:val="519530DD"/>
    <w:rsid w:val="51BA7D9C"/>
    <w:rsid w:val="51C25640"/>
    <w:rsid w:val="51CA4B82"/>
    <w:rsid w:val="51D72F2C"/>
    <w:rsid w:val="51DA0BDC"/>
    <w:rsid w:val="51E14E3C"/>
    <w:rsid w:val="51E6025E"/>
    <w:rsid w:val="51ED5E1F"/>
    <w:rsid w:val="521C7446"/>
    <w:rsid w:val="523F62C5"/>
    <w:rsid w:val="52436B86"/>
    <w:rsid w:val="524B1ADA"/>
    <w:rsid w:val="525C3CE7"/>
    <w:rsid w:val="525E6503"/>
    <w:rsid w:val="527A5F1B"/>
    <w:rsid w:val="52910DFD"/>
    <w:rsid w:val="52A336C4"/>
    <w:rsid w:val="52A47F2C"/>
    <w:rsid w:val="52AA1A33"/>
    <w:rsid w:val="52BF7DD2"/>
    <w:rsid w:val="52C5058C"/>
    <w:rsid w:val="52CD6993"/>
    <w:rsid w:val="52D41ACF"/>
    <w:rsid w:val="52E066C6"/>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41F9D"/>
    <w:rsid w:val="537B68F8"/>
    <w:rsid w:val="53832BD5"/>
    <w:rsid w:val="538771E8"/>
    <w:rsid w:val="5389478E"/>
    <w:rsid w:val="538D7111"/>
    <w:rsid w:val="538E1DAE"/>
    <w:rsid w:val="53991C45"/>
    <w:rsid w:val="539C0A6E"/>
    <w:rsid w:val="539F20DD"/>
    <w:rsid w:val="53A05E55"/>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D2C7A"/>
    <w:rsid w:val="54D51A4B"/>
    <w:rsid w:val="54D9743E"/>
    <w:rsid w:val="54DD06D4"/>
    <w:rsid w:val="54EB3100"/>
    <w:rsid w:val="54F14BBA"/>
    <w:rsid w:val="55102B67"/>
    <w:rsid w:val="551709E9"/>
    <w:rsid w:val="551B1885"/>
    <w:rsid w:val="553C5017"/>
    <w:rsid w:val="55456CB4"/>
    <w:rsid w:val="554C0043"/>
    <w:rsid w:val="55516A4E"/>
    <w:rsid w:val="556B5270"/>
    <w:rsid w:val="556F3D31"/>
    <w:rsid w:val="556F5ADF"/>
    <w:rsid w:val="557401FE"/>
    <w:rsid w:val="55754C4A"/>
    <w:rsid w:val="55891C8E"/>
    <w:rsid w:val="558C5567"/>
    <w:rsid w:val="559612BE"/>
    <w:rsid w:val="55985036"/>
    <w:rsid w:val="55A52D8C"/>
    <w:rsid w:val="55A559A5"/>
    <w:rsid w:val="55A67C62"/>
    <w:rsid w:val="55AC0AE1"/>
    <w:rsid w:val="55B27AF8"/>
    <w:rsid w:val="55B84771"/>
    <w:rsid w:val="55B926BE"/>
    <w:rsid w:val="55BB0D24"/>
    <w:rsid w:val="55C23E61"/>
    <w:rsid w:val="55CE1826"/>
    <w:rsid w:val="55DE621D"/>
    <w:rsid w:val="55E02539"/>
    <w:rsid w:val="55ED52C6"/>
    <w:rsid w:val="55F674E6"/>
    <w:rsid w:val="55FB55C5"/>
    <w:rsid w:val="55FC6F38"/>
    <w:rsid w:val="56226FF5"/>
    <w:rsid w:val="56242D6E"/>
    <w:rsid w:val="562E599A"/>
    <w:rsid w:val="563A433F"/>
    <w:rsid w:val="5647080A"/>
    <w:rsid w:val="56486A5C"/>
    <w:rsid w:val="56554CD5"/>
    <w:rsid w:val="565655AA"/>
    <w:rsid w:val="56665BCA"/>
    <w:rsid w:val="566A3561"/>
    <w:rsid w:val="56707D61"/>
    <w:rsid w:val="567A33CD"/>
    <w:rsid w:val="569F7B35"/>
    <w:rsid w:val="56B0015D"/>
    <w:rsid w:val="56B85264"/>
    <w:rsid w:val="56B86142"/>
    <w:rsid w:val="56BC5814"/>
    <w:rsid w:val="56C62507"/>
    <w:rsid w:val="56C859FA"/>
    <w:rsid w:val="56D15BC0"/>
    <w:rsid w:val="56D402F0"/>
    <w:rsid w:val="56E10C5F"/>
    <w:rsid w:val="56F269C8"/>
    <w:rsid w:val="56FC15F5"/>
    <w:rsid w:val="57016832"/>
    <w:rsid w:val="571A0E83"/>
    <w:rsid w:val="572611F8"/>
    <w:rsid w:val="57263A45"/>
    <w:rsid w:val="572D17AE"/>
    <w:rsid w:val="573A203E"/>
    <w:rsid w:val="573B29D0"/>
    <w:rsid w:val="573C5E95"/>
    <w:rsid w:val="574865E8"/>
    <w:rsid w:val="574F6E88"/>
    <w:rsid w:val="575E2B2D"/>
    <w:rsid w:val="575F07F3"/>
    <w:rsid w:val="57645EB8"/>
    <w:rsid w:val="578115C5"/>
    <w:rsid w:val="57844563"/>
    <w:rsid w:val="578A6709"/>
    <w:rsid w:val="57A70754"/>
    <w:rsid w:val="57A71560"/>
    <w:rsid w:val="57AA4E5A"/>
    <w:rsid w:val="57C47138"/>
    <w:rsid w:val="57CB607D"/>
    <w:rsid w:val="57E650FB"/>
    <w:rsid w:val="57EC6F82"/>
    <w:rsid w:val="57FD36DF"/>
    <w:rsid w:val="5808311F"/>
    <w:rsid w:val="5813308A"/>
    <w:rsid w:val="58144F27"/>
    <w:rsid w:val="581E0F7F"/>
    <w:rsid w:val="582715F5"/>
    <w:rsid w:val="58445C19"/>
    <w:rsid w:val="58447CCC"/>
    <w:rsid w:val="584B0E16"/>
    <w:rsid w:val="585F62DF"/>
    <w:rsid w:val="5876327B"/>
    <w:rsid w:val="587A4EC7"/>
    <w:rsid w:val="588B2C30"/>
    <w:rsid w:val="58904D53"/>
    <w:rsid w:val="589143AC"/>
    <w:rsid w:val="589917F1"/>
    <w:rsid w:val="589A4356"/>
    <w:rsid w:val="58BA0865"/>
    <w:rsid w:val="58C148A4"/>
    <w:rsid w:val="58C96998"/>
    <w:rsid w:val="58D00F8B"/>
    <w:rsid w:val="58EB7AAF"/>
    <w:rsid w:val="590645DA"/>
    <w:rsid w:val="590F329A"/>
    <w:rsid w:val="59154BEF"/>
    <w:rsid w:val="591C3800"/>
    <w:rsid w:val="591C41D0"/>
    <w:rsid w:val="592117E6"/>
    <w:rsid w:val="592B065B"/>
    <w:rsid w:val="593C03CE"/>
    <w:rsid w:val="593C17F4"/>
    <w:rsid w:val="595A5BCE"/>
    <w:rsid w:val="596207AC"/>
    <w:rsid w:val="597436C4"/>
    <w:rsid w:val="597A220D"/>
    <w:rsid w:val="59843C2A"/>
    <w:rsid w:val="59A2321B"/>
    <w:rsid w:val="59A514D2"/>
    <w:rsid w:val="59DE1485"/>
    <w:rsid w:val="59F2049D"/>
    <w:rsid w:val="59F27755"/>
    <w:rsid w:val="59F75FE7"/>
    <w:rsid w:val="59FE0BAD"/>
    <w:rsid w:val="5A131882"/>
    <w:rsid w:val="5A1530F9"/>
    <w:rsid w:val="5A291596"/>
    <w:rsid w:val="5A343E94"/>
    <w:rsid w:val="5A357CBF"/>
    <w:rsid w:val="5A5C57F2"/>
    <w:rsid w:val="5A5F4374"/>
    <w:rsid w:val="5A6217BE"/>
    <w:rsid w:val="5A753A17"/>
    <w:rsid w:val="5A7871E4"/>
    <w:rsid w:val="5A8174EE"/>
    <w:rsid w:val="5A8B6CB4"/>
    <w:rsid w:val="5A970F4C"/>
    <w:rsid w:val="5A98352E"/>
    <w:rsid w:val="5AC05945"/>
    <w:rsid w:val="5AE05F3C"/>
    <w:rsid w:val="5AEC309D"/>
    <w:rsid w:val="5AF00910"/>
    <w:rsid w:val="5AF54CD9"/>
    <w:rsid w:val="5B1769FD"/>
    <w:rsid w:val="5B1E0327"/>
    <w:rsid w:val="5B296730"/>
    <w:rsid w:val="5B296DA0"/>
    <w:rsid w:val="5B3A3F2B"/>
    <w:rsid w:val="5B4B4927"/>
    <w:rsid w:val="5B4C4282"/>
    <w:rsid w:val="5B505989"/>
    <w:rsid w:val="5B5163B3"/>
    <w:rsid w:val="5B5F03A4"/>
    <w:rsid w:val="5B70435F"/>
    <w:rsid w:val="5B755C47"/>
    <w:rsid w:val="5B797C67"/>
    <w:rsid w:val="5B7C4A52"/>
    <w:rsid w:val="5B800A46"/>
    <w:rsid w:val="5B8012C6"/>
    <w:rsid w:val="5B8B2F47"/>
    <w:rsid w:val="5BB3664B"/>
    <w:rsid w:val="5BB5565E"/>
    <w:rsid w:val="5BBB1A7E"/>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D396D"/>
    <w:rsid w:val="5CAD75CF"/>
    <w:rsid w:val="5CBC3478"/>
    <w:rsid w:val="5CBC5AAE"/>
    <w:rsid w:val="5CC1185D"/>
    <w:rsid w:val="5CCA0FB2"/>
    <w:rsid w:val="5CCE3A33"/>
    <w:rsid w:val="5CDC08DA"/>
    <w:rsid w:val="5CDD33AE"/>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421FE3"/>
    <w:rsid w:val="5E532442"/>
    <w:rsid w:val="5E5F0BEC"/>
    <w:rsid w:val="5E76511E"/>
    <w:rsid w:val="5E873E9A"/>
    <w:rsid w:val="5E880EEE"/>
    <w:rsid w:val="5EAA5DDA"/>
    <w:rsid w:val="5EAC3900"/>
    <w:rsid w:val="5EB17168"/>
    <w:rsid w:val="5EB57238"/>
    <w:rsid w:val="5EC40C4A"/>
    <w:rsid w:val="5EC46E9C"/>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1677D"/>
    <w:rsid w:val="5F534EAA"/>
    <w:rsid w:val="5F5A0B67"/>
    <w:rsid w:val="5F5C0E82"/>
    <w:rsid w:val="5F7C6122"/>
    <w:rsid w:val="5F85016E"/>
    <w:rsid w:val="5F9745B0"/>
    <w:rsid w:val="5F9E6D95"/>
    <w:rsid w:val="5FB76A00"/>
    <w:rsid w:val="5FC353A5"/>
    <w:rsid w:val="5FF05A6E"/>
    <w:rsid w:val="5FF137C3"/>
    <w:rsid w:val="601E1A8A"/>
    <w:rsid w:val="60375FC5"/>
    <w:rsid w:val="603F0748"/>
    <w:rsid w:val="604A517F"/>
    <w:rsid w:val="6051475F"/>
    <w:rsid w:val="605C60EC"/>
    <w:rsid w:val="60690D8E"/>
    <w:rsid w:val="60691717"/>
    <w:rsid w:val="60783761"/>
    <w:rsid w:val="60820DBC"/>
    <w:rsid w:val="6086255C"/>
    <w:rsid w:val="608A5EC3"/>
    <w:rsid w:val="60980395"/>
    <w:rsid w:val="609A104B"/>
    <w:rsid w:val="609B3C2C"/>
    <w:rsid w:val="60A26D69"/>
    <w:rsid w:val="60A30D33"/>
    <w:rsid w:val="60A968B8"/>
    <w:rsid w:val="60AF3851"/>
    <w:rsid w:val="60B42F40"/>
    <w:rsid w:val="60CC1D90"/>
    <w:rsid w:val="60EC26DA"/>
    <w:rsid w:val="60EC4488"/>
    <w:rsid w:val="60F026A0"/>
    <w:rsid w:val="60FF41BB"/>
    <w:rsid w:val="61045C75"/>
    <w:rsid w:val="610761B7"/>
    <w:rsid w:val="61082472"/>
    <w:rsid w:val="61153112"/>
    <w:rsid w:val="611A7247"/>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E0A91"/>
    <w:rsid w:val="61AB60F1"/>
    <w:rsid w:val="61B01959"/>
    <w:rsid w:val="61BC02FE"/>
    <w:rsid w:val="61C001AC"/>
    <w:rsid w:val="61C61E4C"/>
    <w:rsid w:val="61C6487B"/>
    <w:rsid w:val="61C90DAA"/>
    <w:rsid w:val="61D45648"/>
    <w:rsid w:val="61D77CEC"/>
    <w:rsid w:val="61E425AB"/>
    <w:rsid w:val="61EA269E"/>
    <w:rsid w:val="61F77CA9"/>
    <w:rsid w:val="6202723B"/>
    <w:rsid w:val="620A72BB"/>
    <w:rsid w:val="620C2F1B"/>
    <w:rsid w:val="622173D3"/>
    <w:rsid w:val="6226471C"/>
    <w:rsid w:val="62285A57"/>
    <w:rsid w:val="622A6491"/>
    <w:rsid w:val="623E0D13"/>
    <w:rsid w:val="62410803"/>
    <w:rsid w:val="624D53FA"/>
    <w:rsid w:val="62615FEA"/>
    <w:rsid w:val="62622F5E"/>
    <w:rsid w:val="6263717B"/>
    <w:rsid w:val="626B7D0D"/>
    <w:rsid w:val="626D0FDF"/>
    <w:rsid w:val="6272454C"/>
    <w:rsid w:val="627961EF"/>
    <w:rsid w:val="628045C0"/>
    <w:rsid w:val="62827F6A"/>
    <w:rsid w:val="628568AE"/>
    <w:rsid w:val="6291178B"/>
    <w:rsid w:val="62946750"/>
    <w:rsid w:val="62A50D92"/>
    <w:rsid w:val="62AE0A41"/>
    <w:rsid w:val="62B763E4"/>
    <w:rsid w:val="62B92A90"/>
    <w:rsid w:val="62C1796B"/>
    <w:rsid w:val="62C725D4"/>
    <w:rsid w:val="62D82B5B"/>
    <w:rsid w:val="62D847B6"/>
    <w:rsid w:val="62E01518"/>
    <w:rsid w:val="62E53885"/>
    <w:rsid w:val="62FB09B2"/>
    <w:rsid w:val="62FC7B06"/>
    <w:rsid w:val="630C6C6F"/>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C396A"/>
    <w:rsid w:val="63D52D78"/>
    <w:rsid w:val="63DC790D"/>
    <w:rsid w:val="63E458EA"/>
    <w:rsid w:val="63E9714C"/>
    <w:rsid w:val="63FE1550"/>
    <w:rsid w:val="640B2E77"/>
    <w:rsid w:val="642108EC"/>
    <w:rsid w:val="642E6B65"/>
    <w:rsid w:val="643979E4"/>
    <w:rsid w:val="644366BF"/>
    <w:rsid w:val="644B3444"/>
    <w:rsid w:val="64505303"/>
    <w:rsid w:val="646D58E0"/>
    <w:rsid w:val="647927F9"/>
    <w:rsid w:val="64847F0B"/>
    <w:rsid w:val="648C220A"/>
    <w:rsid w:val="648E1784"/>
    <w:rsid w:val="648F5856"/>
    <w:rsid w:val="64986CAA"/>
    <w:rsid w:val="64BA216D"/>
    <w:rsid w:val="64BB2B8D"/>
    <w:rsid w:val="64BF56D9"/>
    <w:rsid w:val="64C9520C"/>
    <w:rsid w:val="64D140C0"/>
    <w:rsid w:val="64D4595F"/>
    <w:rsid w:val="64DD6884"/>
    <w:rsid w:val="64F225B2"/>
    <w:rsid w:val="64F471A3"/>
    <w:rsid w:val="64FF5BCA"/>
    <w:rsid w:val="650571F3"/>
    <w:rsid w:val="65110712"/>
    <w:rsid w:val="65135FC2"/>
    <w:rsid w:val="65164B3A"/>
    <w:rsid w:val="652106FC"/>
    <w:rsid w:val="653B52BE"/>
    <w:rsid w:val="6549634D"/>
    <w:rsid w:val="656652B8"/>
    <w:rsid w:val="656767D3"/>
    <w:rsid w:val="657373C5"/>
    <w:rsid w:val="657D36E6"/>
    <w:rsid w:val="65921AA2"/>
    <w:rsid w:val="659F2C7D"/>
    <w:rsid w:val="65AB66C0"/>
    <w:rsid w:val="65AB7778"/>
    <w:rsid w:val="65B93B3D"/>
    <w:rsid w:val="65D605E8"/>
    <w:rsid w:val="65DD1960"/>
    <w:rsid w:val="65F362B8"/>
    <w:rsid w:val="65FF0AD1"/>
    <w:rsid w:val="660679FF"/>
    <w:rsid w:val="6609788A"/>
    <w:rsid w:val="66277FF7"/>
    <w:rsid w:val="662C0B13"/>
    <w:rsid w:val="662D5327"/>
    <w:rsid w:val="662E4007"/>
    <w:rsid w:val="664E34EF"/>
    <w:rsid w:val="66770C98"/>
    <w:rsid w:val="667E2026"/>
    <w:rsid w:val="66823A94"/>
    <w:rsid w:val="668313EA"/>
    <w:rsid w:val="6688668C"/>
    <w:rsid w:val="66950DF7"/>
    <w:rsid w:val="66A03D4A"/>
    <w:rsid w:val="66A63182"/>
    <w:rsid w:val="66BC0A58"/>
    <w:rsid w:val="66BE423A"/>
    <w:rsid w:val="66CC0FE3"/>
    <w:rsid w:val="66D85D11"/>
    <w:rsid w:val="66F81F24"/>
    <w:rsid w:val="67006681"/>
    <w:rsid w:val="67103466"/>
    <w:rsid w:val="671357D7"/>
    <w:rsid w:val="671B7875"/>
    <w:rsid w:val="673504EF"/>
    <w:rsid w:val="67550AE6"/>
    <w:rsid w:val="675859D1"/>
    <w:rsid w:val="67713939"/>
    <w:rsid w:val="6775711A"/>
    <w:rsid w:val="67786A75"/>
    <w:rsid w:val="6782148E"/>
    <w:rsid w:val="67892A30"/>
    <w:rsid w:val="678C0773"/>
    <w:rsid w:val="678E364A"/>
    <w:rsid w:val="67967D6E"/>
    <w:rsid w:val="679F6B13"/>
    <w:rsid w:val="67A61834"/>
    <w:rsid w:val="67AE693B"/>
    <w:rsid w:val="67C24194"/>
    <w:rsid w:val="67C77AFB"/>
    <w:rsid w:val="67DD79B6"/>
    <w:rsid w:val="67DF1901"/>
    <w:rsid w:val="67E1461B"/>
    <w:rsid w:val="680756EB"/>
    <w:rsid w:val="683A360D"/>
    <w:rsid w:val="683D5975"/>
    <w:rsid w:val="6841330B"/>
    <w:rsid w:val="68452682"/>
    <w:rsid w:val="685F19E3"/>
    <w:rsid w:val="68660FC4"/>
    <w:rsid w:val="687552DE"/>
    <w:rsid w:val="6882548B"/>
    <w:rsid w:val="688A402C"/>
    <w:rsid w:val="688D02FE"/>
    <w:rsid w:val="689537F1"/>
    <w:rsid w:val="689803F1"/>
    <w:rsid w:val="689B046A"/>
    <w:rsid w:val="68A613C0"/>
    <w:rsid w:val="68AD6BF3"/>
    <w:rsid w:val="68B43ADD"/>
    <w:rsid w:val="68B76F6F"/>
    <w:rsid w:val="68B86FA3"/>
    <w:rsid w:val="68C041DB"/>
    <w:rsid w:val="68D97D65"/>
    <w:rsid w:val="68DD28B2"/>
    <w:rsid w:val="68DD2925"/>
    <w:rsid w:val="68E048D2"/>
    <w:rsid w:val="68FE11F2"/>
    <w:rsid w:val="69237AB2"/>
    <w:rsid w:val="69252E07"/>
    <w:rsid w:val="692C5D69"/>
    <w:rsid w:val="6934375B"/>
    <w:rsid w:val="693D3DF0"/>
    <w:rsid w:val="69450B30"/>
    <w:rsid w:val="69466C5F"/>
    <w:rsid w:val="69487959"/>
    <w:rsid w:val="69492517"/>
    <w:rsid w:val="694B3740"/>
    <w:rsid w:val="695452C0"/>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A0171F6"/>
    <w:rsid w:val="6A1C481A"/>
    <w:rsid w:val="6A2D585D"/>
    <w:rsid w:val="6A2E7F6E"/>
    <w:rsid w:val="6A3656CE"/>
    <w:rsid w:val="6A3749C6"/>
    <w:rsid w:val="6A3B63DF"/>
    <w:rsid w:val="6A4946F9"/>
    <w:rsid w:val="6A66663F"/>
    <w:rsid w:val="6A7245A8"/>
    <w:rsid w:val="6A9043A3"/>
    <w:rsid w:val="6A9736B6"/>
    <w:rsid w:val="6A997972"/>
    <w:rsid w:val="6AAC47D0"/>
    <w:rsid w:val="6AAD0439"/>
    <w:rsid w:val="6AB37396"/>
    <w:rsid w:val="6ADB5443"/>
    <w:rsid w:val="6AE6019A"/>
    <w:rsid w:val="6B152CE6"/>
    <w:rsid w:val="6B1E4C20"/>
    <w:rsid w:val="6B1E7934"/>
    <w:rsid w:val="6B2C2051"/>
    <w:rsid w:val="6B3134EF"/>
    <w:rsid w:val="6B737BEB"/>
    <w:rsid w:val="6B7632CC"/>
    <w:rsid w:val="6B86601F"/>
    <w:rsid w:val="6B907123"/>
    <w:rsid w:val="6B9C21B9"/>
    <w:rsid w:val="6BA17875"/>
    <w:rsid w:val="6BB169FA"/>
    <w:rsid w:val="6BBB56E1"/>
    <w:rsid w:val="6BC56001"/>
    <w:rsid w:val="6BCC3F4A"/>
    <w:rsid w:val="6BD12BF8"/>
    <w:rsid w:val="6BD975A2"/>
    <w:rsid w:val="6BDE548A"/>
    <w:rsid w:val="6BE333D9"/>
    <w:rsid w:val="6BE4292B"/>
    <w:rsid w:val="6BF11D6E"/>
    <w:rsid w:val="6BF15048"/>
    <w:rsid w:val="6BFB0B97"/>
    <w:rsid w:val="6BFC7480"/>
    <w:rsid w:val="6C074913"/>
    <w:rsid w:val="6C076680"/>
    <w:rsid w:val="6C0A1D90"/>
    <w:rsid w:val="6C1068F5"/>
    <w:rsid w:val="6C167D41"/>
    <w:rsid w:val="6C185B57"/>
    <w:rsid w:val="6C1A634D"/>
    <w:rsid w:val="6C3116E2"/>
    <w:rsid w:val="6C327B3B"/>
    <w:rsid w:val="6C36217B"/>
    <w:rsid w:val="6C4438F4"/>
    <w:rsid w:val="6C5A499B"/>
    <w:rsid w:val="6C5E64B7"/>
    <w:rsid w:val="6C64581A"/>
    <w:rsid w:val="6C6475C8"/>
    <w:rsid w:val="6C8A14A1"/>
    <w:rsid w:val="6C951E77"/>
    <w:rsid w:val="6C9C1E8E"/>
    <w:rsid w:val="6CA01AB8"/>
    <w:rsid w:val="6CA54605"/>
    <w:rsid w:val="6CAA1C5B"/>
    <w:rsid w:val="6CBF19A5"/>
    <w:rsid w:val="6CC938CF"/>
    <w:rsid w:val="6CCC4A03"/>
    <w:rsid w:val="6CD209D6"/>
    <w:rsid w:val="6CED5810"/>
    <w:rsid w:val="6CF3201F"/>
    <w:rsid w:val="6D013069"/>
    <w:rsid w:val="6D0D7C60"/>
    <w:rsid w:val="6D17288C"/>
    <w:rsid w:val="6D196605"/>
    <w:rsid w:val="6D1F0D27"/>
    <w:rsid w:val="6D302B94"/>
    <w:rsid w:val="6D30394E"/>
    <w:rsid w:val="6D4C011E"/>
    <w:rsid w:val="6D673814"/>
    <w:rsid w:val="6D7D4DE5"/>
    <w:rsid w:val="6D8048D6"/>
    <w:rsid w:val="6D8A305E"/>
    <w:rsid w:val="6D995997"/>
    <w:rsid w:val="6DA24C20"/>
    <w:rsid w:val="6DB850B3"/>
    <w:rsid w:val="6DDF6AD5"/>
    <w:rsid w:val="6DF25C05"/>
    <w:rsid w:val="6DFD14D4"/>
    <w:rsid w:val="6E0252EB"/>
    <w:rsid w:val="6E054DDB"/>
    <w:rsid w:val="6E0636F3"/>
    <w:rsid w:val="6E2214E9"/>
    <w:rsid w:val="6E2E7E8E"/>
    <w:rsid w:val="6E301E58"/>
    <w:rsid w:val="6E436356"/>
    <w:rsid w:val="6E492F1A"/>
    <w:rsid w:val="6E5047C8"/>
    <w:rsid w:val="6E591F79"/>
    <w:rsid w:val="6E5B1928"/>
    <w:rsid w:val="6E5D0DF3"/>
    <w:rsid w:val="6E5D5B9B"/>
    <w:rsid w:val="6E63173E"/>
    <w:rsid w:val="6E7206C2"/>
    <w:rsid w:val="6E867CCA"/>
    <w:rsid w:val="6E8738B8"/>
    <w:rsid w:val="6E8F40A5"/>
    <w:rsid w:val="6E9A783A"/>
    <w:rsid w:val="6E9C2DAC"/>
    <w:rsid w:val="6EB41798"/>
    <w:rsid w:val="6EB83BFB"/>
    <w:rsid w:val="6EBC36EB"/>
    <w:rsid w:val="6EC66318"/>
    <w:rsid w:val="6EC93847"/>
    <w:rsid w:val="6EE3336E"/>
    <w:rsid w:val="6EE669BA"/>
    <w:rsid w:val="6F152DFC"/>
    <w:rsid w:val="6F16104D"/>
    <w:rsid w:val="6F246F26"/>
    <w:rsid w:val="6F2E742E"/>
    <w:rsid w:val="6F307B60"/>
    <w:rsid w:val="6F330F4C"/>
    <w:rsid w:val="6F3E46C9"/>
    <w:rsid w:val="6F4D4184"/>
    <w:rsid w:val="6F7064BD"/>
    <w:rsid w:val="6F7264A0"/>
    <w:rsid w:val="6F727EF4"/>
    <w:rsid w:val="6F7C5682"/>
    <w:rsid w:val="6F8166E3"/>
    <w:rsid w:val="6F880045"/>
    <w:rsid w:val="6F8C57B4"/>
    <w:rsid w:val="6F9739F5"/>
    <w:rsid w:val="6FA523D2"/>
    <w:rsid w:val="6FAC19B2"/>
    <w:rsid w:val="6FB24AEE"/>
    <w:rsid w:val="6FDB5DF3"/>
    <w:rsid w:val="6FEE1FCA"/>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65C2"/>
    <w:rsid w:val="70D36FE2"/>
    <w:rsid w:val="70EE1B56"/>
    <w:rsid w:val="70F133F4"/>
    <w:rsid w:val="710B2708"/>
    <w:rsid w:val="7130224D"/>
    <w:rsid w:val="713734FD"/>
    <w:rsid w:val="714A4664"/>
    <w:rsid w:val="714A76D4"/>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D354A8"/>
    <w:rsid w:val="72EB27F1"/>
    <w:rsid w:val="72EE05EF"/>
    <w:rsid w:val="72EE67B4"/>
    <w:rsid w:val="73012015"/>
    <w:rsid w:val="730837AD"/>
    <w:rsid w:val="730F2856"/>
    <w:rsid w:val="73153192"/>
    <w:rsid w:val="73215481"/>
    <w:rsid w:val="73247AB1"/>
    <w:rsid w:val="732D4BB8"/>
    <w:rsid w:val="732D6F8E"/>
    <w:rsid w:val="732F6074"/>
    <w:rsid w:val="733221CE"/>
    <w:rsid w:val="7338355D"/>
    <w:rsid w:val="733A7CC3"/>
    <w:rsid w:val="73451D79"/>
    <w:rsid w:val="73610D05"/>
    <w:rsid w:val="73783B6D"/>
    <w:rsid w:val="73805B8F"/>
    <w:rsid w:val="738250F4"/>
    <w:rsid w:val="73935145"/>
    <w:rsid w:val="73A330CC"/>
    <w:rsid w:val="73B46EE8"/>
    <w:rsid w:val="73BA7561"/>
    <w:rsid w:val="73BF6063"/>
    <w:rsid w:val="73C418BB"/>
    <w:rsid w:val="73D41640"/>
    <w:rsid w:val="73D426C8"/>
    <w:rsid w:val="73D43285"/>
    <w:rsid w:val="73E72559"/>
    <w:rsid w:val="73F05BE5"/>
    <w:rsid w:val="74063606"/>
    <w:rsid w:val="740C6EC3"/>
    <w:rsid w:val="741464E0"/>
    <w:rsid w:val="7419513C"/>
    <w:rsid w:val="741B0EB4"/>
    <w:rsid w:val="74220495"/>
    <w:rsid w:val="7434271A"/>
    <w:rsid w:val="74474788"/>
    <w:rsid w:val="744E30B7"/>
    <w:rsid w:val="745F3497"/>
    <w:rsid w:val="74734442"/>
    <w:rsid w:val="747F71E4"/>
    <w:rsid w:val="74836A59"/>
    <w:rsid w:val="748C2944"/>
    <w:rsid w:val="748F01F5"/>
    <w:rsid w:val="749A2DE8"/>
    <w:rsid w:val="749B1FF5"/>
    <w:rsid w:val="749D5D6D"/>
    <w:rsid w:val="74A94712"/>
    <w:rsid w:val="74AB4753"/>
    <w:rsid w:val="74BB61F3"/>
    <w:rsid w:val="74C13807"/>
    <w:rsid w:val="74C762A4"/>
    <w:rsid w:val="74CF1C9F"/>
    <w:rsid w:val="74DD43BC"/>
    <w:rsid w:val="74E279D7"/>
    <w:rsid w:val="74F31E31"/>
    <w:rsid w:val="74FC01B7"/>
    <w:rsid w:val="750A2CD7"/>
    <w:rsid w:val="75167F2B"/>
    <w:rsid w:val="751853F4"/>
    <w:rsid w:val="751D2AF0"/>
    <w:rsid w:val="755C1784"/>
    <w:rsid w:val="757E0BB5"/>
    <w:rsid w:val="757F020E"/>
    <w:rsid w:val="75832D5B"/>
    <w:rsid w:val="75834F63"/>
    <w:rsid w:val="758B3E18"/>
    <w:rsid w:val="75A26A30"/>
    <w:rsid w:val="75A82C1C"/>
    <w:rsid w:val="75BB2563"/>
    <w:rsid w:val="75D94B83"/>
    <w:rsid w:val="75F47C0F"/>
    <w:rsid w:val="75F67D31"/>
    <w:rsid w:val="7601057E"/>
    <w:rsid w:val="7603715B"/>
    <w:rsid w:val="7607416F"/>
    <w:rsid w:val="76100EE8"/>
    <w:rsid w:val="7614205F"/>
    <w:rsid w:val="76183A28"/>
    <w:rsid w:val="76432944"/>
    <w:rsid w:val="76445D7A"/>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640F0"/>
    <w:rsid w:val="76EA2DC0"/>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6331FE"/>
    <w:rsid w:val="77643B8B"/>
    <w:rsid w:val="7765665E"/>
    <w:rsid w:val="776D5DAA"/>
    <w:rsid w:val="77753443"/>
    <w:rsid w:val="77764653"/>
    <w:rsid w:val="777709E9"/>
    <w:rsid w:val="777A2396"/>
    <w:rsid w:val="77955421"/>
    <w:rsid w:val="77A05EDF"/>
    <w:rsid w:val="77A66839"/>
    <w:rsid w:val="77AD35FB"/>
    <w:rsid w:val="77B830F0"/>
    <w:rsid w:val="77BF7F00"/>
    <w:rsid w:val="77D83BF3"/>
    <w:rsid w:val="77DA1086"/>
    <w:rsid w:val="77E31BB3"/>
    <w:rsid w:val="77F42A27"/>
    <w:rsid w:val="77F55EC0"/>
    <w:rsid w:val="77FC0FFD"/>
    <w:rsid w:val="77FE3D94"/>
    <w:rsid w:val="78003FA4"/>
    <w:rsid w:val="78145988"/>
    <w:rsid w:val="78210A63"/>
    <w:rsid w:val="782151C7"/>
    <w:rsid w:val="783A666A"/>
    <w:rsid w:val="784E31E5"/>
    <w:rsid w:val="786372CE"/>
    <w:rsid w:val="78670B6C"/>
    <w:rsid w:val="786C5ECD"/>
    <w:rsid w:val="78932B61"/>
    <w:rsid w:val="789977BD"/>
    <w:rsid w:val="78A05039"/>
    <w:rsid w:val="78AE17AF"/>
    <w:rsid w:val="78B676BA"/>
    <w:rsid w:val="78BE2756"/>
    <w:rsid w:val="78DA7131"/>
    <w:rsid w:val="78E0091E"/>
    <w:rsid w:val="78ED15CB"/>
    <w:rsid w:val="790E2D96"/>
    <w:rsid w:val="79130B44"/>
    <w:rsid w:val="79151E55"/>
    <w:rsid w:val="79246DEB"/>
    <w:rsid w:val="79365B23"/>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824CB"/>
    <w:rsid w:val="799B6859"/>
    <w:rsid w:val="799E3333"/>
    <w:rsid w:val="799F60E4"/>
    <w:rsid w:val="79B53B59"/>
    <w:rsid w:val="79BF1AE8"/>
    <w:rsid w:val="79C45B4A"/>
    <w:rsid w:val="79CC5E49"/>
    <w:rsid w:val="79D344C4"/>
    <w:rsid w:val="79D9190A"/>
    <w:rsid w:val="79DB6809"/>
    <w:rsid w:val="79DD4D9E"/>
    <w:rsid w:val="79EE0E9A"/>
    <w:rsid w:val="79EE40DD"/>
    <w:rsid w:val="79F467B9"/>
    <w:rsid w:val="79F93A46"/>
    <w:rsid w:val="7A04063C"/>
    <w:rsid w:val="7A124B07"/>
    <w:rsid w:val="7A360C00"/>
    <w:rsid w:val="7A637111"/>
    <w:rsid w:val="7A677E27"/>
    <w:rsid w:val="7A6B246A"/>
    <w:rsid w:val="7A6F5299"/>
    <w:rsid w:val="7A847DB3"/>
    <w:rsid w:val="7A8732A6"/>
    <w:rsid w:val="7AA22819"/>
    <w:rsid w:val="7AB066E9"/>
    <w:rsid w:val="7AF4420D"/>
    <w:rsid w:val="7AF83CFD"/>
    <w:rsid w:val="7B041AF4"/>
    <w:rsid w:val="7B0C2FCA"/>
    <w:rsid w:val="7B0D784D"/>
    <w:rsid w:val="7B166879"/>
    <w:rsid w:val="7B185FAC"/>
    <w:rsid w:val="7B1B6026"/>
    <w:rsid w:val="7B1D7C08"/>
    <w:rsid w:val="7B2057A7"/>
    <w:rsid w:val="7B3E36DA"/>
    <w:rsid w:val="7B42141C"/>
    <w:rsid w:val="7B441468"/>
    <w:rsid w:val="7B454A69"/>
    <w:rsid w:val="7B696C1E"/>
    <w:rsid w:val="7B914152"/>
    <w:rsid w:val="7B91776F"/>
    <w:rsid w:val="7B963516"/>
    <w:rsid w:val="7B963B66"/>
    <w:rsid w:val="7B9A3006"/>
    <w:rsid w:val="7BB0239D"/>
    <w:rsid w:val="7BC410F7"/>
    <w:rsid w:val="7BC45E69"/>
    <w:rsid w:val="7BC9713C"/>
    <w:rsid w:val="7BD137C8"/>
    <w:rsid w:val="7BD302C6"/>
    <w:rsid w:val="7BE418FB"/>
    <w:rsid w:val="7BE94E67"/>
    <w:rsid w:val="7BFC5A6F"/>
    <w:rsid w:val="7C0466D2"/>
    <w:rsid w:val="7C06244A"/>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66965"/>
    <w:rsid w:val="7CCD4D16"/>
    <w:rsid w:val="7CD62C03"/>
    <w:rsid w:val="7CF60710"/>
    <w:rsid w:val="7CFE43FC"/>
    <w:rsid w:val="7D10125B"/>
    <w:rsid w:val="7D124E1E"/>
    <w:rsid w:val="7D157C49"/>
    <w:rsid w:val="7D1B3CD3"/>
    <w:rsid w:val="7D1E1A15"/>
    <w:rsid w:val="7D3445AB"/>
    <w:rsid w:val="7D35091E"/>
    <w:rsid w:val="7D4C6582"/>
    <w:rsid w:val="7D4F1BCF"/>
    <w:rsid w:val="7D4F7E21"/>
    <w:rsid w:val="7D7004C3"/>
    <w:rsid w:val="7D873EDA"/>
    <w:rsid w:val="7D883850"/>
    <w:rsid w:val="7D8C0A7A"/>
    <w:rsid w:val="7DBD2FDC"/>
    <w:rsid w:val="7DD16A88"/>
    <w:rsid w:val="7DD34BB2"/>
    <w:rsid w:val="7DDD767C"/>
    <w:rsid w:val="7DE12051"/>
    <w:rsid w:val="7DEC6514"/>
    <w:rsid w:val="7DFC32FA"/>
    <w:rsid w:val="7E064983"/>
    <w:rsid w:val="7E0B1F99"/>
    <w:rsid w:val="7E1846B6"/>
    <w:rsid w:val="7E464D80"/>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773FE"/>
    <w:rsid w:val="7F1A34D8"/>
    <w:rsid w:val="7F1C1F84"/>
    <w:rsid w:val="7F3379FA"/>
    <w:rsid w:val="7F344DA2"/>
    <w:rsid w:val="7F39114B"/>
    <w:rsid w:val="7F3C17C9"/>
    <w:rsid w:val="7F4F235A"/>
    <w:rsid w:val="7F567244"/>
    <w:rsid w:val="7F5D6825"/>
    <w:rsid w:val="7F696111"/>
    <w:rsid w:val="7F6F47AA"/>
    <w:rsid w:val="7F991CFF"/>
    <w:rsid w:val="7F9F5A2A"/>
    <w:rsid w:val="7FAF619A"/>
    <w:rsid w:val="7FC34B98"/>
    <w:rsid w:val="7FDD5BB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11</Pages>
  <Words>7117</Words>
  <Characters>9699</Characters>
  <Lines>0</Lines>
  <Paragraphs>0</Paragraphs>
  <TotalTime>292</TotalTime>
  <ScaleCrop>false</ScaleCrop>
  <LinksUpToDate>false</LinksUpToDate>
  <CharactersWithSpaces>11764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2023-03-07T10:13:36Z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FC2648CE6566480EA8190ADC7A9F373B</vt:lpwstr>
  </property>
  <property fmtid="{D5CDD505-2E9C-101B-9397-08002B2CF9AE}" pid="5" name="commondata">
    <vt:lpwstr>eyJjb3VudCI6NDAzLCJoZGlkIjoiNjdhMTMwNDYzZWIwOTU0NDRlYjIzNmI5NWQ1MzBlYjAiLCJ1c2VyQ291bnQiOjQwM30=</vt:lpwstr>
  </property>
</Properties>
</file>