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十四五规划-全球及中国总有机碳监测仪行业研究及十四五规划分析报告</w:t>
                            </w:r>
                          </w:p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1312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十四五规划-全球及中国总有机碳监测仪行业研究及十四五规划分析报告</w:t>
                      </w:r>
                    </w:p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【报告篇幅】：106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【报告图表数】：147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受新冠肺炎疫情等影响，2022年全球总有机碳监测仪市场规模大约为 亿元（人民币），预计2029年将达到 亿元，2023-2029期间年复合增长率（CAGR）为 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2022年中国占全球市场份额为 %，美国为%，预计未来六年中国市场复合增长率为 %，并在2029年规模达到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%。未来几年，亚太地区的重要市场地位将更加凸显，除中国外，日本、韩国、印度和东南亚地区，也将扮演重要角色。此外，未来六年，预计德国将继续维持其在欧洲的领先地位，2023-2029年CAGR将大约为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生产层面，目前 是全球最大的总有机碳监测仪生产地区，占有大约 %的市场份额，之后是 ，占有大约 %的市场份额。目前全球市场，基本由 和 地区厂商主导，全球总有机碳监测仪头部厂商主要包括GE Analytical Instruments、Shimadzu、Hach (Danaher)、Mettler Toledo和Analytik Jena等，前三大厂商占有全球大约 %的市场份额。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本报告研究“十三五”期间全球及中国市场总有机碳监测仪的供给和需求情况，以及“十四五”期间行业发展预测。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重点分析全球主要地区总有机碳监测仪的产能、销量、收入和增长潜力，历史数据2018-2022年，预测数据2023-2029年。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总有机碳监测仪行业竞争格局，包括全球市场主要厂商竞争格局和中国本土市场主要厂商竞争格局，重点分析全球主要厂商总有机碳监测仪产能、销量、收入、价格和市场份额，全球总有机碳监测仪产地分布情况、中国总有机碳监测仪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此外针对总有机碳监测仪行业产品分类、应用、行业政策、产业链、生产模式、销售模式、行业发展有利因素、不利因素和进入壁垒也做了详细分析。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GE Analytical Instruments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Shimadzu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Hach (Danaher)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Mettler Toledo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Analytik Jena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Elementar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Xylem/OI Analytical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Teledyne Tekemar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LAR Process Analyser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Metrohm (Swiss Metrohm Foundation)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Skalar Analytical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Comet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泰林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两个在线传感器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四个在线传感器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工业废水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饮用水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工业废水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锅炉给水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第2章：全球市场供需情况、中国地区供需情况，包括主要地区总有机碳监测仪产量、销量、收入、价格及市场份额等；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第3章：全球主要地区和国家，总有机碳监测仪销量和销售收入，2018-2022，及预测2023到2029；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第4章：行业竞争格局分析，包括全球市场企业排名及市场份额、中国市场企业排名和份额、主要厂商总有机碳监测仪销量、收入、价格和市场份额等；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第5章：全球市场不同类型总有机碳监测仪销量、收入、价格及份额等；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第6章：全球市场不同应用总有机碳监测仪销量、收入、价格及份额等；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第9章：全球市场总有机碳监测仪主要厂商基本情况介绍，包括公司简介、总有机碳监测仪产品规格型号、销量、价格、收入及公司最新动态等；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第10章：中国市场总有机碳监测仪进出口情况分析；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第11章：中国市场总有机碳监测仪主要生产和消费地区分布；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总有机碳监测仪市场概述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总有机碳监测仪行业概述及统计范围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按照不同产品类型，总有机碳监测仪主要可以分为如下几个类别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不同产品类型总有机碳监测仪规模增长趋势2018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两个在线传感器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四个在线传感器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从不同应用，总有机碳监测仪主要包括如下几个方面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不同应用总有机碳监测仪规模增长趋势2018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工业废水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饮用水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工业废水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1.3.5 锅炉给水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1.3.6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总有机碳监测仪行业发展总体概况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总有机碳监测仪行业发展主要特点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总有机碳监测仪行业发展影响因素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全球总有机碳监测仪供需现状及预测（2018-2029）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全球总有机碳监测仪产能、产量、产能利用率及发展趋势（2018-2029）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全球总有机碳监测仪产量、需求量及发展趋势（2018-2029）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全球主要地区总有机碳监测仪产量及发展趋势（2018-2029）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中国总有机碳监测仪供需现状及预测（2018-2029）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中国总有机碳监测仪产能、产量、产能利用率及发展趋势（2018-2029）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中国总有机碳监测仪产量、市场需求量及发展趋势（2018-2029）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中国总有机碳监测仪产能和产量占全球的比重（2018-2029）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全球总有机碳监测仪销量及收入（2018-2029）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全球市场总有机碳监测仪收入（2018-2029）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全球市场总有机碳监测仪销量（2018-2029）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全球市场总有机碳监测仪价格趋势（2018-2029）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中国总有机碳监测仪销量及收入（2018-2029）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中国市场总有机碳监测仪收入（2018-2029）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中国市场总有机碳监测仪销量（2018-2029）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中国市场总有机碳监测仪销量和收入占全球的比重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全球总有机碳监测仪主要地区分析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全球主要地区总有机碳监测仪市场规模分析：2018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全球主要地区总有机碳监测仪销售收入及市场份额（2018-2023年）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全球主要地区总有机碳监测仪销售收入预测（2024-2029）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全球主要地区总有机碳监测仪销量分析：2018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全球主要地区总有机碳监测仪销量及市场份额（2018-2023年）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全球主要地区总有机碳监测仪销量及市场份额预测（2024-2029）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北美（美国和加拿大）总有机碳监测仪销量（2018-2029）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北美（美国和加拿大）总有机碳监测仪收入（2018-2029）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欧洲（德国、英国、法国和意大利等国家）总有机碳监测仪销量（2018-2029）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欧洲（德国、英国、法国和意大利等国家）总有机碳监测仪收入（2018-2029）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亚太（中国、日本、韩国、中国台湾、印度和东南亚等）总有机碳监测仪销量（2018-2029）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亚太（中国、日本、韩国、中国台湾、印度和东南亚等）总有机碳监测仪收入（2018-2029）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拉美地区（墨西哥、巴西等国家）总有机碳监测仪销量（2018-2029）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拉美地区（墨西哥、巴西等国家）总有机碳监测仪收入（2018-2029）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中东及非洲（土耳其、沙特等国家）总有机碳监测仪销量（2018-2029）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中东及非洲（土耳其、沙特等国家）总有机碳监测仪收入（2018-2029）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全球市场主要厂商总有机碳监测仪产能市场份额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全球市场主要厂商总有机碳监测仪销量（2018-2023）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全球市场主要厂商总有机碳监测仪销售收入（2018-2023）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全球市场主要厂商总有机碳监测仪销售价格（2018-2023）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2022年全球主要生产商总有机碳监测仪收入排名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中国市场主要厂商总有机碳监测仪销量（2018-2023）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中国市场主要厂商总有机碳监测仪销售收入（2018-2023）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中国市场主要厂商总有机碳监测仪销售价格（2018-2023）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2022年中国主要生产商总有机碳监测仪收入排名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全球主要厂商总有机碳监测仪总部及产地分布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全球主要厂商总有机碳监测仪商业化日期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全球主要厂商总有机碳监测仪产品类型及应用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总有机碳监测仪行业集中度、竞争程度分析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总有机碳监测仪行业集中度分析：全球头部厂商份额（Top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全球总有机碳监测仪第一梯队、第二梯队和第三梯队生产商（品牌）及市场份额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不同产品类型总有机碳监测仪分析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全球市场不同产品类型总有机碳监测仪销量（2018-2029）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全球市场不同产品类型总有机碳监测仪销量及市场份额（2018-2023）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全球市场不同产品类型总有机碳监测仪销量预测（2024-2029）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全球市场不同产品类型总有机碳监测仪收入（2018-2029）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全球市场不同产品类型总有机碳监测仪收入及市场份额（2018-2023）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全球市场不同产品类型总有机碳监测仪收入预测（2024-2029）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全球市场不同产品类型总有机碳监测仪价格走势（2018-2029）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中国市场不同产品类型总有机碳监测仪销量（2018-2029）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中国市场不同产品类型总有机碳监测仪销量及市场份额（2018-2023）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中国市场不同产品类型总有机碳监测仪销量预测（2024-2029）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中国市场不同产品类型总有机碳监测仪收入（2018-2029）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中国市场不同产品类型总有机碳监测仪收入及市场份额（2018-2023）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中国市场不同产品类型总有机碳监测仪收入预测（2024-2029）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不同应用总有机碳监测仪分析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全球市场不同应用总有机碳监测仪销量（2018-2029）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全球市场不同应用总有机碳监测仪销量及市场份额（2018-2023）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全球市场不同应用总有机碳监测仪销量预测（2024-2029）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全球市场不同应用总有机碳监测仪收入（2018-2029）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全球市场不同应用总有机碳监测仪收入及市场份额（2018-2023）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全球市场不同应用总有机碳监测仪收入预测（2024-2029）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全球市场不同应用总有机碳监测仪价格走势（2018-2029）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中国市场不同应用总有机碳监测仪销量（2018-2029）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中国市场不同应用总有机碳监测仪销量及市场份额（2018-2023）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中国市场不同应用总有机碳监测仪销量预测（2024-2029）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中国市场不同应用总有机碳监测仪收入（2018-2029）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中国市场不同应用总有机碳监测仪收入及市场份额（2018-2023）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中国市场不同应用总有机碳监测仪收入预测（2024-2029）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总有机碳监测仪行业发展趋势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总有机碳监测仪行业主要驱动因素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总有机碳监测仪中国企业SWOT分析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中国总有机碳监测仪行业政策环境分析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总有机碳监测仪行业产业链简介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总有机碳监测仪行业供应链分析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总有机碳监测仪主要原料及供应情况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总有机碳监测仪行业主要下游客户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总有机碳监测仪行业采购模式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总有机碳监测仪行业生产模式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总有机碳监测仪行业销售模式及销售渠道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全球市场主要总有机碳监测仪厂商简介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GE Analytical Instruments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GE Analytical Instruments基本信息、总有机碳监测仪生产基地、销售区域、竞争对手及市场地位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GE Analytical Instruments 总有机碳监测仪产品规格、参数及市场应用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GE Analytical Instruments 总有机碳监测仪销量、收入、价格及毛利率（2018-2023）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GE Analytical Instruments公司简介及主要业务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GE Analytical Instruments企业最新动态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Shimadzu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Shimadzu基本信息、总有机碳监测仪生产基地、销售区域、竞争对手及市场地位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Shimadzu 总有机碳监测仪产品规格、参数及市场应用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Shimadzu 总有机碳监测仪销量、收入、价格及毛利率（2018-2023）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Shimadzu公司简介及主要业务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Shimadzu企业最新动态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Hach (Danaher)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Hach (Danaher)基本信息、总有机碳监测仪生产基地、销售区域、竞争对手及市场地位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Hach (Danaher) 总有机碳监测仪产品规格、参数及市场应用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Hach (Danaher) 总有机碳监测仪销量、收入、价格及毛利率（2018-2023）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Hach (Danaher)公司简介及主要业务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Hach (Danaher)企业最新动态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Mettler Toledo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Mettler Toledo基本信息、总有机碳监测仪生产基地、销售区域、竞争对手及市场地位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Mettler Toledo 总有机碳监测仪产品规格、参数及市场应用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Mettler Toledo 总有机碳监测仪销量、收入、价格及毛利率（2018-2023）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Mettler Toledo公司简介及主要业务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Mettler Toledo企业最新动态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Analytik Jena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Analytik Jena基本信息、总有机碳监测仪生产基地、销售区域、竞争对手及市场地位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Analytik Jena 总有机碳监测仪产品规格、参数及市场应用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Analytik Jena 总有机碳监测仪销量、收入、价格及毛利率（2018-2023）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Analytik Jena公司简介及主要业务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Analytik Jena企业最新动态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Elementar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Elementar基本信息、总有机碳监测仪生产基地、销售区域、竞争对手及市场地位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Elementar 总有机碳监测仪产品规格、参数及市场应用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Elementar 总有机碳监测仪销量、收入、价格及毛利率（2018-2023）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Elementar公司简介及主要业务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Elementar企业最新动态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Xylem/OI Analytical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Xylem/OI Analytical基本信息、总有机碳监测仪生产基地、销售区域、竞争对手及市场地位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Xylem/OI Analytical 总有机碳监测仪产品规格、参数及市场应用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Xylem/OI Analytical 总有机碳监测仪销量、收入、价格及毛利率（2018-2023）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Xylem/OI Analytical公司简介及主要业务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Xylem/OI Analytical企业最新动态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Teledyne Tekemar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Teledyne Tekemar基本信息、总有机碳监测仪生产基地、销售区域、竞争对手及市场地位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Teledyne Tekemar 总有机碳监测仪产品规格、参数及市场应用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Teledyne Tekemar 总有机碳监测仪销量、收入、价格及毛利率（2018-2023）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Teledyne Tekemar公司简介及主要业务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Teledyne Tekemar企业最新动态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LAR Process Analyser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LAR Process Analyser基本信息、总有机碳监测仪生产基地、销售区域、竞争对手及市场地位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LAR Process Analyser 总有机碳监测仪产品规格、参数及市场应用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LAR Process Analyser 总有机碳监测仪销量、收入、价格及毛利率（2018-2023）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LAR Process Analyser公司简介及主要业务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LAR Process Analyser企业最新动态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Metrohm (Swiss Metrohm Foundation)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Metrohm (Swiss Metrohm Foundation)基本信息、总有机碳监测仪生产基地、销售区域、竞争对手及市场地位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Metrohm (Swiss Metrohm Foundation) 总有机碳监测仪产品规格、参数及市场应用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Metrohm (Swiss Metrohm Foundation) 总有机碳监测仪销量、收入、价格及毛利率（2018-2023）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9.10.4 Metrohm (Swiss Metrohm Foundation)公司简介及主要业务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9.10.5 Metrohm (Swiss Metrohm Foundation)企业最新动态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Skalar Analytical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Skalar Analytical基本信息、 总有机碳监测仪生产基地、销售区域、竞争对手及市场地位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Skalar Analytical 总有机碳监测仪产品规格、参数及市场应用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Skalar Analytical 总有机碳监测仪销量、收入、价格及毛利率（2018-2023）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9.11.4 Skalar Analytical公司简介及主要业务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9.11.5 Skalar Analytical企业最新动态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Comet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Comet基本信息、 总有机碳监测仪生产基地、销售区域、竞争对手及市场地位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Comet 总有机碳监测仪产品规格、参数及市场应用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Comet 总有机碳监测仪销量、收入、价格及毛利率（2018-2023）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9.12.4 Comet公司简介及主要业务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9.12.5 Comet企业最新动态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9.13 泰林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9.13.1 泰林基本信息、 总有机碳监测仪生产基地、销售区域、竞争对手及市场地位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9.13.2 泰林 总有机碳监测仪产品规格、参数及市场应用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9.13.3 泰林 总有机碳监测仪销量、收入、价格及毛利率（2018-2023）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9.13.4 泰林公司简介及主要业务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9.13.5 泰林企业最新动态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中国市场总有机碳监测仪产量、销量、进出口分析及未来趋势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中国市场总有机碳监测仪产量、销量、进出口分析及未来趋势（2018-2029）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中国市场总有机碳监测仪进出口贸易趋势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中国市场总有机碳监测仪主要进口来源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中国市场总有机碳监测仪主要出口目的地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中国市场总有机碳监测仪主要地区分布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中国总有机碳监测仪生产地区分布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中国总有机碳监测仪消费地区分布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全球不同产品类型总有机碳监测仪增长趋势2018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不同应用总有机碳监测仪增长趋势2018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总有机碳监测仪行业发展主要特点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总有机碳监测仪行业发展有利因素分析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总有机碳监测仪行业发展不利因素分析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进入总有机碳监测仪行业壁垒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全球主要地区总有机碳监测仪产量（千台）：2018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全球主要地区总有机碳监测仪产量（2018-2023）&amp;（千台）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全球主要地区总有机碳监测仪产量市场份额（2018-2023）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全球主要地区总有机碳监测仪产量（2024-2029）&amp;（千台）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全球主要地区总有机碳监测仪销售收入（百万美元）：2018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全球主要地区总有机碳监测仪销售收入（2018-2023）&amp;（百万美元）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全球主要地区总有机碳监测仪销售收入市场份额（2018-2023）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全球主要地区总有机碳监测仪收入（2024-2029）&amp;（百万美元）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全球主要地区总有机碳监测仪收入市场份额（2024-2029）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全球主要地区总有机碳监测仪销量（千台）：2018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全球主要地区总有机碳监测仪销量（2018-2023）&amp;（千台）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全球主要地区总有机碳监测仪销量市场份额（2018-2023）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全球主要地区总有机碳监测仪销量（2024-2029）&amp;（千台）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全球主要地区总有机碳监测仪销量份额（2024-2029）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北美总有机碳监测仪基本情况分析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欧洲总有机碳监测仪基本情况分析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亚太地区总有机碳监测仪基本情况分析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拉美地区总有机碳监测仪基本情况分析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中东及非洲总有机碳监测仪基本情况分析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全球市场主要厂商总有机碳监测仪产能（2022-2023）&amp;（千台）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全球市场主要厂商总有机碳监测仪销量（2018-2023）&amp;（千台）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全球市场主要厂商总有机碳监测仪销量市场份额（2018-2023）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全球市场主要厂商总有机碳监测仪销售收入（2018-2023）&amp;（百万美元）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全球市场主要厂商总有机碳监测仪销售收入市场份额（2018-2023）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全球市场主要厂商总有机碳监测仪销售价格（2018-2023）&amp;（美元/台）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2022年全球主要生产商总有机碳监测仪收入排名（百万美元）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中国市场主要厂商总有机碳监测仪销量（2018-2023）&amp;（千台）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中国市场主要厂商总有机碳监测仪销量市场份额（2018-2023）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中国市场主要厂商总有机碳监测仪销售收入（2018-2023）&amp;（百万美元）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中国市场主要厂商总有机碳监测仪销售收入市场份额（2018-2023）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中国市场主要厂商总有机碳监测仪销售价格（2018-2023）&amp;（美元/台）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2022年中国主要生产商总有机碳监测仪收入排名（百万美元）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全球主要厂商总有机碳监测仪总部及产地分布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全球主要厂商总有机碳监测仪商业化日期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全球主要厂商总有机碳监测仪产品类型及应用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2022年全球总有机碳监测仪主要厂商市场地位（第一梯队、第二梯队和第三梯队）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全球不同产品类型总有机碳监测仪销量（2018-2023年）&amp;（千台）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全球不同产品类型总有机碳监测仪销量市场份额（2018-2023）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全球不同产品类型总有机碳监测仪销量预测（2024-2029）&amp;（千台）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全球市场不同产品类型总有机碳监测仪销量市场份额预测（2024-2029）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全球不同产品类型总有机碳监测仪收入（2018-2023年）&amp;（百万美元）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全球不同产品类型总有机碳监测仪收入市场份额（2018-2023）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全球不同产品类型总有机碳监测仪收入预测（2024-2029）&amp;（百万美元）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全球不同产品类型总有机碳监测仪收入市场份额预测（2024-2029）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中国不同产品类型总有机碳监测仪销量（2018-2023年）&amp;（千台）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中国不同产品类型总有机碳监测仪销量市场份额（2018-2023）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中国不同产品类型总有机碳监测仪销量预测（2024-2029）&amp;（千台）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中国不同产品类型总有机碳监测仪销量市场份额预测（2024-2029）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中国不同产品类型总有机碳监测仪收入（2018-2023年）&amp;（百万美元）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中国不同产品类型总有机碳监测仪收入市场份额（2018-2023）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中国不同产品类型总有机碳监测仪收入预测（2024-2029）&amp;（百万美元）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中国不同产品类型总有机碳监测仪收入市场份额预测（2024-2029）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全球不同应用总有机碳监测仪销量（2018-2023年）&amp;（千台）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全球不同应用总有机碳监测仪销量市场份额（2018-2023）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全球不同应用总有机碳监测仪销量预测（2024-2029）&amp;（千台）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全球市场不同应用总有机碳监测仪销量市场份额预测（2024-2029）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全球不同应用总有机碳监测仪收入（2018-2023年）&amp;（百万美元）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全球不同应用总有机碳监测仪收入市场份额（2018-2023）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全球不同应用总有机碳监测仪收入预测（2024-2029）&amp;（百万美元）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全球不同应用总有机碳监测仪收入市场份额预测（2024-2029）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中国不同应用总有机碳监测仪销量（2018-2023年）&amp;（千台）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中国不同应用总有机碳监测仪销量市场份额（2018-2023）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中国不同应用总有机碳监测仪销量预测（2024-2029）&amp;（千台）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中国不同应用总有机碳监测仪销量市场份额预测（2024-2029）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中国不同应用总有机碳监测仪收入（2018-2023年）&amp;（百万美元）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中国不同应用总有机碳监测仪收入市场份额（2018-2023）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中国不同应用总有机碳监测仪收入预测（2024-2029）&amp;（百万美元）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中国不同应用总有机碳监测仪收入市场份额预测（2024-2029）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总有机碳监测仪行业技术发展趋势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总有机碳监测仪行业主要驱动因素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总有机碳监测仪行业供应链分析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总有机碳监测仪上游原料供应商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总有机碳监测仪行业主要下游客户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总有机碳监测仪行业典型经销商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GE Analytical Instruments 总有机碳监测仪生产基地、销售区域、竞争对手及市场地位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GE Analytical Instruments 总有机碳监测仪产品规格、参数及市场应用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GE Analytical Instruments 总有机碳监测仪销量（千台）、收入（百万美元）、价格（美元/台）及毛利率（2018-2023）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GE Analytical Instruments公司简介及主要业务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GE Analytical Instruments企业最新动态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Shimadzu 总有机碳监测仪生产基地、销售区域、竞争对手及市场地位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Shimadzu 总有机碳监测仪产品规格、参数及市场应用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Shimadzu 总有机碳监测仪销量（千台）、收入（百万美元）、价格（美元/台）及毛利率（2018-2023）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Shimadzu公司简介及主要业务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Shimadzu企业最新动态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Hach (Danaher) 总有机碳监测仪生产基地、销售区域、竞争对手及市场地位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Hach (Danaher) 总有机碳监测仪产品规格、参数及市场应用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Hach (Danaher) 总有机碳监测仪销量（千台）、收入（百万美元）、价格（美元/台）及毛利率（2018-2023）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Hach (Danaher)公司简介及主要业务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Hach (Danaher)企业最新动态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Mettler Toledo 总有机碳监测仪生产基地、销售区域、竞争对手及市场地位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Mettler Toledo 总有机碳监测仪产品规格、参数及市场应用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Mettler Toledo 总有机碳监测仪销量（千台）、收入（百万美元）、价格（美元/台）及毛利率（2018-2023）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Mettler Toledo公司简介及主要业务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Mettler Toledo企业最新动态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Analytik Jena 总有机碳监测仪生产基地、销售区域、竞争对手及市场地位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Analytik Jena 总有机碳监测仪产品规格、参数及市场应用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Analytik Jena 总有机碳监测仪销量（千台）、收入（百万美元）、价格（美元/台）及毛利率（2018-2023）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Analytik Jena公司简介及主要业务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Analytik Jena企业最新动态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Elementar 总有机碳监测仪生产基地、销售区域、竞争对手及市场地位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Elementar 总有机碳监测仪产品规格、参数及市场应用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Elementar 总有机碳监测仪销量（千台）、收入（百万美元）、价格（美元/台）及毛利率（2018-2023）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Elementar公司简介及主要业务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Elementar企业最新动态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Xylem/OI Analytical 总有机碳监测仪生产基地、销售区域、竞争对手及市场地位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Xylem/OI Analytical 总有机碳监测仪产品规格、参数及市场应用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Xylem/OI Analytical 总有机碳监测仪销量（千台）、收入（百万美元）、价格（美元/台）及毛利率（2018-2023）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Xylem/OI Analytical公司简介及主要业务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Xylem/OI Analytical企业最新动态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Teledyne Tekemar 总有机碳监测仪生产基地、销售区域、竞争对手及市场地位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Teledyne Tekemar 总有机碳监测仪产品规格、参数及市场应用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Teledyne Tekemar 总有机碳监测仪销量（千台）、收入（百万美元）、价格（美元/台）及毛利率（2018-2023）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Teledyne Tekemar公司简介及主要业务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Teledyne Tekemar企业最新动态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LAR Process Analyser 总有机碳监测仪生产基地、销售区域、竞争对手及市场地位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LAR Process Analyser 总有机碳监测仪产品规格、参数及市场应用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LAR Process Analyser 总有机碳监测仪销量（千台）、收入（百万美元）、价格（美元/台）及毛利率（2018-2023）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LAR Process Analyser公司简介及主要业务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LAR Process Analyser企业最新动态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Metrohm (Swiss Metrohm Foundation) 总有机碳监测仪生产基地、销售区域、竞争对手及市场地位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Metrohm (Swiss Metrohm Foundation) 总有机碳监测仪产品规格、参数及市场应用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Metrohm (Swiss Metrohm Foundation) 总有机碳监测仪销量（千台）、收入（百万美元）、价格（美元/台）及毛利率（2018-2023）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Metrohm (Swiss Metrohm Foundation)公司简介及主要业务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Metrohm (Swiss Metrohm Foundation)企业最新动态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Skalar Analytical 总有机碳监测仪生产基地、销售区域、竞争对手及市场地位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Skalar Analytical 总有机碳监测仪产品规格、参数及市场应用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Skalar Analytical 总有机碳监测仪销量（千台）、收入（百万美元）、价格（美元/台）及毛利率（2018-2023）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Skalar Analytical公司简介及主要业务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Skalar Analytical企业最新动态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Comet 总有机碳监测仪生产基地、销售区域、竞争对手及市场地位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Comet 总有机碳监测仪产品规格、参数及市场应用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Comet 总有机碳监测仪销量（千台）、收入（百万美元）、价格（美元/台）及毛利率（2018-2023）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Comet公司简介及主要业务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Comet企业最新动态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泰林 总有机碳监测仪生产基地、销售区域、竞争对手及市场地位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泰林 总有机碳监测仪产品规格、参数及市场应用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泰林 总有机碳监测仪销量（千台）、收入（百万美元）、价格（美元/台）及毛利率（2018-2023）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泰林公司简介及主要业务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表145 泰林企业最新动态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表146 中国市场总有机碳监测仪产量、销量、进出口（2018-2023年）&amp;（千台）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表147 中国市场总有机碳监测仪产量、销量、进出口预测（2024-2029）&amp;（千台）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表148 中国市场总有机碳监测仪进出口贸易趋势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表149 中国市场总有机碳监测仪主要进口来源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表150 中国市场总有机碳监测仪主要出口目的地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表151 中国总有机碳监测仪生产地区分布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表152 中国总有机碳监测仪消费地区分布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表153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表154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总有机碳监测仪产品图片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全球不同产品类型总有机碳监测仪规模2018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全球不同产品类型总有机碳监测仪市场份额2022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两个在线传感器产品图片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四个在线传感器产品图片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全球不同应用总有机碳监测仪规模2018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全球不同应用总有机碳监测仪市场份额2022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工业废水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饮用水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工业废水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锅炉给水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全球总有机碳监测仪产能、产量、产能利用率及发展趋势（2018-2029）&amp;（千台）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全球总有机碳监测仪产量、需求量及发展趋势（2018-2029）&amp;（千台）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全球主要地区总有机碳监测仪产量规模：2018 VS 2022 VS 2029（千台）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全球主要地区总有机碳监测仪产量市场份额（2018-2029）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中国总有机碳监测仪产能、产量、产能利用率及发展趋势（2018-2029）&amp;（千台）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中国总有机碳监测仪产量、市场需求量及发展趋势（2018-2029）&amp;（千台）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中国总有机碳监测仪总产能占全球比重（2018-2029）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中国总有机碳监测仪总产量占全球比重（2018-2029）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全球总有机碳监测仪市场收入及增长率:（2018-2029）&amp;（百万美元）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全球市场总有机碳监测仪市场规模：2018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全球市场总有机碳监测仪销量及增长率（2018-2029）&amp;（千台）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全球市场总有机碳监测仪价格趋势（2018-2029）&amp;（美元/台）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中国总有机碳监测仪市场收入及增长率:（2018-2029）&amp;（百万美元）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中国市场总有机碳监测仪市场规模：2018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中国市场总有机碳监测仪销量及增长率（2018-2029）&amp;（千台）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中国市场总有机碳监测仪销量占全球比重（2018-2029）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中国总有机碳监测仪收入占全球比重（2018-2029）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全球主要地区总有机碳监测仪销售收入规模：2018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全球主要地区总有机碳监测仪销售收入市场份额（2018-2023）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全球主要地区总有机碳监测仪销售收入市场份额（2018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全球主要地区总有机碳监测仪收入市场份额（2024-2029）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北美（美国和加拿大）总有机碳监测仪销量（2018-2029）&amp;（千台）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北美（美国和加拿大）总有机碳监测仪销量份额（2018-2029）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北美（美国和加拿大）总有机碳监测仪收入（2018-2029）&amp;（百万美元）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北美（美国和加拿大）总有机碳监测仪收入份额（2018-2029）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欧洲（德国、英国、法国和意大利等国家）总有机碳监测仪销量（2018-2029）&amp;（千台）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欧洲（德国、英国、法国和意大利等国家）总有机碳监测仪销量份额（2018-2029）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欧洲（德国、英国、法国和意大利等国家）总有机碳监测仪收入（2018-2029）&amp;（百万美元）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欧洲（德国、英国、法国和意大利等国家）总有机碳监测仪收入份额（2018-2029）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亚太（中国、日本、韩国、中国台湾、印度和东南亚等）总有机碳监测仪销量（2018-2029）&amp;（千台）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亚太（中国、日本、韩国、中国台湾、印度和东南亚等）总有机碳监测仪销量份额（2018-2029）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亚太（中国、日本、韩国、中国台湾、印度和东南亚等）总有机碳监测仪收入（2018-2029）&amp;（百万美元）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亚太（中国、日本、韩国、中国台湾、印度和东南亚等）总有机碳监测仪收入份额（2018-2029）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拉美地区（墨西哥、巴西等国家）总有机碳监测仪销量（2018-2029）&amp;（千台）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拉美地区（墨西哥、巴西等国家）总有机碳监测仪销量份额（2018-2029）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拉美地区（墨西哥、巴西等国家）总有机碳监测仪收入（2018-2029）&amp;（百万美元）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拉美地区（墨西哥、巴西等国家）总有机碳监测仪收入份额（2018-2029）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中东及非洲（土耳其、沙特等国家）总有机碳监测仪销量（2018-2029）&amp;（千台）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中东及非洲（土耳其、沙特等国家）总有机碳监测仪销量份额（2018-2029）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中东及非洲（土耳其、沙特等国家）总有机碳监测仪收入（2018-2029）&amp;（百万美元）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中东及非洲（土耳其、沙特等国家）总有机碳监测仪收入份额（2018-2029）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2022年全球市场主要厂商总有机碳监测仪销量市场份额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2022年全球市场主要厂商总有机碳监测仪收入市场份额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2022年中国市场主要厂商总有机碳监测仪销量市场份额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2022年中国市场主要厂商总有机碳监测仪收入市场份额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2022年全球前五大生产商总有机碳监测仪市场份额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全球总有机碳监测仪第一梯队、第二梯队和第三梯队生产商（品牌）及市场份额（2022）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全球不同产品类型总有机碳监测仪价格走势（2018-2029）&amp;（美元/台）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全球不同应用总有机碳监测仪价格走势（2018-2029）&amp;（美元/台）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总有机碳监测仪中国企业SWOT分析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总有机碳监测仪产业链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总有机碳监测仪行业采购模式分析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总有机碳监测仪行业生产模式分析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总有机碳监测仪行业销售模式分析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图69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c1OCwiaGRpZCI6IjY3YTEzMDQ2M2ViMDk1NDQ0ZWIyMzZiOTVkNTMwZWIwIiwidXNlckNvdW50Ijo0NzU4fQ=="/>
  </w:docVars>
  <w:rsids>
    <w:rsidRoot w:val="438C3708"/>
    <w:rsid w:val="00005402"/>
    <w:rsid w:val="0002117A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60E07"/>
    <w:rsid w:val="006964AB"/>
    <w:rsid w:val="0069744B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865C2"/>
    <w:rsid w:val="00E973EC"/>
    <w:rsid w:val="00F907CF"/>
    <w:rsid w:val="00FA00A3"/>
    <w:rsid w:val="00FC3E1B"/>
    <w:rsid w:val="0101143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5772A4"/>
    <w:rsid w:val="016465E1"/>
    <w:rsid w:val="01672D40"/>
    <w:rsid w:val="016A6FD7"/>
    <w:rsid w:val="017442FA"/>
    <w:rsid w:val="01787946"/>
    <w:rsid w:val="0179755F"/>
    <w:rsid w:val="017D4F5C"/>
    <w:rsid w:val="017E0CD4"/>
    <w:rsid w:val="01892352"/>
    <w:rsid w:val="01910A08"/>
    <w:rsid w:val="019D55FE"/>
    <w:rsid w:val="01A3100D"/>
    <w:rsid w:val="01B12E58"/>
    <w:rsid w:val="01B51143"/>
    <w:rsid w:val="01B85F94"/>
    <w:rsid w:val="01B91D0C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36DFE"/>
    <w:rsid w:val="02D8252E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323B24"/>
    <w:rsid w:val="03353615"/>
    <w:rsid w:val="0336401E"/>
    <w:rsid w:val="0337738D"/>
    <w:rsid w:val="03404493"/>
    <w:rsid w:val="03433F84"/>
    <w:rsid w:val="03450DEE"/>
    <w:rsid w:val="034649C6"/>
    <w:rsid w:val="034A70C0"/>
    <w:rsid w:val="0350044F"/>
    <w:rsid w:val="03575C81"/>
    <w:rsid w:val="03595555"/>
    <w:rsid w:val="0361440A"/>
    <w:rsid w:val="036A59B4"/>
    <w:rsid w:val="037477CB"/>
    <w:rsid w:val="037B54CB"/>
    <w:rsid w:val="038500F8"/>
    <w:rsid w:val="0385459C"/>
    <w:rsid w:val="0385634A"/>
    <w:rsid w:val="03870314"/>
    <w:rsid w:val="0388408C"/>
    <w:rsid w:val="038A3960"/>
    <w:rsid w:val="038D51FF"/>
    <w:rsid w:val="038F2452"/>
    <w:rsid w:val="03920A67"/>
    <w:rsid w:val="039B5D11"/>
    <w:rsid w:val="03A10CAA"/>
    <w:rsid w:val="03A24C2B"/>
    <w:rsid w:val="03A26EFC"/>
    <w:rsid w:val="03A82039"/>
    <w:rsid w:val="03B409DD"/>
    <w:rsid w:val="03B94E08"/>
    <w:rsid w:val="03BB6210"/>
    <w:rsid w:val="03BB7FBE"/>
    <w:rsid w:val="03C03826"/>
    <w:rsid w:val="03C07382"/>
    <w:rsid w:val="03CC5D27"/>
    <w:rsid w:val="03CF3A69"/>
    <w:rsid w:val="03CF75C5"/>
    <w:rsid w:val="03D270B5"/>
    <w:rsid w:val="03D472D2"/>
    <w:rsid w:val="03D746CC"/>
    <w:rsid w:val="03DF1EFE"/>
    <w:rsid w:val="03E272F9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3D6C25"/>
    <w:rsid w:val="04450729"/>
    <w:rsid w:val="04531FA4"/>
    <w:rsid w:val="045521C0"/>
    <w:rsid w:val="04553F6E"/>
    <w:rsid w:val="04567CE7"/>
    <w:rsid w:val="045A1585"/>
    <w:rsid w:val="04673CA2"/>
    <w:rsid w:val="046C750A"/>
    <w:rsid w:val="04740E9E"/>
    <w:rsid w:val="04763EE5"/>
    <w:rsid w:val="047A39D5"/>
    <w:rsid w:val="047A5783"/>
    <w:rsid w:val="047D34C5"/>
    <w:rsid w:val="047F0663"/>
    <w:rsid w:val="04812FB5"/>
    <w:rsid w:val="04842AA6"/>
    <w:rsid w:val="048605CC"/>
    <w:rsid w:val="0486382D"/>
    <w:rsid w:val="048C331C"/>
    <w:rsid w:val="048D195A"/>
    <w:rsid w:val="04974587"/>
    <w:rsid w:val="04994C0E"/>
    <w:rsid w:val="049C1B9D"/>
    <w:rsid w:val="04A122A7"/>
    <w:rsid w:val="04A612D5"/>
    <w:rsid w:val="04A722F0"/>
    <w:rsid w:val="04B073F7"/>
    <w:rsid w:val="04B14F1D"/>
    <w:rsid w:val="04B35139"/>
    <w:rsid w:val="04B867D8"/>
    <w:rsid w:val="04B944F5"/>
    <w:rsid w:val="04BA0275"/>
    <w:rsid w:val="04BC223F"/>
    <w:rsid w:val="04BC5F70"/>
    <w:rsid w:val="04BF763A"/>
    <w:rsid w:val="04C02AAB"/>
    <w:rsid w:val="04D4448F"/>
    <w:rsid w:val="04EE7F1F"/>
    <w:rsid w:val="04F129B0"/>
    <w:rsid w:val="04F217BD"/>
    <w:rsid w:val="04F9361E"/>
    <w:rsid w:val="050643F9"/>
    <w:rsid w:val="05091CAE"/>
    <w:rsid w:val="05096B07"/>
    <w:rsid w:val="050D2A9B"/>
    <w:rsid w:val="050F7BAB"/>
    <w:rsid w:val="051554AC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67D5B"/>
    <w:rsid w:val="054B5371"/>
    <w:rsid w:val="055406CA"/>
    <w:rsid w:val="055910AC"/>
    <w:rsid w:val="055C30DB"/>
    <w:rsid w:val="056B7658"/>
    <w:rsid w:val="056C3122"/>
    <w:rsid w:val="056D52E8"/>
    <w:rsid w:val="057228FE"/>
    <w:rsid w:val="05755BC8"/>
    <w:rsid w:val="057743B8"/>
    <w:rsid w:val="05793C8D"/>
    <w:rsid w:val="057A17B3"/>
    <w:rsid w:val="058645FB"/>
    <w:rsid w:val="058D14E6"/>
    <w:rsid w:val="058F34B0"/>
    <w:rsid w:val="05922FA0"/>
    <w:rsid w:val="05972365"/>
    <w:rsid w:val="059761E0"/>
    <w:rsid w:val="059A0E8F"/>
    <w:rsid w:val="05A131E3"/>
    <w:rsid w:val="05A21435"/>
    <w:rsid w:val="05A625A8"/>
    <w:rsid w:val="05AC22B4"/>
    <w:rsid w:val="05B2719F"/>
    <w:rsid w:val="05B60A3D"/>
    <w:rsid w:val="05B71CEB"/>
    <w:rsid w:val="05B96C80"/>
    <w:rsid w:val="05BD626F"/>
    <w:rsid w:val="05BE1FE7"/>
    <w:rsid w:val="05C05FA5"/>
    <w:rsid w:val="05C3315A"/>
    <w:rsid w:val="05CB200E"/>
    <w:rsid w:val="05D03D33"/>
    <w:rsid w:val="05D709B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0235A"/>
    <w:rsid w:val="062E4C3D"/>
    <w:rsid w:val="062E6905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744454"/>
    <w:rsid w:val="067A09FA"/>
    <w:rsid w:val="067A5541"/>
    <w:rsid w:val="067A5F0E"/>
    <w:rsid w:val="067E6679"/>
    <w:rsid w:val="0687687D"/>
    <w:rsid w:val="068B1EC9"/>
    <w:rsid w:val="068E19BA"/>
    <w:rsid w:val="0696086E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61153"/>
    <w:rsid w:val="06CB0518"/>
    <w:rsid w:val="06CD42C4"/>
    <w:rsid w:val="06D25D4A"/>
    <w:rsid w:val="06D53145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7375D"/>
    <w:rsid w:val="071A41EC"/>
    <w:rsid w:val="071D4AEC"/>
    <w:rsid w:val="072145DC"/>
    <w:rsid w:val="072639A0"/>
    <w:rsid w:val="072916E2"/>
    <w:rsid w:val="072D2F81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608E3"/>
    <w:rsid w:val="07886409"/>
    <w:rsid w:val="079528D4"/>
    <w:rsid w:val="07972AF0"/>
    <w:rsid w:val="07A019A5"/>
    <w:rsid w:val="07A62D33"/>
    <w:rsid w:val="07A632B6"/>
    <w:rsid w:val="07A849F7"/>
    <w:rsid w:val="07A86AAB"/>
    <w:rsid w:val="07B74F40"/>
    <w:rsid w:val="07BF4B24"/>
    <w:rsid w:val="07C02047"/>
    <w:rsid w:val="07C20100"/>
    <w:rsid w:val="07C80EFB"/>
    <w:rsid w:val="07C815C0"/>
    <w:rsid w:val="07CC7E40"/>
    <w:rsid w:val="07CD52EE"/>
    <w:rsid w:val="07CF228A"/>
    <w:rsid w:val="07D57174"/>
    <w:rsid w:val="07DA1FA5"/>
    <w:rsid w:val="07E21FBD"/>
    <w:rsid w:val="07E61381"/>
    <w:rsid w:val="07E8334B"/>
    <w:rsid w:val="07EA70C4"/>
    <w:rsid w:val="07EF46DA"/>
    <w:rsid w:val="07F341CA"/>
    <w:rsid w:val="07F910B5"/>
    <w:rsid w:val="07F93FB3"/>
    <w:rsid w:val="07FB307F"/>
    <w:rsid w:val="08007A98"/>
    <w:rsid w:val="08055CAB"/>
    <w:rsid w:val="08065580"/>
    <w:rsid w:val="0808754A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87E2F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52FEB"/>
    <w:rsid w:val="08CB0CA3"/>
    <w:rsid w:val="08CC67C9"/>
    <w:rsid w:val="08D00067"/>
    <w:rsid w:val="08D631A4"/>
    <w:rsid w:val="08DA0EE6"/>
    <w:rsid w:val="08DA7138"/>
    <w:rsid w:val="08DC4C5E"/>
    <w:rsid w:val="08E21B49"/>
    <w:rsid w:val="08E65ADD"/>
    <w:rsid w:val="08E92ED7"/>
    <w:rsid w:val="08EB6C4F"/>
    <w:rsid w:val="08F8136C"/>
    <w:rsid w:val="08FA1588"/>
    <w:rsid w:val="08FA3336"/>
    <w:rsid w:val="08FC21F4"/>
    <w:rsid w:val="08FD2E27"/>
    <w:rsid w:val="08FD4C21"/>
    <w:rsid w:val="090441B5"/>
    <w:rsid w:val="09045F63"/>
    <w:rsid w:val="09066EE6"/>
    <w:rsid w:val="090B5543"/>
    <w:rsid w:val="09195451"/>
    <w:rsid w:val="091A12E3"/>
    <w:rsid w:val="0923693C"/>
    <w:rsid w:val="09287EA3"/>
    <w:rsid w:val="09334E76"/>
    <w:rsid w:val="093C74AB"/>
    <w:rsid w:val="093E76C7"/>
    <w:rsid w:val="093F0D49"/>
    <w:rsid w:val="09420839"/>
    <w:rsid w:val="09475E50"/>
    <w:rsid w:val="09485EB3"/>
    <w:rsid w:val="09540C99"/>
    <w:rsid w:val="095D5673"/>
    <w:rsid w:val="096609CC"/>
    <w:rsid w:val="096864F2"/>
    <w:rsid w:val="096B5FE2"/>
    <w:rsid w:val="097338FA"/>
    <w:rsid w:val="0983157E"/>
    <w:rsid w:val="09840E52"/>
    <w:rsid w:val="09842C00"/>
    <w:rsid w:val="098470A4"/>
    <w:rsid w:val="098B21E0"/>
    <w:rsid w:val="098D5F59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9ED4C49"/>
    <w:rsid w:val="0A026946"/>
    <w:rsid w:val="0A0D52EB"/>
    <w:rsid w:val="0A0F4BBF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6825B7"/>
    <w:rsid w:val="0A6C2012"/>
    <w:rsid w:val="0A71587A"/>
    <w:rsid w:val="0A740EC6"/>
    <w:rsid w:val="0A75239A"/>
    <w:rsid w:val="0A7E5C22"/>
    <w:rsid w:val="0A8530D4"/>
    <w:rsid w:val="0A894972"/>
    <w:rsid w:val="0A8F5D00"/>
    <w:rsid w:val="0A9D6E3B"/>
    <w:rsid w:val="0A9E7CF1"/>
    <w:rsid w:val="0A9F23E7"/>
    <w:rsid w:val="0AA71E94"/>
    <w:rsid w:val="0ABB4D47"/>
    <w:rsid w:val="0AC21C32"/>
    <w:rsid w:val="0ACC2AB1"/>
    <w:rsid w:val="0AD100C7"/>
    <w:rsid w:val="0AD61B81"/>
    <w:rsid w:val="0ADB5A7E"/>
    <w:rsid w:val="0ADC46E2"/>
    <w:rsid w:val="0ADC50D7"/>
    <w:rsid w:val="0ADD50EF"/>
    <w:rsid w:val="0ADF4592"/>
    <w:rsid w:val="0AE02BF8"/>
    <w:rsid w:val="0AE24082"/>
    <w:rsid w:val="0AEC3153"/>
    <w:rsid w:val="0AEE711F"/>
    <w:rsid w:val="0AF65D7F"/>
    <w:rsid w:val="0AFA761E"/>
    <w:rsid w:val="0B00275A"/>
    <w:rsid w:val="0B016BFE"/>
    <w:rsid w:val="0B022976"/>
    <w:rsid w:val="0B116715"/>
    <w:rsid w:val="0B1D330C"/>
    <w:rsid w:val="0B2B3C7B"/>
    <w:rsid w:val="0B2C17A1"/>
    <w:rsid w:val="0B2E5519"/>
    <w:rsid w:val="0B350656"/>
    <w:rsid w:val="0B352404"/>
    <w:rsid w:val="0B4B1C27"/>
    <w:rsid w:val="0B4B60CB"/>
    <w:rsid w:val="0B4D1E43"/>
    <w:rsid w:val="0B4F3619"/>
    <w:rsid w:val="0B633415"/>
    <w:rsid w:val="0B696551"/>
    <w:rsid w:val="0B6C6C61"/>
    <w:rsid w:val="0B6E1DBA"/>
    <w:rsid w:val="0B705B32"/>
    <w:rsid w:val="0B753148"/>
    <w:rsid w:val="0B7849E6"/>
    <w:rsid w:val="0B7A075E"/>
    <w:rsid w:val="0B7C44D7"/>
    <w:rsid w:val="0B7C6285"/>
    <w:rsid w:val="0B80232F"/>
    <w:rsid w:val="0B83012F"/>
    <w:rsid w:val="0B854172"/>
    <w:rsid w:val="0B8F6081"/>
    <w:rsid w:val="0B996E37"/>
    <w:rsid w:val="0B9D61FB"/>
    <w:rsid w:val="0B9E269F"/>
    <w:rsid w:val="0BA13F3D"/>
    <w:rsid w:val="0BA14FB7"/>
    <w:rsid w:val="0BA31A63"/>
    <w:rsid w:val="0BA63302"/>
    <w:rsid w:val="0BB07244"/>
    <w:rsid w:val="0BB43C70"/>
    <w:rsid w:val="0BB974D9"/>
    <w:rsid w:val="0BC07420"/>
    <w:rsid w:val="0BC65752"/>
    <w:rsid w:val="0BCF2858"/>
    <w:rsid w:val="0BDA11FD"/>
    <w:rsid w:val="0BDD731F"/>
    <w:rsid w:val="0BE65DF4"/>
    <w:rsid w:val="0BE8391A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1E733C"/>
    <w:rsid w:val="0C216E2C"/>
    <w:rsid w:val="0C252478"/>
    <w:rsid w:val="0C264442"/>
    <w:rsid w:val="0C2D285A"/>
    <w:rsid w:val="0C3443D2"/>
    <w:rsid w:val="0C3E60D7"/>
    <w:rsid w:val="0C3E79D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1FDD"/>
    <w:rsid w:val="0D283FA3"/>
    <w:rsid w:val="0D335069"/>
    <w:rsid w:val="0D35644A"/>
    <w:rsid w:val="0D366907"/>
    <w:rsid w:val="0D41495E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701E19"/>
    <w:rsid w:val="0D705975"/>
    <w:rsid w:val="0D7336B7"/>
    <w:rsid w:val="0D764F9A"/>
    <w:rsid w:val="0D780CCE"/>
    <w:rsid w:val="0D8458C4"/>
    <w:rsid w:val="0D894688"/>
    <w:rsid w:val="0D937400"/>
    <w:rsid w:val="0D9F0822"/>
    <w:rsid w:val="0D9F2BDA"/>
    <w:rsid w:val="0D9F44AC"/>
    <w:rsid w:val="0DA10224"/>
    <w:rsid w:val="0DB67FFA"/>
    <w:rsid w:val="0DB75732"/>
    <w:rsid w:val="0DC43F13"/>
    <w:rsid w:val="0DC65EDD"/>
    <w:rsid w:val="0DC7709D"/>
    <w:rsid w:val="0DC91529"/>
    <w:rsid w:val="0DCD2DC7"/>
    <w:rsid w:val="0DCF12BC"/>
    <w:rsid w:val="0DCF4AAF"/>
    <w:rsid w:val="0DD06849"/>
    <w:rsid w:val="0DDA54E4"/>
    <w:rsid w:val="0DE52FC4"/>
    <w:rsid w:val="0DE74F5C"/>
    <w:rsid w:val="0DE93979"/>
    <w:rsid w:val="0DF93BBD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520D"/>
    <w:rsid w:val="0E772D33"/>
    <w:rsid w:val="0E796AAB"/>
    <w:rsid w:val="0E813BB2"/>
    <w:rsid w:val="0E835B7C"/>
    <w:rsid w:val="0E83792A"/>
    <w:rsid w:val="0E8C2C83"/>
    <w:rsid w:val="0E8C4A31"/>
    <w:rsid w:val="0E94340C"/>
    <w:rsid w:val="0E984B91"/>
    <w:rsid w:val="0EA2285E"/>
    <w:rsid w:val="0EA33B28"/>
    <w:rsid w:val="0EA55AF2"/>
    <w:rsid w:val="0EAC0C2F"/>
    <w:rsid w:val="0EB14497"/>
    <w:rsid w:val="0EBB5316"/>
    <w:rsid w:val="0ECA7307"/>
    <w:rsid w:val="0ECB205A"/>
    <w:rsid w:val="0ED05760"/>
    <w:rsid w:val="0ED71A24"/>
    <w:rsid w:val="0EDB59B8"/>
    <w:rsid w:val="0EDD3455"/>
    <w:rsid w:val="0EDD34DE"/>
    <w:rsid w:val="0EE02FCE"/>
    <w:rsid w:val="0EE77EB9"/>
    <w:rsid w:val="0EEA5BFB"/>
    <w:rsid w:val="0EEC1973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E3C65"/>
    <w:rsid w:val="0F20786F"/>
    <w:rsid w:val="0F25419F"/>
    <w:rsid w:val="0F256C33"/>
    <w:rsid w:val="0F2904D1"/>
    <w:rsid w:val="0F2F2E04"/>
    <w:rsid w:val="0F3155D8"/>
    <w:rsid w:val="0F331350"/>
    <w:rsid w:val="0F346E76"/>
    <w:rsid w:val="0F3550C8"/>
    <w:rsid w:val="0F3F5F47"/>
    <w:rsid w:val="0F4470B9"/>
    <w:rsid w:val="0F46473B"/>
    <w:rsid w:val="0F474DFC"/>
    <w:rsid w:val="0F490538"/>
    <w:rsid w:val="0F491E09"/>
    <w:rsid w:val="0F4A0448"/>
    <w:rsid w:val="0F4E618A"/>
    <w:rsid w:val="0F517A28"/>
    <w:rsid w:val="0F52189B"/>
    <w:rsid w:val="0F5337A0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41BAC"/>
    <w:rsid w:val="0F865924"/>
    <w:rsid w:val="0F8971C2"/>
    <w:rsid w:val="0F930419"/>
    <w:rsid w:val="0F955B67"/>
    <w:rsid w:val="0F987405"/>
    <w:rsid w:val="0F9C5147"/>
    <w:rsid w:val="0FA4224E"/>
    <w:rsid w:val="0FA47B58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860F6"/>
    <w:rsid w:val="0FF87B67"/>
    <w:rsid w:val="0FFC5BE6"/>
    <w:rsid w:val="0FFD2E36"/>
    <w:rsid w:val="0FFE370C"/>
    <w:rsid w:val="10022AD1"/>
    <w:rsid w:val="10030D22"/>
    <w:rsid w:val="10060813"/>
    <w:rsid w:val="10093E5F"/>
    <w:rsid w:val="10120F66"/>
    <w:rsid w:val="101428EA"/>
    <w:rsid w:val="101D790A"/>
    <w:rsid w:val="10233173"/>
    <w:rsid w:val="102E38C6"/>
    <w:rsid w:val="102F72A8"/>
    <w:rsid w:val="1034712E"/>
    <w:rsid w:val="10354C54"/>
    <w:rsid w:val="10374941"/>
    <w:rsid w:val="10390BE8"/>
    <w:rsid w:val="104430E9"/>
    <w:rsid w:val="10507CE0"/>
    <w:rsid w:val="105552F6"/>
    <w:rsid w:val="10572E1C"/>
    <w:rsid w:val="105B0B5E"/>
    <w:rsid w:val="105E23FD"/>
    <w:rsid w:val="10660B63"/>
    <w:rsid w:val="10686DD7"/>
    <w:rsid w:val="106A2B50"/>
    <w:rsid w:val="106B68C8"/>
    <w:rsid w:val="10725EA8"/>
    <w:rsid w:val="10797237"/>
    <w:rsid w:val="107E65FB"/>
    <w:rsid w:val="10817E99"/>
    <w:rsid w:val="1085798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1574"/>
    <w:rsid w:val="10DC6F79"/>
    <w:rsid w:val="10E1111F"/>
    <w:rsid w:val="10E5667A"/>
    <w:rsid w:val="10E8616A"/>
    <w:rsid w:val="10E87E46"/>
    <w:rsid w:val="10E943BC"/>
    <w:rsid w:val="10EA0134"/>
    <w:rsid w:val="10F3555E"/>
    <w:rsid w:val="10F36FE9"/>
    <w:rsid w:val="10F60887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75B4"/>
    <w:rsid w:val="11407D54"/>
    <w:rsid w:val="114A03FF"/>
    <w:rsid w:val="11551A52"/>
    <w:rsid w:val="11592BC4"/>
    <w:rsid w:val="11593715"/>
    <w:rsid w:val="11596B8F"/>
    <w:rsid w:val="116C6D9B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42733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668A8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5718D"/>
    <w:rsid w:val="12363DC1"/>
    <w:rsid w:val="123F000C"/>
    <w:rsid w:val="124666C8"/>
    <w:rsid w:val="124949E7"/>
    <w:rsid w:val="124A70DD"/>
    <w:rsid w:val="125A4E46"/>
    <w:rsid w:val="125B0518"/>
    <w:rsid w:val="125F245C"/>
    <w:rsid w:val="1264737E"/>
    <w:rsid w:val="126857B5"/>
    <w:rsid w:val="12687563"/>
    <w:rsid w:val="12744159"/>
    <w:rsid w:val="1279351E"/>
    <w:rsid w:val="127B54E8"/>
    <w:rsid w:val="128125DB"/>
    <w:rsid w:val="12880169"/>
    <w:rsid w:val="1296784C"/>
    <w:rsid w:val="129E2F84"/>
    <w:rsid w:val="12A27DCD"/>
    <w:rsid w:val="12AB56A1"/>
    <w:rsid w:val="12AB5A1E"/>
    <w:rsid w:val="12B502CE"/>
    <w:rsid w:val="12D76496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3348A"/>
    <w:rsid w:val="13250FB0"/>
    <w:rsid w:val="132E255A"/>
    <w:rsid w:val="132F62D2"/>
    <w:rsid w:val="133053DB"/>
    <w:rsid w:val="133157A0"/>
    <w:rsid w:val="133236CD"/>
    <w:rsid w:val="13345697"/>
    <w:rsid w:val="133C10D2"/>
    <w:rsid w:val="134358DA"/>
    <w:rsid w:val="134A606D"/>
    <w:rsid w:val="134E6759"/>
    <w:rsid w:val="13511DA5"/>
    <w:rsid w:val="13517FF7"/>
    <w:rsid w:val="135D699C"/>
    <w:rsid w:val="1360648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B3968"/>
    <w:rsid w:val="139D4FEA"/>
    <w:rsid w:val="13A04ADA"/>
    <w:rsid w:val="13A27CA3"/>
    <w:rsid w:val="13AB3BAB"/>
    <w:rsid w:val="13B642FE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67430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C4197"/>
    <w:rsid w:val="14D16C5C"/>
    <w:rsid w:val="14D7452C"/>
    <w:rsid w:val="14E60C13"/>
    <w:rsid w:val="14EB6229"/>
    <w:rsid w:val="14ED1FA1"/>
    <w:rsid w:val="14F21366"/>
    <w:rsid w:val="14F72025"/>
    <w:rsid w:val="15033573"/>
    <w:rsid w:val="150818DD"/>
    <w:rsid w:val="15082937"/>
    <w:rsid w:val="150D43F1"/>
    <w:rsid w:val="151102E4"/>
    <w:rsid w:val="15146C09"/>
    <w:rsid w:val="15190FE8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32263"/>
    <w:rsid w:val="156644AF"/>
    <w:rsid w:val="156A35F2"/>
    <w:rsid w:val="156B2323"/>
    <w:rsid w:val="156D4E90"/>
    <w:rsid w:val="156E30E2"/>
    <w:rsid w:val="15733CEE"/>
    <w:rsid w:val="1573694A"/>
    <w:rsid w:val="157B75AD"/>
    <w:rsid w:val="157C3764"/>
    <w:rsid w:val="157D1577"/>
    <w:rsid w:val="158879DE"/>
    <w:rsid w:val="158A5A42"/>
    <w:rsid w:val="158F12AA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A9411A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A4976"/>
    <w:rsid w:val="1606331B"/>
    <w:rsid w:val="160B6B83"/>
    <w:rsid w:val="160C5454"/>
    <w:rsid w:val="161812A0"/>
    <w:rsid w:val="16210154"/>
    <w:rsid w:val="162437A1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756E1"/>
    <w:rsid w:val="164A30E1"/>
    <w:rsid w:val="164A5F23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95CFA"/>
    <w:rsid w:val="168B7CC4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74615"/>
    <w:rsid w:val="16BA46C0"/>
    <w:rsid w:val="16C11CDD"/>
    <w:rsid w:val="16C64858"/>
    <w:rsid w:val="16C805D0"/>
    <w:rsid w:val="16C94348"/>
    <w:rsid w:val="16D36F75"/>
    <w:rsid w:val="16DB47A7"/>
    <w:rsid w:val="16DE7DF3"/>
    <w:rsid w:val="16E204EC"/>
    <w:rsid w:val="16E951E1"/>
    <w:rsid w:val="16EF0253"/>
    <w:rsid w:val="16EF3DAF"/>
    <w:rsid w:val="16FA6207"/>
    <w:rsid w:val="17005FBC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3B3498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95D6E"/>
    <w:rsid w:val="177E7F60"/>
    <w:rsid w:val="177F7314"/>
    <w:rsid w:val="17887726"/>
    <w:rsid w:val="178C5AA1"/>
    <w:rsid w:val="178D2667"/>
    <w:rsid w:val="1796247C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DA3589"/>
    <w:rsid w:val="17E232C3"/>
    <w:rsid w:val="17E340BC"/>
    <w:rsid w:val="17F062FD"/>
    <w:rsid w:val="17F42B99"/>
    <w:rsid w:val="17F65611"/>
    <w:rsid w:val="17F92A0B"/>
    <w:rsid w:val="17FA1432"/>
    <w:rsid w:val="17FB6783"/>
    <w:rsid w:val="17FF2717"/>
    <w:rsid w:val="1807337A"/>
    <w:rsid w:val="180E40F1"/>
    <w:rsid w:val="1811244B"/>
    <w:rsid w:val="181141F9"/>
    <w:rsid w:val="18131D1F"/>
    <w:rsid w:val="18151116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C27B3"/>
    <w:rsid w:val="18FE477D"/>
    <w:rsid w:val="18FF04F5"/>
    <w:rsid w:val="1901426D"/>
    <w:rsid w:val="1901601B"/>
    <w:rsid w:val="19061883"/>
    <w:rsid w:val="190D0660"/>
    <w:rsid w:val="19104BC2"/>
    <w:rsid w:val="19121FD6"/>
    <w:rsid w:val="19187C36"/>
    <w:rsid w:val="192341E3"/>
    <w:rsid w:val="192476D0"/>
    <w:rsid w:val="192F0DDA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B16E7"/>
    <w:rsid w:val="197467ED"/>
    <w:rsid w:val="1977008B"/>
    <w:rsid w:val="1980590A"/>
    <w:rsid w:val="198B3B37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35721"/>
    <w:rsid w:val="19E82D37"/>
    <w:rsid w:val="19EE2A43"/>
    <w:rsid w:val="19F70427"/>
    <w:rsid w:val="19F83677"/>
    <w:rsid w:val="19F91738"/>
    <w:rsid w:val="1A035587"/>
    <w:rsid w:val="1A1B310D"/>
    <w:rsid w:val="1A253F8B"/>
    <w:rsid w:val="1A255D39"/>
    <w:rsid w:val="1A271AB1"/>
    <w:rsid w:val="1A304E0A"/>
    <w:rsid w:val="1A352420"/>
    <w:rsid w:val="1A50725A"/>
    <w:rsid w:val="1A5B42FF"/>
    <w:rsid w:val="1A5F2FF9"/>
    <w:rsid w:val="1A606D71"/>
    <w:rsid w:val="1A642D06"/>
    <w:rsid w:val="1A6745A4"/>
    <w:rsid w:val="1A6B1153"/>
    <w:rsid w:val="1A7226F6"/>
    <w:rsid w:val="1A7A42D7"/>
    <w:rsid w:val="1A85044E"/>
    <w:rsid w:val="1A876D8A"/>
    <w:rsid w:val="1A8920EF"/>
    <w:rsid w:val="1A8962C8"/>
    <w:rsid w:val="1A8C7B66"/>
    <w:rsid w:val="1A974E89"/>
    <w:rsid w:val="1A98545C"/>
    <w:rsid w:val="1A9A04D5"/>
    <w:rsid w:val="1A9A6727"/>
    <w:rsid w:val="1AA66E7A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464DA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4D6B"/>
    <w:rsid w:val="1B635EBC"/>
    <w:rsid w:val="1B6805D3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BE1FA1"/>
    <w:rsid w:val="1BC53330"/>
    <w:rsid w:val="1BC752FA"/>
    <w:rsid w:val="1BCB46BE"/>
    <w:rsid w:val="1BE00A25"/>
    <w:rsid w:val="1BE55780"/>
    <w:rsid w:val="1BE83C2C"/>
    <w:rsid w:val="1BEF65FF"/>
    <w:rsid w:val="1BF400B9"/>
    <w:rsid w:val="1BF76FA4"/>
    <w:rsid w:val="1BFE6842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62480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012AB"/>
    <w:rsid w:val="1C616D80"/>
    <w:rsid w:val="1C6221B7"/>
    <w:rsid w:val="1C640D9B"/>
    <w:rsid w:val="1C672639"/>
    <w:rsid w:val="1C6A2129"/>
    <w:rsid w:val="1C6A3ED7"/>
    <w:rsid w:val="1C730FDE"/>
    <w:rsid w:val="1C756213"/>
    <w:rsid w:val="1C8256C5"/>
    <w:rsid w:val="1C827473"/>
    <w:rsid w:val="1C874A89"/>
    <w:rsid w:val="1C896A53"/>
    <w:rsid w:val="1C8F393E"/>
    <w:rsid w:val="1C9B22E3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26B8"/>
    <w:rsid w:val="1CCE4466"/>
    <w:rsid w:val="1CCF55DB"/>
    <w:rsid w:val="1CD13F56"/>
    <w:rsid w:val="1CD16CB8"/>
    <w:rsid w:val="1CDB17BE"/>
    <w:rsid w:val="1CDD28FB"/>
    <w:rsid w:val="1CDF6673"/>
    <w:rsid w:val="1CE27F12"/>
    <w:rsid w:val="1CE4012E"/>
    <w:rsid w:val="1CF00444"/>
    <w:rsid w:val="1CF0262F"/>
    <w:rsid w:val="1CF540E9"/>
    <w:rsid w:val="1CFA525B"/>
    <w:rsid w:val="1CFE11EF"/>
    <w:rsid w:val="1CFF5EAA"/>
    <w:rsid w:val="1D1125A5"/>
    <w:rsid w:val="1D152095"/>
    <w:rsid w:val="1D17405F"/>
    <w:rsid w:val="1D1A58FD"/>
    <w:rsid w:val="1D1F75A0"/>
    <w:rsid w:val="1D210A3A"/>
    <w:rsid w:val="1D214EDE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372A4"/>
    <w:rsid w:val="1D644DCB"/>
    <w:rsid w:val="1D6C44AF"/>
    <w:rsid w:val="1D772D50"/>
    <w:rsid w:val="1D840FC9"/>
    <w:rsid w:val="1D8B05A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67191"/>
    <w:rsid w:val="1DAF6046"/>
    <w:rsid w:val="1DB01DBE"/>
    <w:rsid w:val="1DB01F38"/>
    <w:rsid w:val="1DBC0763"/>
    <w:rsid w:val="1DBE272D"/>
    <w:rsid w:val="1DC72896"/>
    <w:rsid w:val="1DC75A85"/>
    <w:rsid w:val="1DCA7323"/>
    <w:rsid w:val="1DDF4451"/>
    <w:rsid w:val="1DE86A66"/>
    <w:rsid w:val="1DEE1833"/>
    <w:rsid w:val="1DF223D6"/>
    <w:rsid w:val="1DFB128B"/>
    <w:rsid w:val="1DFC3255"/>
    <w:rsid w:val="1DFE521F"/>
    <w:rsid w:val="1E0908B0"/>
    <w:rsid w:val="1E1B36DB"/>
    <w:rsid w:val="1E1D2535"/>
    <w:rsid w:val="1E222CBC"/>
    <w:rsid w:val="1E2248BA"/>
    <w:rsid w:val="1E234C86"/>
    <w:rsid w:val="1E2527AC"/>
    <w:rsid w:val="1E2F362A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74148"/>
    <w:rsid w:val="1EFD54D7"/>
    <w:rsid w:val="1EFF124F"/>
    <w:rsid w:val="1F046865"/>
    <w:rsid w:val="1F073C5F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A3E24"/>
    <w:rsid w:val="1F2B2044"/>
    <w:rsid w:val="1F2E38E2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115C2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A4FBC"/>
    <w:rsid w:val="1F8C2552"/>
    <w:rsid w:val="1F8D0609"/>
    <w:rsid w:val="1F8D685B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F95C9E"/>
    <w:rsid w:val="1FFD529D"/>
    <w:rsid w:val="20052895"/>
    <w:rsid w:val="2007660D"/>
    <w:rsid w:val="20084133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40A84"/>
    <w:rsid w:val="203767C6"/>
    <w:rsid w:val="203E1903"/>
    <w:rsid w:val="203E7B55"/>
    <w:rsid w:val="20457135"/>
    <w:rsid w:val="204A474C"/>
    <w:rsid w:val="206375BB"/>
    <w:rsid w:val="206A26F8"/>
    <w:rsid w:val="206E043A"/>
    <w:rsid w:val="206E238A"/>
    <w:rsid w:val="207422E6"/>
    <w:rsid w:val="20765541"/>
    <w:rsid w:val="20801F1B"/>
    <w:rsid w:val="20812427"/>
    <w:rsid w:val="20827A42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0FC3C98"/>
    <w:rsid w:val="21004E0A"/>
    <w:rsid w:val="21025026"/>
    <w:rsid w:val="21090163"/>
    <w:rsid w:val="211663DC"/>
    <w:rsid w:val="2118069A"/>
    <w:rsid w:val="211B1C44"/>
    <w:rsid w:val="212154AC"/>
    <w:rsid w:val="21221225"/>
    <w:rsid w:val="212349E5"/>
    <w:rsid w:val="21244F9D"/>
    <w:rsid w:val="212705E9"/>
    <w:rsid w:val="213056EF"/>
    <w:rsid w:val="213408D0"/>
    <w:rsid w:val="21380082"/>
    <w:rsid w:val="213845A4"/>
    <w:rsid w:val="2144119B"/>
    <w:rsid w:val="214473ED"/>
    <w:rsid w:val="21451D01"/>
    <w:rsid w:val="21464F13"/>
    <w:rsid w:val="21521B0A"/>
    <w:rsid w:val="21594B94"/>
    <w:rsid w:val="215D225D"/>
    <w:rsid w:val="216422A6"/>
    <w:rsid w:val="21696C25"/>
    <w:rsid w:val="21743C12"/>
    <w:rsid w:val="217557F8"/>
    <w:rsid w:val="217952E8"/>
    <w:rsid w:val="2181419D"/>
    <w:rsid w:val="21815F4B"/>
    <w:rsid w:val="21867F64"/>
    <w:rsid w:val="218B5670"/>
    <w:rsid w:val="218E547E"/>
    <w:rsid w:val="218F260E"/>
    <w:rsid w:val="2197576F"/>
    <w:rsid w:val="219E4D4F"/>
    <w:rsid w:val="21A165ED"/>
    <w:rsid w:val="21A734D8"/>
    <w:rsid w:val="21AC663D"/>
    <w:rsid w:val="21AD1366"/>
    <w:rsid w:val="21AF47B7"/>
    <w:rsid w:val="21B005DE"/>
    <w:rsid w:val="21B52099"/>
    <w:rsid w:val="21B93937"/>
    <w:rsid w:val="21BF0821"/>
    <w:rsid w:val="21C01B6C"/>
    <w:rsid w:val="21D05231"/>
    <w:rsid w:val="21D749C3"/>
    <w:rsid w:val="21E40B6E"/>
    <w:rsid w:val="21F52495"/>
    <w:rsid w:val="21F7445F"/>
    <w:rsid w:val="21F94D14"/>
    <w:rsid w:val="21FA5CFD"/>
    <w:rsid w:val="220821C8"/>
    <w:rsid w:val="220A23E4"/>
    <w:rsid w:val="220B7F0B"/>
    <w:rsid w:val="22121299"/>
    <w:rsid w:val="221548E5"/>
    <w:rsid w:val="2217240B"/>
    <w:rsid w:val="221E379A"/>
    <w:rsid w:val="22225160"/>
    <w:rsid w:val="22244B28"/>
    <w:rsid w:val="2229302F"/>
    <w:rsid w:val="222A65E3"/>
    <w:rsid w:val="222F1E4B"/>
    <w:rsid w:val="22327245"/>
    <w:rsid w:val="22340741"/>
    <w:rsid w:val="2238098F"/>
    <w:rsid w:val="22394A78"/>
    <w:rsid w:val="224A27E1"/>
    <w:rsid w:val="225564EB"/>
    <w:rsid w:val="225B49EE"/>
    <w:rsid w:val="225C42C2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243CB"/>
    <w:rsid w:val="22A75620"/>
    <w:rsid w:val="22AD7794"/>
    <w:rsid w:val="22AF4D3A"/>
    <w:rsid w:val="22B10AB2"/>
    <w:rsid w:val="22B20386"/>
    <w:rsid w:val="22B42350"/>
    <w:rsid w:val="22B645B0"/>
    <w:rsid w:val="22B67E76"/>
    <w:rsid w:val="22BC725E"/>
    <w:rsid w:val="22BD1205"/>
    <w:rsid w:val="22D100A4"/>
    <w:rsid w:val="22D14CB0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F5029"/>
    <w:rsid w:val="23201794"/>
    <w:rsid w:val="232A43C0"/>
    <w:rsid w:val="232C754C"/>
    <w:rsid w:val="23452FA8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43AD1"/>
    <w:rsid w:val="23887A65"/>
    <w:rsid w:val="238910E7"/>
    <w:rsid w:val="238C6E29"/>
    <w:rsid w:val="23953F30"/>
    <w:rsid w:val="23955CDE"/>
    <w:rsid w:val="23A20F03"/>
    <w:rsid w:val="23A81EB5"/>
    <w:rsid w:val="23A93537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C40371"/>
    <w:rsid w:val="23D15F87"/>
    <w:rsid w:val="23D235D0"/>
    <w:rsid w:val="23D25365"/>
    <w:rsid w:val="23D5432C"/>
    <w:rsid w:val="23DA1943"/>
    <w:rsid w:val="23DD1B3C"/>
    <w:rsid w:val="23E6478B"/>
    <w:rsid w:val="23E9602A"/>
    <w:rsid w:val="23EB1DA2"/>
    <w:rsid w:val="23ED3D6C"/>
    <w:rsid w:val="23EE3640"/>
    <w:rsid w:val="23F4034E"/>
    <w:rsid w:val="23FA0237"/>
    <w:rsid w:val="23FC3FAF"/>
    <w:rsid w:val="24002495"/>
    <w:rsid w:val="240115C5"/>
    <w:rsid w:val="24014588"/>
    <w:rsid w:val="240371E6"/>
    <w:rsid w:val="2407580F"/>
    <w:rsid w:val="240C2364"/>
    <w:rsid w:val="24125580"/>
    <w:rsid w:val="241536E8"/>
    <w:rsid w:val="241F1A4B"/>
    <w:rsid w:val="24264B88"/>
    <w:rsid w:val="242B03F0"/>
    <w:rsid w:val="242E1C8E"/>
    <w:rsid w:val="2432352D"/>
    <w:rsid w:val="243B4AD7"/>
    <w:rsid w:val="24415E66"/>
    <w:rsid w:val="244A37D3"/>
    <w:rsid w:val="244B45EE"/>
    <w:rsid w:val="24507E57"/>
    <w:rsid w:val="2452597D"/>
    <w:rsid w:val="245D2536"/>
    <w:rsid w:val="245E2574"/>
    <w:rsid w:val="246062EC"/>
    <w:rsid w:val="2463402E"/>
    <w:rsid w:val="246928CA"/>
    <w:rsid w:val="246D6944"/>
    <w:rsid w:val="24746C16"/>
    <w:rsid w:val="247C6E9E"/>
    <w:rsid w:val="247E6772"/>
    <w:rsid w:val="24822706"/>
    <w:rsid w:val="248D06ED"/>
    <w:rsid w:val="24961D0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BC729A"/>
    <w:rsid w:val="24C26921"/>
    <w:rsid w:val="24C3687B"/>
    <w:rsid w:val="24C76438"/>
    <w:rsid w:val="24C90335"/>
    <w:rsid w:val="24CA32FF"/>
    <w:rsid w:val="24CC726D"/>
    <w:rsid w:val="24D354AD"/>
    <w:rsid w:val="24DD4E47"/>
    <w:rsid w:val="24E0567E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03CCD"/>
    <w:rsid w:val="25257535"/>
    <w:rsid w:val="25293F80"/>
    <w:rsid w:val="252A68FA"/>
    <w:rsid w:val="252B4B4C"/>
    <w:rsid w:val="253908EB"/>
    <w:rsid w:val="254554E2"/>
    <w:rsid w:val="2547125A"/>
    <w:rsid w:val="25493224"/>
    <w:rsid w:val="254F010E"/>
    <w:rsid w:val="255273C3"/>
    <w:rsid w:val="255B2F57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97AC4"/>
    <w:rsid w:val="258E50DA"/>
    <w:rsid w:val="25916C79"/>
    <w:rsid w:val="25924264"/>
    <w:rsid w:val="25956469"/>
    <w:rsid w:val="25970F68"/>
    <w:rsid w:val="259B3353"/>
    <w:rsid w:val="25A130FC"/>
    <w:rsid w:val="25A22934"/>
    <w:rsid w:val="25A246E2"/>
    <w:rsid w:val="25AC730F"/>
    <w:rsid w:val="25AE7E68"/>
    <w:rsid w:val="25B20DC9"/>
    <w:rsid w:val="25B52667"/>
    <w:rsid w:val="25BA004D"/>
    <w:rsid w:val="25C12DBA"/>
    <w:rsid w:val="25C26B32"/>
    <w:rsid w:val="25C52299"/>
    <w:rsid w:val="25CE197B"/>
    <w:rsid w:val="25DD55FB"/>
    <w:rsid w:val="25DE0DDB"/>
    <w:rsid w:val="25E62821"/>
    <w:rsid w:val="25E90563"/>
    <w:rsid w:val="25EF3DCB"/>
    <w:rsid w:val="25F0369F"/>
    <w:rsid w:val="25F3318F"/>
    <w:rsid w:val="25FC0296"/>
    <w:rsid w:val="25FD5DBC"/>
    <w:rsid w:val="26105AEF"/>
    <w:rsid w:val="26141B5F"/>
    <w:rsid w:val="261849A4"/>
    <w:rsid w:val="26211093"/>
    <w:rsid w:val="26293ED7"/>
    <w:rsid w:val="262D1BA9"/>
    <w:rsid w:val="263747E9"/>
    <w:rsid w:val="263F63D5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AB75C6"/>
    <w:rsid w:val="26B24DF9"/>
    <w:rsid w:val="26B446CD"/>
    <w:rsid w:val="26B66697"/>
    <w:rsid w:val="26BA71BF"/>
    <w:rsid w:val="26BA7C60"/>
    <w:rsid w:val="26C012C4"/>
    <w:rsid w:val="26C54B2C"/>
    <w:rsid w:val="26EA00EF"/>
    <w:rsid w:val="26EA6341"/>
    <w:rsid w:val="26ED7781"/>
    <w:rsid w:val="26F251F5"/>
    <w:rsid w:val="26F45411"/>
    <w:rsid w:val="26F70A5D"/>
    <w:rsid w:val="26F750A4"/>
    <w:rsid w:val="27027B2E"/>
    <w:rsid w:val="271379F0"/>
    <w:rsid w:val="271635D9"/>
    <w:rsid w:val="271867FC"/>
    <w:rsid w:val="271D6716"/>
    <w:rsid w:val="27286E69"/>
    <w:rsid w:val="27363334"/>
    <w:rsid w:val="274F42C8"/>
    <w:rsid w:val="27507C1B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13FD6"/>
    <w:rsid w:val="27B34984"/>
    <w:rsid w:val="27B54BA0"/>
    <w:rsid w:val="27B84691"/>
    <w:rsid w:val="27BA3F65"/>
    <w:rsid w:val="27BD3A55"/>
    <w:rsid w:val="27BD5803"/>
    <w:rsid w:val="27BF5A1F"/>
    <w:rsid w:val="27C43035"/>
    <w:rsid w:val="27C46B92"/>
    <w:rsid w:val="27CC5A46"/>
    <w:rsid w:val="27D364A8"/>
    <w:rsid w:val="27D72D69"/>
    <w:rsid w:val="27DA77F2"/>
    <w:rsid w:val="27DC037F"/>
    <w:rsid w:val="27DE2C9A"/>
    <w:rsid w:val="27E233B7"/>
    <w:rsid w:val="27EC00AA"/>
    <w:rsid w:val="27EE00B2"/>
    <w:rsid w:val="27F12250"/>
    <w:rsid w:val="27F37477"/>
    <w:rsid w:val="27F8683B"/>
    <w:rsid w:val="27FC27CF"/>
    <w:rsid w:val="27FD20A3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566F0A"/>
    <w:rsid w:val="285D2B42"/>
    <w:rsid w:val="28617532"/>
    <w:rsid w:val="286640ED"/>
    <w:rsid w:val="286A598B"/>
    <w:rsid w:val="287405B8"/>
    <w:rsid w:val="28795BCE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9246E"/>
    <w:rsid w:val="28BC5ABB"/>
    <w:rsid w:val="28BE7A85"/>
    <w:rsid w:val="28C17575"/>
    <w:rsid w:val="28C826B1"/>
    <w:rsid w:val="28CC03F4"/>
    <w:rsid w:val="28DF17A9"/>
    <w:rsid w:val="28EA2628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B7327"/>
    <w:rsid w:val="293C35A3"/>
    <w:rsid w:val="2940049A"/>
    <w:rsid w:val="294361DC"/>
    <w:rsid w:val="294966FF"/>
    <w:rsid w:val="294C6E3F"/>
    <w:rsid w:val="294E0E09"/>
    <w:rsid w:val="295201CD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EC6874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32D50"/>
    <w:rsid w:val="2A16744D"/>
    <w:rsid w:val="2A17569E"/>
    <w:rsid w:val="2A176C4D"/>
    <w:rsid w:val="2A18040C"/>
    <w:rsid w:val="2A1C76E6"/>
    <w:rsid w:val="2A224043"/>
    <w:rsid w:val="2A261D85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2672D"/>
    <w:rsid w:val="2A691C72"/>
    <w:rsid w:val="2A6C52BE"/>
    <w:rsid w:val="2A6D1762"/>
    <w:rsid w:val="2A7228D5"/>
    <w:rsid w:val="2A834AE2"/>
    <w:rsid w:val="2A84085A"/>
    <w:rsid w:val="2A846AAC"/>
    <w:rsid w:val="2A8820F8"/>
    <w:rsid w:val="2A8B3997"/>
    <w:rsid w:val="2A905451"/>
    <w:rsid w:val="2A922F77"/>
    <w:rsid w:val="2A97233B"/>
    <w:rsid w:val="2A9B4195"/>
    <w:rsid w:val="2A9C5BA4"/>
    <w:rsid w:val="2AA36F32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D417E1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674C1"/>
    <w:rsid w:val="2B0A5203"/>
    <w:rsid w:val="2B0F0ED1"/>
    <w:rsid w:val="2B147E30"/>
    <w:rsid w:val="2B150FC4"/>
    <w:rsid w:val="2B1A6A27"/>
    <w:rsid w:val="2B2A7653"/>
    <w:rsid w:val="2B34402E"/>
    <w:rsid w:val="2B365FF8"/>
    <w:rsid w:val="2B382B44"/>
    <w:rsid w:val="2B3B360F"/>
    <w:rsid w:val="2B3E6C5B"/>
    <w:rsid w:val="2B41674B"/>
    <w:rsid w:val="2B4F0E68"/>
    <w:rsid w:val="2B595843"/>
    <w:rsid w:val="2B5E0447"/>
    <w:rsid w:val="2B644AE3"/>
    <w:rsid w:val="2B7037AB"/>
    <w:rsid w:val="2B715282"/>
    <w:rsid w:val="2B75100F"/>
    <w:rsid w:val="2B762D4B"/>
    <w:rsid w:val="2B794137"/>
    <w:rsid w:val="2B807273"/>
    <w:rsid w:val="2B85488A"/>
    <w:rsid w:val="2B8723B0"/>
    <w:rsid w:val="2B881414"/>
    <w:rsid w:val="2B8E7BE2"/>
    <w:rsid w:val="2B8F5708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75544"/>
    <w:rsid w:val="2BE912BD"/>
    <w:rsid w:val="2BF13CCD"/>
    <w:rsid w:val="2BFC0FF0"/>
    <w:rsid w:val="2BFC1D01"/>
    <w:rsid w:val="2C016606"/>
    <w:rsid w:val="2C0B1233"/>
    <w:rsid w:val="2C0C6D59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5D136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25B52"/>
    <w:rsid w:val="2CB50A49"/>
    <w:rsid w:val="2CBC5046"/>
    <w:rsid w:val="2CBD0053"/>
    <w:rsid w:val="2CBF5B79"/>
    <w:rsid w:val="2CC67D4F"/>
    <w:rsid w:val="2CD47877"/>
    <w:rsid w:val="2CD94E8D"/>
    <w:rsid w:val="2CDF446E"/>
    <w:rsid w:val="2CE61358"/>
    <w:rsid w:val="2CEA52EC"/>
    <w:rsid w:val="2CED6B8B"/>
    <w:rsid w:val="2CF021D7"/>
    <w:rsid w:val="2CFB12A7"/>
    <w:rsid w:val="2D031F0A"/>
    <w:rsid w:val="2D0461B9"/>
    <w:rsid w:val="2D0B41F9"/>
    <w:rsid w:val="2D1063D5"/>
    <w:rsid w:val="2D15504B"/>
    <w:rsid w:val="2D1711EE"/>
    <w:rsid w:val="2D1759B5"/>
    <w:rsid w:val="2D1E4F96"/>
    <w:rsid w:val="2D1E5BDE"/>
    <w:rsid w:val="2D200D0E"/>
    <w:rsid w:val="2D2325AC"/>
    <w:rsid w:val="2D250244"/>
    <w:rsid w:val="2D2A7E76"/>
    <w:rsid w:val="2D2C7C11"/>
    <w:rsid w:val="2D3163B0"/>
    <w:rsid w:val="2D32459D"/>
    <w:rsid w:val="2D35210F"/>
    <w:rsid w:val="2D3622E0"/>
    <w:rsid w:val="2D3C3E22"/>
    <w:rsid w:val="2D3C71CA"/>
    <w:rsid w:val="2D3C78E5"/>
    <w:rsid w:val="2D4349FC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20AB6"/>
    <w:rsid w:val="2E232138"/>
    <w:rsid w:val="2E2C512B"/>
    <w:rsid w:val="2E3D144C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84F76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DE2C2F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1F6DA3"/>
    <w:rsid w:val="2F222924"/>
    <w:rsid w:val="2F2443BA"/>
    <w:rsid w:val="2F2A7C22"/>
    <w:rsid w:val="2F35780B"/>
    <w:rsid w:val="2F3E547B"/>
    <w:rsid w:val="2F407445"/>
    <w:rsid w:val="2F454A5C"/>
    <w:rsid w:val="2F46402C"/>
    <w:rsid w:val="2F4B5DEA"/>
    <w:rsid w:val="2F503401"/>
    <w:rsid w:val="2F517346"/>
    <w:rsid w:val="2F526238"/>
    <w:rsid w:val="2F544F8C"/>
    <w:rsid w:val="2F594063"/>
    <w:rsid w:val="2F5E78CC"/>
    <w:rsid w:val="2F68699C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302BA"/>
    <w:rsid w:val="2FDB1BC9"/>
    <w:rsid w:val="2FE14059"/>
    <w:rsid w:val="2FE53B49"/>
    <w:rsid w:val="2FEE50F3"/>
    <w:rsid w:val="2FF46177"/>
    <w:rsid w:val="2FF80EF4"/>
    <w:rsid w:val="2FFB15BE"/>
    <w:rsid w:val="2FFD5337"/>
    <w:rsid w:val="2FFF10AF"/>
    <w:rsid w:val="30081C57"/>
    <w:rsid w:val="300F2386"/>
    <w:rsid w:val="301306B6"/>
    <w:rsid w:val="30185CCC"/>
    <w:rsid w:val="301A6893"/>
    <w:rsid w:val="3025663B"/>
    <w:rsid w:val="30281C88"/>
    <w:rsid w:val="302B4FA7"/>
    <w:rsid w:val="303F483A"/>
    <w:rsid w:val="30404A53"/>
    <w:rsid w:val="30444D13"/>
    <w:rsid w:val="30452F08"/>
    <w:rsid w:val="30470360"/>
    <w:rsid w:val="305137EA"/>
    <w:rsid w:val="30515682"/>
    <w:rsid w:val="305807BF"/>
    <w:rsid w:val="30662444"/>
    <w:rsid w:val="306E3B3E"/>
    <w:rsid w:val="307039CC"/>
    <w:rsid w:val="3075311F"/>
    <w:rsid w:val="30770068"/>
    <w:rsid w:val="307D21E6"/>
    <w:rsid w:val="307F5D4C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4467E"/>
    <w:rsid w:val="30CC23DC"/>
    <w:rsid w:val="30D616E4"/>
    <w:rsid w:val="30D81900"/>
    <w:rsid w:val="30D84C78"/>
    <w:rsid w:val="30DA7426"/>
    <w:rsid w:val="30DF67EA"/>
    <w:rsid w:val="30E81B43"/>
    <w:rsid w:val="30EB518F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E4652"/>
    <w:rsid w:val="31BF0C8F"/>
    <w:rsid w:val="31CF2D03"/>
    <w:rsid w:val="31CF685F"/>
    <w:rsid w:val="31D04385"/>
    <w:rsid w:val="31D43E75"/>
    <w:rsid w:val="31D73965"/>
    <w:rsid w:val="31D9592F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4DF4"/>
    <w:rsid w:val="3220530C"/>
    <w:rsid w:val="3221701E"/>
    <w:rsid w:val="32252923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411B4"/>
    <w:rsid w:val="32785148"/>
    <w:rsid w:val="327F0CFA"/>
    <w:rsid w:val="327F4174"/>
    <w:rsid w:val="328162A0"/>
    <w:rsid w:val="32870EE7"/>
    <w:rsid w:val="32951856"/>
    <w:rsid w:val="329927D1"/>
    <w:rsid w:val="32A001FB"/>
    <w:rsid w:val="32A221C8"/>
    <w:rsid w:val="32A777DC"/>
    <w:rsid w:val="32A93554"/>
    <w:rsid w:val="32AA4049"/>
    <w:rsid w:val="32B31CDC"/>
    <w:rsid w:val="32B76D8B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352BEA"/>
    <w:rsid w:val="333948D8"/>
    <w:rsid w:val="333F7004"/>
    <w:rsid w:val="3342275D"/>
    <w:rsid w:val="33456366"/>
    <w:rsid w:val="33466FF4"/>
    <w:rsid w:val="335A7E84"/>
    <w:rsid w:val="335D7410"/>
    <w:rsid w:val="335F6339"/>
    <w:rsid w:val="336B0809"/>
    <w:rsid w:val="336B6A5B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9C09C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56C0A"/>
    <w:rsid w:val="3428494C"/>
    <w:rsid w:val="342C7F98"/>
    <w:rsid w:val="34380E16"/>
    <w:rsid w:val="34473024"/>
    <w:rsid w:val="345319C9"/>
    <w:rsid w:val="345C0152"/>
    <w:rsid w:val="34624418"/>
    <w:rsid w:val="34652146"/>
    <w:rsid w:val="34677222"/>
    <w:rsid w:val="346F257B"/>
    <w:rsid w:val="34735BC7"/>
    <w:rsid w:val="34750AB5"/>
    <w:rsid w:val="347656B7"/>
    <w:rsid w:val="347B0F20"/>
    <w:rsid w:val="348222AE"/>
    <w:rsid w:val="34873421"/>
    <w:rsid w:val="34874EF3"/>
    <w:rsid w:val="34913981"/>
    <w:rsid w:val="34936269"/>
    <w:rsid w:val="34967B08"/>
    <w:rsid w:val="34991CDD"/>
    <w:rsid w:val="349A13A6"/>
    <w:rsid w:val="34A12BF9"/>
    <w:rsid w:val="34A2025B"/>
    <w:rsid w:val="34A22009"/>
    <w:rsid w:val="34A51AF9"/>
    <w:rsid w:val="34A57D4B"/>
    <w:rsid w:val="34B00BC9"/>
    <w:rsid w:val="34BB131C"/>
    <w:rsid w:val="34BF0E0C"/>
    <w:rsid w:val="34BF705E"/>
    <w:rsid w:val="34C04B85"/>
    <w:rsid w:val="34CB5A03"/>
    <w:rsid w:val="34E07C38"/>
    <w:rsid w:val="34E56399"/>
    <w:rsid w:val="34E95E8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2E1AEE"/>
    <w:rsid w:val="35301D0A"/>
    <w:rsid w:val="35303AB8"/>
    <w:rsid w:val="35305866"/>
    <w:rsid w:val="353D61D5"/>
    <w:rsid w:val="353F0533"/>
    <w:rsid w:val="35414403"/>
    <w:rsid w:val="35424E24"/>
    <w:rsid w:val="354E03E2"/>
    <w:rsid w:val="3556002F"/>
    <w:rsid w:val="355D2DF6"/>
    <w:rsid w:val="356279EA"/>
    <w:rsid w:val="35683252"/>
    <w:rsid w:val="35690D78"/>
    <w:rsid w:val="356C3C0C"/>
    <w:rsid w:val="356E2833"/>
    <w:rsid w:val="35777939"/>
    <w:rsid w:val="3579545F"/>
    <w:rsid w:val="357D65D2"/>
    <w:rsid w:val="357E1C87"/>
    <w:rsid w:val="357E4BF5"/>
    <w:rsid w:val="357F67EE"/>
    <w:rsid w:val="3587674A"/>
    <w:rsid w:val="358B0CEF"/>
    <w:rsid w:val="358D0F0B"/>
    <w:rsid w:val="358D2CB9"/>
    <w:rsid w:val="35977693"/>
    <w:rsid w:val="35983723"/>
    <w:rsid w:val="359A2D7C"/>
    <w:rsid w:val="359A3628"/>
    <w:rsid w:val="359E4EC6"/>
    <w:rsid w:val="35A818A1"/>
    <w:rsid w:val="35A85D44"/>
    <w:rsid w:val="35B00755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17203"/>
    <w:rsid w:val="36036818"/>
    <w:rsid w:val="360D5BA8"/>
    <w:rsid w:val="360D7D52"/>
    <w:rsid w:val="36105698"/>
    <w:rsid w:val="361231BE"/>
    <w:rsid w:val="36154A5C"/>
    <w:rsid w:val="36186CF3"/>
    <w:rsid w:val="361C5DEB"/>
    <w:rsid w:val="361E7DB5"/>
    <w:rsid w:val="361F1C60"/>
    <w:rsid w:val="362317B0"/>
    <w:rsid w:val="362A0508"/>
    <w:rsid w:val="36304469"/>
    <w:rsid w:val="363475D8"/>
    <w:rsid w:val="363506C2"/>
    <w:rsid w:val="36394BEF"/>
    <w:rsid w:val="363C648D"/>
    <w:rsid w:val="36435A6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806379"/>
    <w:rsid w:val="36873BAC"/>
    <w:rsid w:val="3687595A"/>
    <w:rsid w:val="36883480"/>
    <w:rsid w:val="36897924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4271E"/>
    <w:rsid w:val="36FA25D0"/>
    <w:rsid w:val="36FB2B1D"/>
    <w:rsid w:val="36FD3E6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E6DF0"/>
    <w:rsid w:val="37612D27"/>
    <w:rsid w:val="37684C9A"/>
    <w:rsid w:val="37691503"/>
    <w:rsid w:val="376C4B50"/>
    <w:rsid w:val="376F1E39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C12AB"/>
    <w:rsid w:val="386C5D3E"/>
    <w:rsid w:val="3871335D"/>
    <w:rsid w:val="38743CBC"/>
    <w:rsid w:val="38765C86"/>
    <w:rsid w:val="387C7014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AF73EA"/>
    <w:rsid w:val="38B4055C"/>
    <w:rsid w:val="38B7004D"/>
    <w:rsid w:val="38BD5663"/>
    <w:rsid w:val="38C7758E"/>
    <w:rsid w:val="38C8225A"/>
    <w:rsid w:val="38CC7F9C"/>
    <w:rsid w:val="38D40C1D"/>
    <w:rsid w:val="38D8249D"/>
    <w:rsid w:val="38DB1F8D"/>
    <w:rsid w:val="38DD7AB3"/>
    <w:rsid w:val="38DF7CCF"/>
    <w:rsid w:val="38E946AA"/>
    <w:rsid w:val="38F026C3"/>
    <w:rsid w:val="38F82B3F"/>
    <w:rsid w:val="38FB262F"/>
    <w:rsid w:val="38FF1464"/>
    <w:rsid w:val="39001CE7"/>
    <w:rsid w:val="39033292"/>
    <w:rsid w:val="390414E4"/>
    <w:rsid w:val="3905525C"/>
    <w:rsid w:val="390C0ED9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5BA6"/>
    <w:rsid w:val="39535FC7"/>
    <w:rsid w:val="39551D3F"/>
    <w:rsid w:val="39561614"/>
    <w:rsid w:val="395F671A"/>
    <w:rsid w:val="3962445C"/>
    <w:rsid w:val="396B3311"/>
    <w:rsid w:val="39785A2E"/>
    <w:rsid w:val="397F0B6A"/>
    <w:rsid w:val="398B437E"/>
    <w:rsid w:val="39902D77"/>
    <w:rsid w:val="39974106"/>
    <w:rsid w:val="399D7242"/>
    <w:rsid w:val="399F745E"/>
    <w:rsid w:val="39A24982"/>
    <w:rsid w:val="39A700C1"/>
    <w:rsid w:val="39A910BC"/>
    <w:rsid w:val="39A93E39"/>
    <w:rsid w:val="39B06F76"/>
    <w:rsid w:val="39B34CB8"/>
    <w:rsid w:val="39B76556"/>
    <w:rsid w:val="39BA1BA2"/>
    <w:rsid w:val="39BD1693"/>
    <w:rsid w:val="39C3537C"/>
    <w:rsid w:val="39C52C0D"/>
    <w:rsid w:val="39CE38A0"/>
    <w:rsid w:val="39D30EB6"/>
    <w:rsid w:val="39D32C64"/>
    <w:rsid w:val="39D51FF5"/>
    <w:rsid w:val="39D709A6"/>
    <w:rsid w:val="39DA2245"/>
    <w:rsid w:val="39E11825"/>
    <w:rsid w:val="39E62997"/>
    <w:rsid w:val="39E906DA"/>
    <w:rsid w:val="39ED1F78"/>
    <w:rsid w:val="39EE2B9C"/>
    <w:rsid w:val="39EE7A9E"/>
    <w:rsid w:val="39F257E0"/>
    <w:rsid w:val="39FC665F"/>
    <w:rsid w:val="39FF7EFD"/>
    <w:rsid w:val="3A014D73"/>
    <w:rsid w:val="3A033549"/>
    <w:rsid w:val="3A064DE8"/>
    <w:rsid w:val="3A065CA2"/>
    <w:rsid w:val="3A0B4AF4"/>
    <w:rsid w:val="3A26548A"/>
    <w:rsid w:val="3A2F07E2"/>
    <w:rsid w:val="3A39340F"/>
    <w:rsid w:val="3A3C3AC3"/>
    <w:rsid w:val="3A3E4582"/>
    <w:rsid w:val="3A3E6C77"/>
    <w:rsid w:val="3A3F02FA"/>
    <w:rsid w:val="3A520D14"/>
    <w:rsid w:val="3A5C2699"/>
    <w:rsid w:val="3A5E2DFB"/>
    <w:rsid w:val="3A612966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B424E8"/>
    <w:rsid w:val="3AB94550"/>
    <w:rsid w:val="3ABC7B9C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235BE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7770B"/>
    <w:rsid w:val="3B2E1447"/>
    <w:rsid w:val="3B3360B0"/>
    <w:rsid w:val="3B351E28"/>
    <w:rsid w:val="3B365BA1"/>
    <w:rsid w:val="3B471B5C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9823B7"/>
    <w:rsid w:val="3BA90120"/>
    <w:rsid w:val="3BAE1BDB"/>
    <w:rsid w:val="3BAE5737"/>
    <w:rsid w:val="3BB16FD5"/>
    <w:rsid w:val="3BB56AC5"/>
    <w:rsid w:val="3BB9336F"/>
    <w:rsid w:val="3BBA3B64"/>
    <w:rsid w:val="3BC1190E"/>
    <w:rsid w:val="3BC211E2"/>
    <w:rsid w:val="3BC27434"/>
    <w:rsid w:val="3BC74A4B"/>
    <w:rsid w:val="3BC907C3"/>
    <w:rsid w:val="3BD52C18"/>
    <w:rsid w:val="3BE15D91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35C3C"/>
    <w:rsid w:val="3C3416BF"/>
    <w:rsid w:val="3C3E2F5F"/>
    <w:rsid w:val="3C452863"/>
    <w:rsid w:val="3C455B7B"/>
    <w:rsid w:val="3C522566"/>
    <w:rsid w:val="3C6127A9"/>
    <w:rsid w:val="3C652620"/>
    <w:rsid w:val="3C691CF2"/>
    <w:rsid w:val="3C7324DC"/>
    <w:rsid w:val="3C747405"/>
    <w:rsid w:val="3C7B5562"/>
    <w:rsid w:val="3C7C3A87"/>
    <w:rsid w:val="3C7D61AA"/>
    <w:rsid w:val="3C805325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DB255C"/>
    <w:rsid w:val="3CE37662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0F2205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372DA"/>
    <w:rsid w:val="3D9646D4"/>
    <w:rsid w:val="3D98044D"/>
    <w:rsid w:val="3D9F7A2D"/>
    <w:rsid w:val="3DA02290"/>
    <w:rsid w:val="3DAA0180"/>
    <w:rsid w:val="3DB35286"/>
    <w:rsid w:val="3DBC05DF"/>
    <w:rsid w:val="3DBE1FC2"/>
    <w:rsid w:val="3DC07568"/>
    <w:rsid w:val="3DD0408A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375EB7"/>
    <w:rsid w:val="3E3F2FBE"/>
    <w:rsid w:val="3E412892"/>
    <w:rsid w:val="3E41478A"/>
    <w:rsid w:val="3E43485C"/>
    <w:rsid w:val="3E4D1237"/>
    <w:rsid w:val="3E5201BC"/>
    <w:rsid w:val="3E5325C6"/>
    <w:rsid w:val="3E5B23DB"/>
    <w:rsid w:val="3E5B3B51"/>
    <w:rsid w:val="3E6447D3"/>
    <w:rsid w:val="3E6E3DBF"/>
    <w:rsid w:val="3E725142"/>
    <w:rsid w:val="3E7A3FA5"/>
    <w:rsid w:val="3E7E3AE6"/>
    <w:rsid w:val="3E8409D1"/>
    <w:rsid w:val="3E8804C1"/>
    <w:rsid w:val="3E8A1B82"/>
    <w:rsid w:val="3E8E21C5"/>
    <w:rsid w:val="3E8F7AA2"/>
    <w:rsid w:val="3E9230EE"/>
    <w:rsid w:val="3E94330A"/>
    <w:rsid w:val="3E9D72F5"/>
    <w:rsid w:val="3E9E5242"/>
    <w:rsid w:val="3EA2203F"/>
    <w:rsid w:val="3EA64DEB"/>
    <w:rsid w:val="3EA90437"/>
    <w:rsid w:val="3EB97F9E"/>
    <w:rsid w:val="3EBA2645"/>
    <w:rsid w:val="3EBC016B"/>
    <w:rsid w:val="3EC05EAD"/>
    <w:rsid w:val="3EC15781"/>
    <w:rsid w:val="3ECF47EA"/>
    <w:rsid w:val="3ED26C57"/>
    <w:rsid w:val="3ED6747E"/>
    <w:rsid w:val="3EE14075"/>
    <w:rsid w:val="3EE55913"/>
    <w:rsid w:val="3EEA4CD8"/>
    <w:rsid w:val="3EED47C8"/>
    <w:rsid w:val="3EF45B57"/>
    <w:rsid w:val="3EF50B95"/>
    <w:rsid w:val="3F0062A9"/>
    <w:rsid w:val="3F0264C5"/>
    <w:rsid w:val="3F067638"/>
    <w:rsid w:val="3F0B7B65"/>
    <w:rsid w:val="3F0D4E6A"/>
    <w:rsid w:val="3F19736B"/>
    <w:rsid w:val="3F204B9E"/>
    <w:rsid w:val="3F21430D"/>
    <w:rsid w:val="3F2301EA"/>
    <w:rsid w:val="3F23643C"/>
    <w:rsid w:val="3F2521B4"/>
    <w:rsid w:val="3F4D5267"/>
    <w:rsid w:val="3F4E563E"/>
    <w:rsid w:val="3F5070B9"/>
    <w:rsid w:val="3F536D21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23162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40022383"/>
    <w:rsid w:val="40041DC9"/>
    <w:rsid w:val="400C0C7E"/>
    <w:rsid w:val="401144E6"/>
    <w:rsid w:val="401A339B"/>
    <w:rsid w:val="401B4533"/>
    <w:rsid w:val="401D2E8B"/>
    <w:rsid w:val="401E7FAE"/>
    <w:rsid w:val="40291830"/>
    <w:rsid w:val="402E32EA"/>
    <w:rsid w:val="402E5098"/>
    <w:rsid w:val="402F711F"/>
    <w:rsid w:val="40477F08"/>
    <w:rsid w:val="40491ED2"/>
    <w:rsid w:val="40493C80"/>
    <w:rsid w:val="404C551E"/>
    <w:rsid w:val="405745EF"/>
    <w:rsid w:val="405C39B3"/>
    <w:rsid w:val="40610FCA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A1C76"/>
    <w:rsid w:val="409F1AF2"/>
    <w:rsid w:val="40A4535A"/>
    <w:rsid w:val="40A610D2"/>
    <w:rsid w:val="40A82EFC"/>
    <w:rsid w:val="40A92971"/>
    <w:rsid w:val="40AC0B88"/>
    <w:rsid w:val="40AD06B3"/>
    <w:rsid w:val="40B01F51"/>
    <w:rsid w:val="40BE641C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8730F"/>
    <w:rsid w:val="41B96BE3"/>
    <w:rsid w:val="41BB0BAE"/>
    <w:rsid w:val="41C061C4"/>
    <w:rsid w:val="41D67795"/>
    <w:rsid w:val="41DA7286"/>
    <w:rsid w:val="41DB2FFE"/>
    <w:rsid w:val="41DD6D76"/>
    <w:rsid w:val="41DE6C3F"/>
    <w:rsid w:val="41E06866"/>
    <w:rsid w:val="41E16D4C"/>
    <w:rsid w:val="41E47950"/>
    <w:rsid w:val="41EA4FEF"/>
    <w:rsid w:val="41FA16D6"/>
    <w:rsid w:val="41FB36A0"/>
    <w:rsid w:val="42004667"/>
    <w:rsid w:val="420662CD"/>
    <w:rsid w:val="420C31B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26BD9"/>
    <w:rsid w:val="42470693"/>
    <w:rsid w:val="42507548"/>
    <w:rsid w:val="4258222A"/>
    <w:rsid w:val="425B7C9B"/>
    <w:rsid w:val="426B4382"/>
    <w:rsid w:val="42707BEA"/>
    <w:rsid w:val="427342EC"/>
    <w:rsid w:val="427C5579"/>
    <w:rsid w:val="427C658F"/>
    <w:rsid w:val="427F1BDB"/>
    <w:rsid w:val="42815953"/>
    <w:rsid w:val="428A37DB"/>
    <w:rsid w:val="428C42F8"/>
    <w:rsid w:val="428E1E1E"/>
    <w:rsid w:val="42905B96"/>
    <w:rsid w:val="42916F69"/>
    <w:rsid w:val="42937435"/>
    <w:rsid w:val="42997141"/>
    <w:rsid w:val="429B74ED"/>
    <w:rsid w:val="429F5DD9"/>
    <w:rsid w:val="42A258CA"/>
    <w:rsid w:val="42A72EE0"/>
    <w:rsid w:val="42A87384"/>
    <w:rsid w:val="42AE0712"/>
    <w:rsid w:val="42B911C3"/>
    <w:rsid w:val="42B94836"/>
    <w:rsid w:val="42BC698B"/>
    <w:rsid w:val="42C45840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7E00E5"/>
    <w:rsid w:val="438C3708"/>
    <w:rsid w:val="43911BC6"/>
    <w:rsid w:val="439F229A"/>
    <w:rsid w:val="43A044FF"/>
    <w:rsid w:val="43A15B81"/>
    <w:rsid w:val="43A35D9D"/>
    <w:rsid w:val="43A50841"/>
    <w:rsid w:val="43A63197"/>
    <w:rsid w:val="43B12268"/>
    <w:rsid w:val="43B9111D"/>
    <w:rsid w:val="43BE4985"/>
    <w:rsid w:val="43C006FD"/>
    <w:rsid w:val="43C24475"/>
    <w:rsid w:val="43C901B0"/>
    <w:rsid w:val="43D61CCF"/>
    <w:rsid w:val="43D67F21"/>
    <w:rsid w:val="43DB72E5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92A3A"/>
    <w:rsid w:val="4440539A"/>
    <w:rsid w:val="444E5D09"/>
    <w:rsid w:val="4453331F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A514C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E26451"/>
    <w:rsid w:val="44E4041B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A2974"/>
    <w:rsid w:val="454F1EDE"/>
    <w:rsid w:val="454F3AE7"/>
    <w:rsid w:val="45504AAF"/>
    <w:rsid w:val="45505C97"/>
    <w:rsid w:val="4550785F"/>
    <w:rsid w:val="45521829"/>
    <w:rsid w:val="4555747A"/>
    <w:rsid w:val="45570BED"/>
    <w:rsid w:val="45594965"/>
    <w:rsid w:val="455C26A8"/>
    <w:rsid w:val="455E3D2A"/>
    <w:rsid w:val="4561381A"/>
    <w:rsid w:val="4565155C"/>
    <w:rsid w:val="45684AE6"/>
    <w:rsid w:val="456F23DB"/>
    <w:rsid w:val="4574354D"/>
    <w:rsid w:val="4576093C"/>
    <w:rsid w:val="457E617A"/>
    <w:rsid w:val="45815C6A"/>
    <w:rsid w:val="458A2D71"/>
    <w:rsid w:val="458B0897"/>
    <w:rsid w:val="459260C9"/>
    <w:rsid w:val="45A00B19"/>
    <w:rsid w:val="45A2455E"/>
    <w:rsid w:val="45B46040"/>
    <w:rsid w:val="45B55914"/>
    <w:rsid w:val="45B7081F"/>
    <w:rsid w:val="45B918A8"/>
    <w:rsid w:val="45C146CE"/>
    <w:rsid w:val="45C30031"/>
    <w:rsid w:val="45C538A4"/>
    <w:rsid w:val="45C6230C"/>
    <w:rsid w:val="45CC5137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537607"/>
    <w:rsid w:val="46592743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55E71"/>
    <w:rsid w:val="469D0882"/>
    <w:rsid w:val="469D2F78"/>
    <w:rsid w:val="469D6AD4"/>
    <w:rsid w:val="469F5CBE"/>
    <w:rsid w:val="46A2058E"/>
    <w:rsid w:val="46A41C10"/>
    <w:rsid w:val="46A71700"/>
    <w:rsid w:val="46A95479"/>
    <w:rsid w:val="46B51F2C"/>
    <w:rsid w:val="46B67B95"/>
    <w:rsid w:val="46C329DE"/>
    <w:rsid w:val="46C6602A"/>
    <w:rsid w:val="46C978C9"/>
    <w:rsid w:val="46D63D94"/>
    <w:rsid w:val="46DA3884"/>
    <w:rsid w:val="46DD15C6"/>
    <w:rsid w:val="46ED1809"/>
    <w:rsid w:val="46F32B98"/>
    <w:rsid w:val="46F41115"/>
    <w:rsid w:val="46FD7572"/>
    <w:rsid w:val="47022DDB"/>
    <w:rsid w:val="47024B89"/>
    <w:rsid w:val="4705380E"/>
    <w:rsid w:val="47060B1D"/>
    <w:rsid w:val="47084895"/>
    <w:rsid w:val="47090A75"/>
    <w:rsid w:val="47152B0E"/>
    <w:rsid w:val="471E5E67"/>
    <w:rsid w:val="47266AC9"/>
    <w:rsid w:val="472D2D5A"/>
    <w:rsid w:val="47393FAB"/>
    <w:rsid w:val="473C0BAA"/>
    <w:rsid w:val="473C62ED"/>
    <w:rsid w:val="473F5DDD"/>
    <w:rsid w:val="47413903"/>
    <w:rsid w:val="474156B1"/>
    <w:rsid w:val="474451A1"/>
    <w:rsid w:val="474653BD"/>
    <w:rsid w:val="474E7DCE"/>
    <w:rsid w:val="47507FEA"/>
    <w:rsid w:val="47541C62"/>
    <w:rsid w:val="4766659B"/>
    <w:rsid w:val="47685334"/>
    <w:rsid w:val="477137B3"/>
    <w:rsid w:val="47723ABC"/>
    <w:rsid w:val="47730D59"/>
    <w:rsid w:val="477558AD"/>
    <w:rsid w:val="47777325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33009"/>
    <w:rsid w:val="48276F9D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45AFB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EE3617"/>
    <w:rsid w:val="48F86243"/>
    <w:rsid w:val="48FA3211"/>
    <w:rsid w:val="48FE0BF8"/>
    <w:rsid w:val="4901159C"/>
    <w:rsid w:val="490C1BAE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B0A69"/>
    <w:rsid w:val="494D2A33"/>
    <w:rsid w:val="494F67AB"/>
    <w:rsid w:val="49520049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61AA1"/>
    <w:rsid w:val="4989333F"/>
    <w:rsid w:val="498B5309"/>
    <w:rsid w:val="498D1081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51F6"/>
    <w:rsid w:val="49D00F6E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C0D60"/>
    <w:rsid w:val="4A11580F"/>
    <w:rsid w:val="4A1B15C8"/>
    <w:rsid w:val="4A225C6E"/>
    <w:rsid w:val="4A2512BA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76569"/>
    <w:rsid w:val="4A802994"/>
    <w:rsid w:val="4A85368F"/>
    <w:rsid w:val="4A881286"/>
    <w:rsid w:val="4A8A55C1"/>
    <w:rsid w:val="4A932ECE"/>
    <w:rsid w:val="4A954692"/>
    <w:rsid w:val="4AA743C5"/>
    <w:rsid w:val="4AAE5753"/>
    <w:rsid w:val="4AB60164"/>
    <w:rsid w:val="4AB663B6"/>
    <w:rsid w:val="4ABB39CC"/>
    <w:rsid w:val="4ABD08DC"/>
    <w:rsid w:val="4AC40AD3"/>
    <w:rsid w:val="4AC42881"/>
    <w:rsid w:val="4ACC3EEE"/>
    <w:rsid w:val="4AD127C8"/>
    <w:rsid w:val="4AD131F0"/>
    <w:rsid w:val="4AD14F9E"/>
    <w:rsid w:val="4ADB406F"/>
    <w:rsid w:val="4ADB5E1D"/>
    <w:rsid w:val="4ADF3B5F"/>
    <w:rsid w:val="4AE42F23"/>
    <w:rsid w:val="4AE64EED"/>
    <w:rsid w:val="4AEC002A"/>
    <w:rsid w:val="4AF3760A"/>
    <w:rsid w:val="4AF55130"/>
    <w:rsid w:val="4AF869CF"/>
    <w:rsid w:val="4AF9521E"/>
    <w:rsid w:val="4AFA62A3"/>
    <w:rsid w:val="4AFD3FE5"/>
    <w:rsid w:val="4B037E2A"/>
    <w:rsid w:val="4B044C48"/>
    <w:rsid w:val="4B0C247A"/>
    <w:rsid w:val="4B0E1D4E"/>
    <w:rsid w:val="4B105AC6"/>
    <w:rsid w:val="4B124C0F"/>
    <w:rsid w:val="4B1D4687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4E65EF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D22AB"/>
    <w:rsid w:val="4BFF5B3B"/>
    <w:rsid w:val="4C06511B"/>
    <w:rsid w:val="4C082C41"/>
    <w:rsid w:val="4C092FFA"/>
    <w:rsid w:val="4C0F5D7E"/>
    <w:rsid w:val="4C143200"/>
    <w:rsid w:val="4C1D6881"/>
    <w:rsid w:val="4C20442F"/>
    <w:rsid w:val="4C207F8B"/>
    <w:rsid w:val="4C343A36"/>
    <w:rsid w:val="4C35155C"/>
    <w:rsid w:val="4C3B7578"/>
    <w:rsid w:val="4C3E48B5"/>
    <w:rsid w:val="4C40062D"/>
    <w:rsid w:val="4C4F261E"/>
    <w:rsid w:val="4C530B9E"/>
    <w:rsid w:val="4C5821AD"/>
    <w:rsid w:val="4C5B5467"/>
    <w:rsid w:val="4C63256E"/>
    <w:rsid w:val="4C6836E0"/>
    <w:rsid w:val="4C6F0F12"/>
    <w:rsid w:val="4C742085"/>
    <w:rsid w:val="4C771B75"/>
    <w:rsid w:val="4C800A2A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F19B1"/>
    <w:rsid w:val="4CD80866"/>
    <w:rsid w:val="4CE54D31"/>
    <w:rsid w:val="4CE865CF"/>
    <w:rsid w:val="4CF03E01"/>
    <w:rsid w:val="4CF17B79"/>
    <w:rsid w:val="4CFA4C80"/>
    <w:rsid w:val="4CFB2B99"/>
    <w:rsid w:val="4D0258E3"/>
    <w:rsid w:val="4D043409"/>
    <w:rsid w:val="4D072EF9"/>
    <w:rsid w:val="4D094EC3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D520F"/>
    <w:rsid w:val="4D5E3823"/>
    <w:rsid w:val="4D6B1C95"/>
    <w:rsid w:val="4D6C4F3F"/>
    <w:rsid w:val="4D7367E0"/>
    <w:rsid w:val="4D741C78"/>
    <w:rsid w:val="4D814A59"/>
    <w:rsid w:val="4D865650"/>
    <w:rsid w:val="4D8B58D8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046D1"/>
    <w:rsid w:val="4E3221F7"/>
    <w:rsid w:val="4E3E294A"/>
    <w:rsid w:val="4E4A7541"/>
    <w:rsid w:val="4E4C150B"/>
    <w:rsid w:val="4E4E112E"/>
    <w:rsid w:val="4E5122A9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8A2033"/>
    <w:rsid w:val="4E9609D8"/>
    <w:rsid w:val="4E9C58C3"/>
    <w:rsid w:val="4EA05DD5"/>
    <w:rsid w:val="4EA2112B"/>
    <w:rsid w:val="4EA847CF"/>
    <w:rsid w:val="4EA9095A"/>
    <w:rsid w:val="4EB15812"/>
    <w:rsid w:val="4EB22B79"/>
    <w:rsid w:val="4EBB634F"/>
    <w:rsid w:val="4ECA1B7D"/>
    <w:rsid w:val="4ECC43FA"/>
    <w:rsid w:val="4EE47996"/>
    <w:rsid w:val="4EEE25C2"/>
    <w:rsid w:val="4EF456FF"/>
    <w:rsid w:val="4EFB1BD9"/>
    <w:rsid w:val="4EFE032C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63CC4"/>
    <w:rsid w:val="4F577461"/>
    <w:rsid w:val="4F5A37B4"/>
    <w:rsid w:val="4F5F0DCA"/>
    <w:rsid w:val="4F626B0C"/>
    <w:rsid w:val="4F6A6F79"/>
    <w:rsid w:val="4F6C3DC6"/>
    <w:rsid w:val="4F701CA4"/>
    <w:rsid w:val="4F714FA1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842DC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A06F6"/>
    <w:rsid w:val="4FC155E1"/>
    <w:rsid w:val="4FC6507C"/>
    <w:rsid w:val="4FC82B2E"/>
    <w:rsid w:val="4FCB2904"/>
    <w:rsid w:val="4FCB6460"/>
    <w:rsid w:val="4FCD042A"/>
    <w:rsid w:val="4FD55530"/>
    <w:rsid w:val="4FF260E2"/>
    <w:rsid w:val="4FFC486B"/>
    <w:rsid w:val="4FFE6835"/>
    <w:rsid w:val="500100D3"/>
    <w:rsid w:val="50033E4B"/>
    <w:rsid w:val="50096F88"/>
    <w:rsid w:val="500B71A4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39786D"/>
    <w:rsid w:val="50447FC0"/>
    <w:rsid w:val="50483F54"/>
    <w:rsid w:val="50607B05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C57042"/>
    <w:rsid w:val="50C92A33"/>
    <w:rsid w:val="50CE4A5A"/>
    <w:rsid w:val="50CF01D2"/>
    <w:rsid w:val="50D954C3"/>
    <w:rsid w:val="50E10C5A"/>
    <w:rsid w:val="50F32112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745C"/>
    <w:rsid w:val="510B1AC2"/>
    <w:rsid w:val="510F4A72"/>
    <w:rsid w:val="511126A2"/>
    <w:rsid w:val="51116092"/>
    <w:rsid w:val="51161B0F"/>
    <w:rsid w:val="51316796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8776B"/>
    <w:rsid w:val="517C08CB"/>
    <w:rsid w:val="51840FBC"/>
    <w:rsid w:val="51856AE2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27F7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285DEB"/>
    <w:rsid w:val="52320A18"/>
    <w:rsid w:val="52350508"/>
    <w:rsid w:val="52354064"/>
    <w:rsid w:val="523F62C5"/>
    <w:rsid w:val="52436B86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A036B"/>
    <w:rsid w:val="52A336C4"/>
    <w:rsid w:val="52A47F2C"/>
    <w:rsid w:val="52A86F2C"/>
    <w:rsid w:val="52AA1A33"/>
    <w:rsid w:val="52AA4A52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4233A"/>
    <w:rsid w:val="530D6D8F"/>
    <w:rsid w:val="531145A8"/>
    <w:rsid w:val="5311687F"/>
    <w:rsid w:val="53163E96"/>
    <w:rsid w:val="531B14AC"/>
    <w:rsid w:val="531D3476"/>
    <w:rsid w:val="53226CDE"/>
    <w:rsid w:val="532366DF"/>
    <w:rsid w:val="532A414D"/>
    <w:rsid w:val="532F6D06"/>
    <w:rsid w:val="53334A48"/>
    <w:rsid w:val="53373E0C"/>
    <w:rsid w:val="53373E56"/>
    <w:rsid w:val="533F163E"/>
    <w:rsid w:val="53424C8B"/>
    <w:rsid w:val="53430F31"/>
    <w:rsid w:val="534529CD"/>
    <w:rsid w:val="534C3D5B"/>
    <w:rsid w:val="534F1156"/>
    <w:rsid w:val="535350EA"/>
    <w:rsid w:val="53537313"/>
    <w:rsid w:val="53591FD4"/>
    <w:rsid w:val="535D3873"/>
    <w:rsid w:val="536632F4"/>
    <w:rsid w:val="536A2433"/>
    <w:rsid w:val="536E3CD2"/>
    <w:rsid w:val="53733096"/>
    <w:rsid w:val="5373753A"/>
    <w:rsid w:val="53741F9D"/>
    <w:rsid w:val="53764934"/>
    <w:rsid w:val="537B68F8"/>
    <w:rsid w:val="538057B3"/>
    <w:rsid w:val="53832BD5"/>
    <w:rsid w:val="5386726D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91C4C"/>
    <w:rsid w:val="540C5299"/>
    <w:rsid w:val="540C7047"/>
    <w:rsid w:val="54135C95"/>
    <w:rsid w:val="541859EC"/>
    <w:rsid w:val="541A5C08"/>
    <w:rsid w:val="5435198C"/>
    <w:rsid w:val="54387E3C"/>
    <w:rsid w:val="543C16DA"/>
    <w:rsid w:val="54413194"/>
    <w:rsid w:val="544467E1"/>
    <w:rsid w:val="5452714F"/>
    <w:rsid w:val="54535FB0"/>
    <w:rsid w:val="545A24A8"/>
    <w:rsid w:val="547445A3"/>
    <w:rsid w:val="547868A6"/>
    <w:rsid w:val="547C241E"/>
    <w:rsid w:val="547C41CC"/>
    <w:rsid w:val="54817F20"/>
    <w:rsid w:val="5483555B"/>
    <w:rsid w:val="54890697"/>
    <w:rsid w:val="54901A26"/>
    <w:rsid w:val="549239F0"/>
    <w:rsid w:val="54996B2C"/>
    <w:rsid w:val="54A10368"/>
    <w:rsid w:val="54A8063C"/>
    <w:rsid w:val="54AD6566"/>
    <w:rsid w:val="54B5148C"/>
    <w:rsid w:val="54B55930"/>
    <w:rsid w:val="54BC694F"/>
    <w:rsid w:val="54C1043A"/>
    <w:rsid w:val="54C45A17"/>
    <w:rsid w:val="54C55B73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00FFC"/>
    <w:rsid w:val="5520724E"/>
    <w:rsid w:val="55264138"/>
    <w:rsid w:val="552F7491"/>
    <w:rsid w:val="55384597"/>
    <w:rsid w:val="553C395C"/>
    <w:rsid w:val="553C5017"/>
    <w:rsid w:val="55456CB4"/>
    <w:rsid w:val="554C0043"/>
    <w:rsid w:val="55516A4E"/>
    <w:rsid w:val="556233C2"/>
    <w:rsid w:val="556B5270"/>
    <w:rsid w:val="556F3D31"/>
    <w:rsid w:val="556F5ADF"/>
    <w:rsid w:val="557401FE"/>
    <w:rsid w:val="55754C4A"/>
    <w:rsid w:val="557B4484"/>
    <w:rsid w:val="557C1FAA"/>
    <w:rsid w:val="557E5D22"/>
    <w:rsid w:val="55891C8E"/>
    <w:rsid w:val="558C5567"/>
    <w:rsid w:val="55943798"/>
    <w:rsid w:val="559612BE"/>
    <w:rsid w:val="55985036"/>
    <w:rsid w:val="559A7000"/>
    <w:rsid w:val="55A0213D"/>
    <w:rsid w:val="55A52D8C"/>
    <w:rsid w:val="55A559A5"/>
    <w:rsid w:val="55A67C62"/>
    <w:rsid w:val="55AC0AE1"/>
    <w:rsid w:val="55B27AF8"/>
    <w:rsid w:val="55B84771"/>
    <w:rsid w:val="55B926BE"/>
    <w:rsid w:val="55BB0D24"/>
    <w:rsid w:val="55BD684B"/>
    <w:rsid w:val="55BE25C3"/>
    <w:rsid w:val="55C23E61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170651"/>
    <w:rsid w:val="561A5A4B"/>
    <w:rsid w:val="561B17C3"/>
    <w:rsid w:val="561D553B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633896"/>
    <w:rsid w:val="56665BCA"/>
    <w:rsid w:val="566A3561"/>
    <w:rsid w:val="566D64C3"/>
    <w:rsid w:val="56707D61"/>
    <w:rsid w:val="567A298E"/>
    <w:rsid w:val="567A33CD"/>
    <w:rsid w:val="568850AA"/>
    <w:rsid w:val="568D26C1"/>
    <w:rsid w:val="56905D0D"/>
    <w:rsid w:val="56927CD7"/>
    <w:rsid w:val="569F7B35"/>
    <w:rsid w:val="56A47A0A"/>
    <w:rsid w:val="56A93273"/>
    <w:rsid w:val="56B0015D"/>
    <w:rsid w:val="56B440F1"/>
    <w:rsid w:val="56B75990"/>
    <w:rsid w:val="56B85264"/>
    <w:rsid w:val="56B86142"/>
    <w:rsid w:val="56B934B6"/>
    <w:rsid w:val="56BA5480"/>
    <w:rsid w:val="56BC5814"/>
    <w:rsid w:val="56C62507"/>
    <w:rsid w:val="56C859FA"/>
    <w:rsid w:val="56D15BC0"/>
    <w:rsid w:val="56D402F0"/>
    <w:rsid w:val="56D4592B"/>
    <w:rsid w:val="56DC0F52"/>
    <w:rsid w:val="56DE2F1C"/>
    <w:rsid w:val="56E10C5F"/>
    <w:rsid w:val="56E12A0D"/>
    <w:rsid w:val="56E322E1"/>
    <w:rsid w:val="56E61DD1"/>
    <w:rsid w:val="56F269C8"/>
    <w:rsid w:val="56F91B04"/>
    <w:rsid w:val="56FC15F5"/>
    <w:rsid w:val="57016832"/>
    <w:rsid w:val="5705494D"/>
    <w:rsid w:val="570A3D11"/>
    <w:rsid w:val="57106E4E"/>
    <w:rsid w:val="571A0E83"/>
    <w:rsid w:val="571E5A0F"/>
    <w:rsid w:val="572052E3"/>
    <w:rsid w:val="57233025"/>
    <w:rsid w:val="572611F8"/>
    <w:rsid w:val="57263A45"/>
    <w:rsid w:val="572D17AE"/>
    <w:rsid w:val="573214BA"/>
    <w:rsid w:val="57325016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770C7B"/>
    <w:rsid w:val="578115C5"/>
    <w:rsid w:val="57844563"/>
    <w:rsid w:val="57877110"/>
    <w:rsid w:val="578A6709"/>
    <w:rsid w:val="578D66F1"/>
    <w:rsid w:val="579B2BBB"/>
    <w:rsid w:val="57A31A70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7FD3876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4C035A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425E6"/>
    <w:rsid w:val="58C83E84"/>
    <w:rsid w:val="58C93758"/>
    <w:rsid w:val="58C96998"/>
    <w:rsid w:val="58CB127E"/>
    <w:rsid w:val="58CB5722"/>
    <w:rsid w:val="58D00F8B"/>
    <w:rsid w:val="58D26AB1"/>
    <w:rsid w:val="58D345D7"/>
    <w:rsid w:val="58D97E3F"/>
    <w:rsid w:val="58DA5965"/>
    <w:rsid w:val="58EB7AAF"/>
    <w:rsid w:val="58F22CAF"/>
    <w:rsid w:val="58F76517"/>
    <w:rsid w:val="590645DA"/>
    <w:rsid w:val="590824D3"/>
    <w:rsid w:val="590F1AB3"/>
    <w:rsid w:val="590F329A"/>
    <w:rsid w:val="59123351"/>
    <w:rsid w:val="59140E77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3D188F"/>
    <w:rsid w:val="59457283"/>
    <w:rsid w:val="59484FC5"/>
    <w:rsid w:val="594A4899"/>
    <w:rsid w:val="5952374E"/>
    <w:rsid w:val="595A5BCE"/>
    <w:rsid w:val="595B4CF8"/>
    <w:rsid w:val="59605E6B"/>
    <w:rsid w:val="596207AC"/>
    <w:rsid w:val="597436C4"/>
    <w:rsid w:val="597A220D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31882"/>
    <w:rsid w:val="5A1530F9"/>
    <w:rsid w:val="5A1924BD"/>
    <w:rsid w:val="5A291596"/>
    <w:rsid w:val="5A2E5F69"/>
    <w:rsid w:val="5A343E94"/>
    <w:rsid w:val="5A3572F7"/>
    <w:rsid w:val="5A357CBF"/>
    <w:rsid w:val="5A3966BC"/>
    <w:rsid w:val="5A3D7F5A"/>
    <w:rsid w:val="5A3E3CD2"/>
    <w:rsid w:val="5A494B51"/>
    <w:rsid w:val="5A4F5EDF"/>
    <w:rsid w:val="5A56726E"/>
    <w:rsid w:val="5A5C57F2"/>
    <w:rsid w:val="5A5F4374"/>
    <w:rsid w:val="5A5F6122"/>
    <w:rsid w:val="5A6217BE"/>
    <w:rsid w:val="5A6951F3"/>
    <w:rsid w:val="5A737E20"/>
    <w:rsid w:val="5A753A17"/>
    <w:rsid w:val="5A7871E4"/>
    <w:rsid w:val="5A7F0572"/>
    <w:rsid w:val="5A8174EE"/>
    <w:rsid w:val="5A867B53"/>
    <w:rsid w:val="5A8738CB"/>
    <w:rsid w:val="5A875679"/>
    <w:rsid w:val="5A8B6CB4"/>
    <w:rsid w:val="5A924D04"/>
    <w:rsid w:val="5A970F4C"/>
    <w:rsid w:val="5A98352E"/>
    <w:rsid w:val="5AA004E9"/>
    <w:rsid w:val="5AA4622B"/>
    <w:rsid w:val="5AA77AC9"/>
    <w:rsid w:val="5AAB75B9"/>
    <w:rsid w:val="5AAE2C06"/>
    <w:rsid w:val="5AC05945"/>
    <w:rsid w:val="5AC661A1"/>
    <w:rsid w:val="5ACE32A8"/>
    <w:rsid w:val="5ACE5056"/>
    <w:rsid w:val="5AD52888"/>
    <w:rsid w:val="5AD54636"/>
    <w:rsid w:val="5AD563E4"/>
    <w:rsid w:val="5AE05F3C"/>
    <w:rsid w:val="5AE40D1D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2D6220"/>
    <w:rsid w:val="5B2F01EA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6F05E7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955B74"/>
    <w:rsid w:val="5BA109BC"/>
    <w:rsid w:val="5BA159E3"/>
    <w:rsid w:val="5BA65FD3"/>
    <w:rsid w:val="5BA74225"/>
    <w:rsid w:val="5BAB5397"/>
    <w:rsid w:val="5BB3664B"/>
    <w:rsid w:val="5BB5565E"/>
    <w:rsid w:val="5BB93F58"/>
    <w:rsid w:val="5BBB1A7E"/>
    <w:rsid w:val="5BC56459"/>
    <w:rsid w:val="5BC76675"/>
    <w:rsid w:val="5BCC3C8B"/>
    <w:rsid w:val="5BD62414"/>
    <w:rsid w:val="5BDB7A2A"/>
    <w:rsid w:val="5BDD7C46"/>
    <w:rsid w:val="5BE06F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33668"/>
    <w:rsid w:val="5C1949F7"/>
    <w:rsid w:val="5C1A77B4"/>
    <w:rsid w:val="5C1C12D8"/>
    <w:rsid w:val="5C205D85"/>
    <w:rsid w:val="5C321615"/>
    <w:rsid w:val="5C33715E"/>
    <w:rsid w:val="5C4C26D6"/>
    <w:rsid w:val="5C563555"/>
    <w:rsid w:val="5C5679F9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CFF1E3E"/>
    <w:rsid w:val="5D027239"/>
    <w:rsid w:val="5D064F7B"/>
    <w:rsid w:val="5D0E2082"/>
    <w:rsid w:val="5D1256CE"/>
    <w:rsid w:val="5D1458EA"/>
    <w:rsid w:val="5D156F6C"/>
    <w:rsid w:val="5D283143"/>
    <w:rsid w:val="5D3968F1"/>
    <w:rsid w:val="5D3E4715"/>
    <w:rsid w:val="5D431D2B"/>
    <w:rsid w:val="5D467A6D"/>
    <w:rsid w:val="5D4B5084"/>
    <w:rsid w:val="5D5E7BC3"/>
    <w:rsid w:val="5D6D6DA8"/>
    <w:rsid w:val="5D6E1CEF"/>
    <w:rsid w:val="5D6E48CE"/>
    <w:rsid w:val="5D710D9B"/>
    <w:rsid w:val="5D71365A"/>
    <w:rsid w:val="5D7243BE"/>
    <w:rsid w:val="5D7A3273"/>
    <w:rsid w:val="5D7A37C6"/>
    <w:rsid w:val="5D7C348F"/>
    <w:rsid w:val="5D8440F2"/>
    <w:rsid w:val="5D8B17CC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91FED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E190CDE"/>
    <w:rsid w:val="5E1E62F4"/>
    <w:rsid w:val="5E255EF1"/>
    <w:rsid w:val="5E2A3511"/>
    <w:rsid w:val="5E3B2A02"/>
    <w:rsid w:val="5E421FE3"/>
    <w:rsid w:val="5E47584B"/>
    <w:rsid w:val="5E4F2952"/>
    <w:rsid w:val="5E532442"/>
    <w:rsid w:val="5E5F0BEC"/>
    <w:rsid w:val="5E6737F7"/>
    <w:rsid w:val="5E6F08FE"/>
    <w:rsid w:val="5E7128C8"/>
    <w:rsid w:val="5E76511E"/>
    <w:rsid w:val="5E7B72A3"/>
    <w:rsid w:val="5E8048B9"/>
    <w:rsid w:val="5E84084D"/>
    <w:rsid w:val="5E873E9A"/>
    <w:rsid w:val="5E880EEE"/>
    <w:rsid w:val="5E9169CB"/>
    <w:rsid w:val="5E940365"/>
    <w:rsid w:val="5E99597B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5E109E"/>
    <w:rsid w:val="5F610B6B"/>
    <w:rsid w:val="5F700DD2"/>
    <w:rsid w:val="5F702B80"/>
    <w:rsid w:val="5F7A57AC"/>
    <w:rsid w:val="5F7C6122"/>
    <w:rsid w:val="5F85016E"/>
    <w:rsid w:val="5F9745B0"/>
    <w:rsid w:val="5F9E6D95"/>
    <w:rsid w:val="5FA10F8B"/>
    <w:rsid w:val="5FB213EA"/>
    <w:rsid w:val="5FB76A00"/>
    <w:rsid w:val="5FBB029F"/>
    <w:rsid w:val="5FC1162D"/>
    <w:rsid w:val="5FC353A5"/>
    <w:rsid w:val="5FCF5AF8"/>
    <w:rsid w:val="5FD17AC2"/>
    <w:rsid w:val="5FD749AD"/>
    <w:rsid w:val="5FDE5D3B"/>
    <w:rsid w:val="5FE01AB3"/>
    <w:rsid w:val="5FEF7F48"/>
    <w:rsid w:val="5FF05A6E"/>
    <w:rsid w:val="5FF137C3"/>
    <w:rsid w:val="5FFB4B3F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6D70BF"/>
    <w:rsid w:val="60783761"/>
    <w:rsid w:val="60820DBC"/>
    <w:rsid w:val="60830691"/>
    <w:rsid w:val="6085265B"/>
    <w:rsid w:val="6086255C"/>
    <w:rsid w:val="608763D3"/>
    <w:rsid w:val="608A5EC3"/>
    <w:rsid w:val="60940AF0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A62C0"/>
    <w:rsid w:val="60CC1D90"/>
    <w:rsid w:val="60CC64DC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31A15"/>
    <w:rsid w:val="61153112"/>
    <w:rsid w:val="611539DF"/>
    <w:rsid w:val="6118527D"/>
    <w:rsid w:val="611A7247"/>
    <w:rsid w:val="611D0AE5"/>
    <w:rsid w:val="611F172B"/>
    <w:rsid w:val="611F2AAF"/>
    <w:rsid w:val="612877BC"/>
    <w:rsid w:val="6136215C"/>
    <w:rsid w:val="613E7553"/>
    <w:rsid w:val="61406582"/>
    <w:rsid w:val="6142054C"/>
    <w:rsid w:val="61594380"/>
    <w:rsid w:val="615C785F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30F8"/>
    <w:rsid w:val="61804119"/>
    <w:rsid w:val="61811074"/>
    <w:rsid w:val="61842912"/>
    <w:rsid w:val="61860A0A"/>
    <w:rsid w:val="619012B7"/>
    <w:rsid w:val="61970898"/>
    <w:rsid w:val="61972270"/>
    <w:rsid w:val="619863BE"/>
    <w:rsid w:val="619A6E81"/>
    <w:rsid w:val="619E0A91"/>
    <w:rsid w:val="61A134C4"/>
    <w:rsid w:val="61AB60F1"/>
    <w:rsid w:val="61B01959"/>
    <w:rsid w:val="61B72CE8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67129"/>
    <w:rsid w:val="61EA269E"/>
    <w:rsid w:val="61EE5FDE"/>
    <w:rsid w:val="61F77CA9"/>
    <w:rsid w:val="61F93300"/>
    <w:rsid w:val="61FE0917"/>
    <w:rsid w:val="6202723B"/>
    <w:rsid w:val="620852F1"/>
    <w:rsid w:val="62092E18"/>
    <w:rsid w:val="620A72BB"/>
    <w:rsid w:val="620C2F1B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717B"/>
    <w:rsid w:val="62683FE2"/>
    <w:rsid w:val="626B7D0D"/>
    <w:rsid w:val="626D0FDF"/>
    <w:rsid w:val="627209BD"/>
    <w:rsid w:val="6272454C"/>
    <w:rsid w:val="627961EF"/>
    <w:rsid w:val="627B1F67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0626E"/>
    <w:rsid w:val="62E53885"/>
    <w:rsid w:val="62EF64B1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611187"/>
    <w:rsid w:val="63754843"/>
    <w:rsid w:val="637B1AF3"/>
    <w:rsid w:val="63806E68"/>
    <w:rsid w:val="63865A9E"/>
    <w:rsid w:val="638906B4"/>
    <w:rsid w:val="63952BB5"/>
    <w:rsid w:val="639A5E34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E1404C"/>
    <w:rsid w:val="63E337FB"/>
    <w:rsid w:val="63E458EA"/>
    <w:rsid w:val="63E6217C"/>
    <w:rsid w:val="63E94CAF"/>
    <w:rsid w:val="63E9714C"/>
    <w:rsid w:val="63EB6C79"/>
    <w:rsid w:val="63F35B2D"/>
    <w:rsid w:val="63F518A5"/>
    <w:rsid w:val="63F7386F"/>
    <w:rsid w:val="63FE1550"/>
    <w:rsid w:val="63FF0976"/>
    <w:rsid w:val="640B2E77"/>
    <w:rsid w:val="640F0BB9"/>
    <w:rsid w:val="6410048D"/>
    <w:rsid w:val="642108EC"/>
    <w:rsid w:val="64236413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5A5BAC"/>
    <w:rsid w:val="646D58E0"/>
    <w:rsid w:val="64721148"/>
    <w:rsid w:val="647749B0"/>
    <w:rsid w:val="647927F9"/>
    <w:rsid w:val="64813139"/>
    <w:rsid w:val="64847F0B"/>
    <w:rsid w:val="648C220A"/>
    <w:rsid w:val="648E1784"/>
    <w:rsid w:val="648F5856"/>
    <w:rsid w:val="64915A72"/>
    <w:rsid w:val="64986CAA"/>
    <w:rsid w:val="649A3EC9"/>
    <w:rsid w:val="649D4417"/>
    <w:rsid w:val="64B17EC2"/>
    <w:rsid w:val="64B41760"/>
    <w:rsid w:val="64BA216D"/>
    <w:rsid w:val="64BB2B8D"/>
    <w:rsid w:val="64BE613B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EE6A20"/>
    <w:rsid w:val="64F14763"/>
    <w:rsid w:val="64F225B2"/>
    <w:rsid w:val="64F31E4B"/>
    <w:rsid w:val="64F471A3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14B5F"/>
    <w:rsid w:val="6535464F"/>
    <w:rsid w:val="65387C9C"/>
    <w:rsid w:val="653B52BE"/>
    <w:rsid w:val="6549634D"/>
    <w:rsid w:val="655C6080"/>
    <w:rsid w:val="656652B8"/>
    <w:rsid w:val="656767D3"/>
    <w:rsid w:val="657373C5"/>
    <w:rsid w:val="657D36E6"/>
    <w:rsid w:val="658C7FE7"/>
    <w:rsid w:val="65921AA2"/>
    <w:rsid w:val="659F2C7D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E240AB"/>
    <w:rsid w:val="65F362B8"/>
    <w:rsid w:val="65FA13F5"/>
    <w:rsid w:val="65FF0AD1"/>
    <w:rsid w:val="660679FF"/>
    <w:rsid w:val="6609788A"/>
    <w:rsid w:val="66106E6A"/>
    <w:rsid w:val="661F70AE"/>
    <w:rsid w:val="66214BD4"/>
    <w:rsid w:val="66240220"/>
    <w:rsid w:val="6626043C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A0329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C0A58"/>
    <w:rsid w:val="66BC66AA"/>
    <w:rsid w:val="66BE423A"/>
    <w:rsid w:val="66CB4B3F"/>
    <w:rsid w:val="66CC0FE3"/>
    <w:rsid w:val="66D85D11"/>
    <w:rsid w:val="66D93700"/>
    <w:rsid w:val="66DB1226"/>
    <w:rsid w:val="66DC0AFB"/>
    <w:rsid w:val="66F81DD8"/>
    <w:rsid w:val="66F81F24"/>
    <w:rsid w:val="67006681"/>
    <w:rsid w:val="67050051"/>
    <w:rsid w:val="67092027"/>
    <w:rsid w:val="67103466"/>
    <w:rsid w:val="671357D7"/>
    <w:rsid w:val="671464E6"/>
    <w:rsid w:val="671B7875"/>
    <w:rsid w:val="672524A2"/>
    <w:rsid w:val="672A1360"/>
    <w:rsid w:val="672C1A82"/>
    <w:rsid w:val="673504EF"/>
    <w:rsid w:val="673D3C8F"/>
    <w:rsid w:val="673D77EB"/>
    <w:rsid w:val="673F17B5"/>
    <w:rsid w:val="674566A0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D472E"/>
    <w:rsid w:val="679F6B13"/>
    <w:rsid w:val="67A61834"/>
    <w:rsid w:val="67AC671F"/>
    <w:rsid w:val="67AE2497"/>
    <w:rsid w:val="67AE693B"/>
    <w:rsid w:val="67B33F51"/>
    <w:rsid w:val="67C24194"/>
    <w:rsid w:val="67C77AFB"/>
    <w:rsid w:val="67C9107F"/>
    <w:rsid w:val="67C95523"/>
    <w:rsid w:val="67DD4B2A"/>
    <w:rsid w:val="67DD79B6"/>
    <w:rsid w:val="67DF1901"/>
    <w:rsid w:val="67E1461B"/>
    <w:rsid w:val="67E67E83"/>
    <w:rsid w:val="680227E3"/>
    <w:rsid w:val="68040309"/>
    <w:rsid w:val="680756EB"/>
    <w:rsid w:val="680E2F36"/>
    <w:rsid w:val="681E586F"/>
    <w:rsid w:val="681F15E7"/>
    <w:rsid w:val="681F5143"/>
    <w:rsid w:val="68212C69"/>
    <w:rsid w:val="682B1D3A"/>
    <w:rsid w:val="682D3D04"/>
    <w:rsid w:val="683010FE"/>
    <w:rsid w:val="6837248C"/>
    <w:rsid w:val="683A360D"/>
    <w:rsid w:val="683D5975"/>
    <w:rsid w:val="6841330B"/>
    <w:rsid w:val="68452682"/>
    <w:rsid w:val="684828EC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D28B2"/>
    <w:rsid w:val="68DD2925"/>
    <w:rsid w:val="68DD74D8"/>
    <w:rsid w:val="68E048D2"/>
    <w:rsid w:val="68F71C1C"/>
    <w:rsid w:val="68FE11F2"/>
    <w:rsid w:val="69020CEC"/>
    <w:rsid w:val="690F51B7"/>
    <w:rsid w:val="692073C4"/>
    <w:rsid w:val="69237AB2"/>
    <w:rsid w:val="69252E07"/>
    <w:rsid w:val="69256789"/>
    <w:rsid w:val="692844CB"/>
    <w:rsid w:val="692C3FBB"/>
    <w:rsid w:val="692C5D69"/>
    <w:rsid w:val="69342E70"/>
    <w:rsid w:val="6934375B"/>
    <w:rsid w:val="69366BE8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94D27"/>
    <w:rsid w:val="697D65C5"/>
    <w:rsid w:val="69877444"/>
    <w:rsid w:val="698C05B6"/>
    <w:rsid w:val="699252C4"/>
    <w:rsid w:val="6992608B"/>
    <w:rsid w:val="699451C2"/>
    <w:rsid w:val="699F29DF"/>
    <w:rsid w:val="69A14A4B"/>
    <w:rsid w:val="69A73642"/>
    <w:rsid w:val="69A973BA"/>
    <w:rsid w:val="69AC6EAA"/>
    <w:rsid w:val="69AE49D0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9FF522C"/>
    <w:rsid w:val="6A0171F6"/>
    <w:rsid w:val="6A042842"/>
    <w:rsid w:val="6A050368"/>
    <w:rsid w:val="6A0A0231"/>
    <w:rsid w:val="6A0B3BD1"/>
    <w:rsid w:val="6A1567FD"/>
    <w:rsid w:val="6A164324"/>
    <w:rsid w:val="6A1C481A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315BC"/>
    <w:rsid w:val="6A4946F9"/>
    <w:rsid w:val="6A4E61B3"/>
    <w:rsid w:val="6A5D1F52"/>
    <w:rsid w:val="6A66663F"/>
    <w:rsid w:val="6A667059"/>
    <w:rsid w:val="6A701C86"/>
    <w:rsid w:val="6A7245A8"/>
    <w:rsid w:val="6A8A71EB"/>
    <w:rsid w:val="6A8B4D12"/>
    <w:rsid w:val="6A9043A3"/>
    <w:rsid w:val="6A9736B6"/>
    <w:rsid w:val="6A997972"/>
    <w:rsid w:val="6AA933EA"/>
    <w:rsid w:val="6AAC47D0"/>
    <w:rsid w:val="6AAD0439"/>
    <w:rsid w:val="6AB37396"/>
    <w:rsid w:val="6ABC4ECB"/>
    <w:rsid w:val="6ACF10A2"/>
    <w:rsid w:val="6ADB5443"/>
    <w:rsid w:val="6ADE12E5"/>
    <w:rsid w:val="6ADF6E0B"/>
    <w:rsid w:val="6AE6019A"/>
    <w:rsid w:val="6AEF34F2"/>
    <w:rsid w:val="6AF74155"/>
    <w:rsid w:val="6AFC5C0F"/>
    <w:rsid w:val="6AFE3735"/>
    <w:rsid w:val="6B036F9E"/>
    <w:rsid w:val="6B0B19AE"/>
    <w:rsid w:val="6B0F149F"/>
    <w:rsid w:val="6B113469"/>
    <w:rsid w:val="6B152CE6"/>
    <w:rsid w:val="6B1E4C20"/>
    <w:rsid w:val="6B1E7934"/>
    <w:rsid w:val="6B252A70"/>
    <w:rsid w:val="6B264A3A"/>
    <w:rsid w:val="6B2C2051"/>
    <w:rsid w:val="6B3134EF"/>
    <w:rsid w:val="6B397FE0"/>
    <w:rsid w:val="6B3B2900"/>
    <w:rsid w:val="6B3E1D84"/>
    <w:rsid w:val="6B4A697B"/>
    <w:rsid w:val="6B4C2215"/>
    <w:rsid w:val="6B4D0219"/>
    <w:rsid w:val="6B563571"/>
    <w:rsid w:val="6B6C4B43"/>
    <w:rsid w:val="6B6C68F1"/>
    <w:rsid w:val="6B737BEB"/>
    <w:rsid w:val="6B7632CC"/>
    <w:rsid w:val="6B777044"/>
    <w:rsid w:val="6B792DBC"/>
    <w:rsid w:val="6B7E03D2"/>
    <w:rsid w:val="6B86601F"/>
    <w:rsid w:val="6B907123"/>
    <w:rsid w:val="6B9A16B0"/>
    <w:rsid w:val="6B9C21B9"/>
    <w:rsid w:val="6BA17875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4BE9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7A6DEC"/>
    <w:rsid w:val="6C8611CE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9291E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80C98"/>
    <w:rsid w:val="6D4C011E"/>
    <w:rsid w:val="6D4D4500"/>
    <w:rsid w:val="6D52206A"/>
    <w:rsid w:val="6D527D69"/>
    <w:rsid w:val="6D673814"/>
    <w:rsid w:val="6D714693"/>
    <w:rsid w:val="6D761CA9"/>
    <w:rsid w:val="6D793547"/>
    <w:rsid w:val="6D7D4DE5"/>
    <w:rsid w:val="6D8048D6"/>
    <w:rsid w:val="6D855A48"/>
    <w:rsid w:val="6D8A305E"/>
    <w:rsid w:val="6D8A7502"/>
    <w:rsid w:val="6D8C5028"/>
    <w:rsid w:val="6D97577B"/>
    <w:rsid w:val="6D9914F3"/>
    <w:rsid w:val="6D995997"/>
    <w:rsid w:val="6D9E2FAE"/>
    <w:rsid w:val="6DA24C20"/>
    <w:rsid w:val="6DA560EA"/>
    <w:rsid w:val="6DA926D7"/>
    <w:rsid w:val="6DB850B3"/>
    <w:rsid w:val="6DBE53FE"/>
    <w:rsid w:val="6DC02F24"/>
    <w:rsid w:val="6DC76061"/>
    <w:rsid w:val="6DCA3DA3"/>
    <w:rsid w:val="6DCC3677"/>
    <w:rsid w:val="6DCC7B1B"/>
    <w:rsid w:val="6DCF3167"/>
    <w:rsid w:val="6DD8026E"/>
    <w:rsid w:val="6DD93FE6"/>
    <w:rsid w:val="6DDF6AD5"/>
    <w:rsid w:val="6DE11A7D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0F17B6"/>
    <w:rsid w:val="6E1D3ED3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4382C"/>
    <w:rsid w:val="6EB760D5"/>
    <w:rsid w:val="6EB83BFB"/>
    <w:rsid w:val="6EBC36EB"/>
    <w:rsid w:val="6EBD1212"/>
    <w:rsid w:val="6EBE56B6"/>
    <w:rsid w:val="6EC66318"/>
    <w:rsid w:val="6EC93847"/>
    <w:rsid w:val="6ED24CBD"/>
    <w:rsid w:val="6EDA1DC4"/>
    <w:rsid w:val="6EE3336E"/>
    <w:rsid w:val="6EE669BA"/>
    <w:rsid w:val="6EEA3674"/>
    <w:rsid w:val="6EED5F9B"/>
    <w:rsid w:val="6EF47EDE"/>
    <w:rsid w:val="6F0A2244"/>
    <w:rsid w:val="6F152DFC"/>
    <w:rsid w:val="6F16104D"/>
    <w:rsid w:val="6F1928EC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638FD"/>
    <w:rsid w:val="6F4B4A6F"/>
    <w:rsid w:val="6F4D4184"/>
    <w:rsid w:val="6F561264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3245B"/>
    <w:rsid w:val="6F880045"/>
    <w:rsid w:val="6F8B1310"/>
    <w:rsid w:val="6F8C57B4"/>
    <w:rsid w:val="6F944668"/>
    <w:rsid w:val="6F9739F5"/>
    <w:rsid w:val="6F9B59F7"/>
    <w:rsid w:val="6FA523D2"/>
    <w:rsid w:val="6FAB550E"/>
    <w:rsid w:val="6FAC19B2"/>
    <w:rsid w:val="6FB24AEE"/>
    <w:rsid w:val="6FB70357"/>
    <w:rsid w:val="6FC52A74"/>
    <w:rsid w:val="6FCD32BE"/>
    <w:rsid w:val="6FCD36D6"/>
    <w:rsid w:val="6FD11419"/>
    <w:rsid w:val="6FD26F3F"/>
    <w:rsid w:val="6FD33AC8"/>
    <w:rsid w:val="6FDB5DF3"/>
    <w:rsid w:val="6FE32EFA"/>
    <w:rsid w:val="6FE86762"/>
    <w:rsid w:val="6FEE1FCA"/>
    <w:rsid w:val="6FEF7AF1"/>
    <w:rsid w:val="6FF11ABB"/>
    <w:rsid w:val="6FF43359"/>
    <w:rsid w:val="6FF944CB"/>
    <w:rsid w:val="6FFD045F"/>
    <w:rsid w:val="7002794D"/>
    <w:rsid w:val="70062C74"/>
    <w:rsid w:val="70076381"/>
    <w:rsid w:val="70090BB2"/>
    <w:rsid w:val="700C2D66"/>
    <w:rsid w:val="700D7F77"/>
    <w:rsid w:val="700E441B"/>
    <w:rsid w:val="701337DF"/>
    <w:rsid w:val="701C0B7D"/>
    <w:rsid w:val="701C1BFF"/>
    <w:rsid w:val="701D01BA"/>
    <w:rsid w:val="701D1B77"/>
    <w:rsid w:val="701D465E"/>
    <w:rsid w:val="701D640C"/>
    <w:rsid w:val="701F03D6"/>
    <w:rsid w:val="702347C4"/>
    <w:rsid w:val="702459EC"/>
    <w:rsid w:val="703379DD"/>
    <w:rsid w:val="703419A7"/>
    <w:rsid w:val="7036571F"/>
    <w:rsid w:val="7037459C"/>
    <w:rsid w:val="704316FC"/>
    <w:rsid w:val="70433998"/>
    <w:rsid w:val="704D1714"/>
    <w:rsid w:val="704F233D"/>
    <w:rsid w:val="705F15EC"/>
    <w:rsid w:val="706614A5"/>
    <w:rsid w:val="70681758"/>
    <w:rsid w:val="706E0015"/>
    <w:rsid w:val="706E310B"/>
    <w:rsid w:val="70713B80"/>
    <w:rsid w:val="7075449A"/>
    <w:rsid w:val="707A5B97"/>
    <w:rsid w:val="70822B2D"/>
    <w:rsid w:val="70942141"/>
    <w:rsid w:val="70A22DB5"/>
    <w:rsid w:val="70A408DB"/>
    <w:rsid w:val="70AB7EBB"/>
    <w:rsid w:val="70B71A4B"/>
    <w:rsid w:val="70B84386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3CC"/>
    <w:rsid w:val="71290DE0"/>
    <w:rsid w:val="712B2DAA"/>
    <w:rsid w:val="712B4B58"/>
    <w:rsid w:val="713003C1"/>
    <w:rsid w:val="7130224D"/>
    <w:rsid w:val="71325EE7"/>
    <w:rsid w:val="71333A0D"/>
    <w:rsid w:val="71353C29"/>
    <w:rsid w:val="713559D7"/>
    <w:rsid w:val="713734FD"/>
    <w:rsid w:val="714A4664"/>
    <w:rsid w:val="714A76D4"/>
    <w:rsid w:val="714B0D57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64485"/>
    <w:rsid w:val="718B3849"/>
    <w:rsid w:val="718C1A9B"/>
    <w:rsid w:val="71926986"/>
    <w:rsid w:val="719A7E36"/>
    <w:rsid w:val="719B5CA9"/>
    <w:rsid w:val="71A5490B"/>
    <w:rsid w:val="71AA20F6"/>
    <w:rsid w:val="71AD37BF"/>
    <w:rsid w:val="71B0505E"/>
    <w:rsid w:val="71B66B18"/>
    <w:rsid w:val="71BA7C8A"/>
    <w:rsid w:val="71BE3C1E"/>
    <w:rsid w:val="71C56D5B"/>
    <w:rsid w:val="71C64881"/>
    <w:rsid w:val="71CA4371"/>
    <w:rsid w:val="71CB1E97"/>
    <w:rsid w:val="71CF7BDA"/>
    <w:rsid w:val="71D92806"/>
    <w:rsid w:val="71DD22F7"/>
    <w:rsid w:val="71E03B95"/>
    <w:rsid w:val="71E51935"/>
    <w:rsid w:val="71EA4A14"/>
    <w:rsid w:val="71F96A05"/>
    <w:rsid w:val="71FE04BF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07D49"/>
    <w:rsid w:val="7231619E"/>
    <w:rsid w:val="723B701D"/>
    <w:rsid w:val="72404633"/>
    <w:rsid w:val="724A3778"/>
    <w:rsid w:val="725325B9"/>
    <w:rsid w:val="72563E57"/>
    <w:rsid w:val="72636FD7"/>
    <w:rsid w:val="72646574"/>
    <w:rsid w:val="726C58D8"/>
    <w:rsid w:val="727B38BE"/>
    <w:rsid w:val="727D13E4"/>
    <w:rsid w:val="728409C4"/>
    <w:rsid w:val="72936E59"/>
    <w:rsid w:val="729A01E8"/>
    <w:rsid w:val="729B5D0E"/>
    <w:rsid w:val="72A5093A"/>
    <w:rsid w:val="72AF5315"/>
    <w:rsid w:val="72B131C6"/>
    <w:rsid w:val="72BB0214"/>
    <w:rsid w:val="72C25048"/>
    <w:rsid w:val="72C45265"/>
    <w:rsid w:val="72C47013"/>
    <w:rsid w:val="72D354A8"/>
    <w:rsid w:val="72D37256"/>
    <w:rsid w:val="72DA58DB"/>
    <w:rsid w:val="72EB0A43"/>
    <w:rsid w:val="72EB27F1"/>
    <w:rsid w:val="72EE05EF"/>
    <w:rsid w:val="72EE67B4"/>
    <w:rsid w:val="72F07E08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23D39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805B8F"/>
    <w:rsid w:val="738250F4"/>
    <w:rsid w:val="73840550"/>
    <w:rsid w:val="73935145"/>
    <w:rsid w:val="73970283"/>
    <w:rsid w:val="73A330CC"/>
    <w:rsid w:val="73B40E35"/>
    <w:rsid w:val="73B46EE8"/>
    <w:rsid w:val="73B9469D"/>
    <w:rsid w:val="73BA7561"/>
    <w:rsid w:val="73BC23E0"/>
    <w:rsid w:val="73BC418E"/>
    <w:rsid w:val="73BF6063"/>
    <w:rsid w:val="73C418BB"/>
    <w:rsid w:val="73CA68AB"/>
    <w:rsid w:val="73CF3EC1"/>
    <w:rsid w:val="73D41640"/>
    <w:rsid w:val="73D426C8"/>
    <w:rsid w:val="73D43285"/>
    <w:rsid w:val="73DB2875"/>
    <w:rsid w:val="73DC038C"/>
    <w:rsid w:val="73E72559"/>
    <w:rsid w:val="73EF00BF"/>
    <w:rsid w:val="73F05BE5"/>
    <w:rsid w:val="73F456D6"/>
    <w:rsid w:val="73F6144E"/>
    <w:rsid w:val="74031DBD"/>
    <w:rsid w:val="74063606"/>
    <w:rsid w:val="740B0213"/>
    <w:rsid w:val="740C6EC3"/>
    <w:rsid w:val="741464E0"/>
    <w:rsid w:val="74185868"/>
    <w:rsid w:val="7419513C"/>
    <w:rsid w:val="741B0EB4"/>
    <w:rsid w:val="7420471D"/>
    <w:rsid w:val="74220495"/>
    <w:rsid w:val="74251D33"/>
    <w:rsid w:val="742C30C1"/>
    <w:rsid w:val="743106D8"/>
    <w:rsid w:val="7434271A"/>
    <w:rsid w:val="743B50B2"/>
    <w:rsid w:val="74416441"/>
    <w:rsid w:val="74455F31"/>
    <w:rsid w:val="74474788"/>
    <w:rsid w:val="74480466"/>
    <w:rsid w:val="744D3038"/>
    <w:rsid w:val="744E30B7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A6D1C"/>
    <w:rsid w:val="74FC01B7"/>
    <w:rsid w:val="75047B9A"/>
    <w:rsid w:val="750A2CD7"/>
    <w:rsid w:val="75167F2B"/>
    <w:rsid w:val="75183646"/>
    <w:rsid w:val="751853F4"/>
    <w:rsid w:val="751D2AF0"/>
    <w:rsid w:val="7521074C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B3A1B"/>
    <w:rsid w:val="755C1784"/>
    <w:rsid w:val="755D54FC"/>
    <w:rsid w:val="756E14B8"/>
    <w:rsid w:val="757E0BB5"/>
    <w:rsid w:val="757F020E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E7B06"/>
    <w:rsid w:val="75BB2563"/>
    <w:rsid w:val="75C94940"/>
    <w:rsid w:val="75CE1F56"/>
    <w:rsid w:val="75D73501"/>
    <w:rsid w:val="75D94B83"/>
    <w:rsid w:val="75E11C8A"/>
    <w:rsid w:val="75E55C1E"/>
    <w:rsid w:val="75F47C0F"/>
    <w:rsid w:val="75F55735"/>
    <w:rsid w:val="75F67D31"/>
    <w:rsid w:val="7601057E"/>
    <w:rsid w:val="7603715B"/>
    <w:rsid w:val="760616F0"/>
    <w:rsid w:val="7607416F"/>
    <w:rsid w:val="76085468"/>
    <w:rsid w:val="760A5684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41097A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36B42"/>
    <w:rsid w:val="76652273"/>
    <w:rsid w:val="76664C8D"/>
    <w:rsid w:val="7671300D"/>
    <w:rsid w:val="76796366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100A78"/>
    <w:rsid w:val="771039C0"/>
    <w:rsid w:val="77147432"/>
    <w:rsid w:val="771A5453"/>
    <w:rsid w:val="771F6F0D"/>
    <w:rsid w:val="77212C85"/>
    <w:rsid w:val="77275DC2"/>
    <w:rsid w:val="77277B70"/>
    <w:rsid w:val="772C5186"/>
    <w:rsid w:val="77383B2B"/>
    <w:rsid w:val="77405D68"/>
    <w:rsid w:val="77420E4E"/>
    <w:rsid w:val="77446974"/>
    <w:rsid w:val="774E15A1"/>
    <w:rsid w:val="775070C7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808B4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16217"/>
    <w:rsid w:val="77C6382D"/>
    <w:rsid w:val="77D83BF3"/>
    <w:rsid w:val="77DA1086"/>
    <w:rsid w:val="77DA2E34"/>
    <w:rsid w:val="77DC6BAC"/>
    <w:rsid w:val="77E31BB3"/>
    <w:rsid w:val="77E3618D"/>
    <w:rsid w:val="77EB3293"/>
    <w:rsid w:val="77EE068E"/>
    <w:rsid w:val="77F42A27"/>
    <w:rsid w:val="77F55EC0"/>
    <w:rsid w:val="77F75794"/>
    <w:rsid w:val="77F85183"/>
    <w:rsid w:val="77FC0FFD"/>
    <w:rsid w:val="77FC2DAB"/>
    <w:rsid w:val="77FE3D94"/>
    <w:rsid w:val="78003FA4"/>
    <w:rsid w:val="78145988"/>
    <w:rsid w:val="78177BE5"/>
    <w:rsid w:val="781F4CEB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DB6E64"/>
    <w:rsid w:val="78E0091E"/>
    <w:rsid w:val="78E24696"/>
    <w:rsid w:val="78E75809"/>
    <w:rsid w:val="78ED15CB"/>
    <w:rsid w:val="78F65A4C"/>
    <w:rsid w:val="78FA19E0"/>
    <w:rsid w:val="790068CB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64C25"/>
    <w:rsid w:val="794B3FEA"/>
    <w:rsid w:val="794C7D62"/>
    <w:rsid w:val="79532E9E"/>
    <w:rsid w:val="79563CE2"/>
    <w:rsid w:val="795D5ACB"/>
    <w:rsid w:val="795F1843"/>
    <w:rsid w:val="796055BB"/>
    <w:rsid w:val="79635B65"/>
    <w:rsid w:val="796926C2"/>
    <w:rsid w:val="796D0C75"/>
    <w:rsid w:val="79786DA9"/>
    <w:rsid w:val="797D7F1B"/>
    <w:rsid w:val="797E4BE3"/>
    <w:rsid w:val="797F3C9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61220"/>
    <w:rsid w:val="79AE27CB"/>
    <w:rsid w:val="79B53B59"/>
    <w:rsid w:val="79BF1AE8"/>
    <w:rsid w:val="79BF6786"/>
    <w:rsid w:val="79C43D9C"/>
    <w:rsid w:val="79C45B4A"/>
    <w:rsid w:val="79C97604"/>
    <w:rsid w:val="79CC5E49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F467B9"/>
    <w:rsid w:val="79F93A46"/>
    <w:rsid w:val="79FA156C"/>
    <w:rsid w:val="79FC1788"/>
    <w:rsid w:val="79FE105C"/>
    <w:rsid w:val="7A04063C"/>
    <w:rsid w:val="7A044199"/>
    <w:rsid w:val="7A066163"/>
    <w:rsid w:val="7A124B07"/>
    <w:rsid w:val="7A2D1941"/>
    <w:rsid w:val="7A301431"/>
    <w:rsid w:val="7A335E70"/>
    <w:rsid w:val="7A360C00"/>
    <w:rsid w:val="7A48677B"/>
    <w:rsid w:val="7A523156"/>
    <w:rsid w:val="7A552C46"/>
    <w:rsid w:val="7A590988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272C"/>
    <w:rsid w:val="7AE244DA"/>
    <w:rsid w:val="7AED4C9E"/>
    <w:rsid w:val="7AF4420D"/>
    <w:rsid w:val="7AF83CFD"/>
    <w:rsid w:val="7B0326A2"/>
    <w:rsid w:val="7B041AF4"/>
    <w:rsid w:val="7B0C2FCA"/>
    <w:rsid w:val="7B0D784D"/>
    <w:rsid w:val="7B166879"/>
    <w:rsid w:val="7B185FAC"/>
    <w:rsid w:val="7B1B6026"/>
    <w:rsid w:val="7B1D7C08"/>
    <w:rsid w:val="7B1E128A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F3D7C"/>
    <w:rsid w:val="7B696C1E"/>
    <w:rsid w:val="7B737828"/>
    <w:rsid w:val="7B767318"/>
    <w:rsid w:val="7B7B66DC"/>
    <w:rsid w:val="7B827A6B"/>
    <w:rsid w:val="7B914152"/>
    <w:rsid w:val="7B91776F"/>
    <w:rsid w:val="7B963516"/>
    <w:rsid w:val="7B963B66"/>
    <w:rsid w:val="7B971768"/>
    <w:rsid w:val="7B9A3006"/>
    <w:rsid w:val="7B9D48A5"/>
    <w:rsid w:val="7BA63759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CE0F02"/>
    <w:rsid w:val="7BD137C8"/>
    <w:rsid w:val="7BD302C6"/>
    <w:rsid w:val="7BE418FB"/>
    <w:rsid w:val="7BE94E67"/>
    <w:rsid w:val="7BF22E42"/>
    <w:rsid w:val="7BF546E1"/>
    <w:rsid w:val="7BFA3AA5"/>
    <w:rsid w:val="7BFC5A6F"/>
    <w:rsid w:val="7BFC781D"/>
    <w:rsid w:val="7C042B76"/>
    <w:rsid w:val="7C0466D2"/>
    <w:rsid w:val="7C06244A"/>
    <w:rsid w:val="7C120DEF"/>
    <w:rsid w:val="7C136915"/>
    <w:rsid w:val="7C1508DF"/>
    <w:rsid w:val="7C173A56"/>
    <w:rsid w:val="7C1F1589"/>
    <w:rsid w:val="7C211032"/>
    <w:rsid w:val="7C2823C0"/>
    <w:rsid w:val="7C2E19A1"/>
    <w:rsid w:val="7C321491"/>
    <w:rsid w:val="7C3242A6"/>
    <w:rsid w:val="7C3C2310"/>
    <w:rsid w:val="7C3D596E"/>
    <w:rsid w:val="7C3E7E36"/>
    <w:rsid w:val="7C3F7AEE"/>
    <w:rsid w:val="7C4B55D7"/>
    <w:rsid w:val="7C4F2043"/>
    <w:rsid w:val="7C5E4034"/>
    <w:rsid w:val="7C605FFE"/>
    <w:rsid w:val="7C6333F8"/>
    <w:rsid w:val="7C6636B6"/>
    <w:rsid w:val="7C680059"/>
    <w:rsid w:val="7C6B49A3"/>
    <w:rsid w:val="7C6D4277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B1486"/>
    <w:rsid w:val="7CBE2D25"/>
    <w:rsid w:val="7CBE4AD3"/>
    <w:rsid w:val="7CC06A9D"/>
    <w:rsid w:val="7CC66965"/>
    <w:rsid w:val="7CCD4D16"/>
    <w:rsid w:val="7CD62C03"/>
    <w:rsid w:val="7CEF2EDE"/>
    <w:rsid w:val="7CF60710"/>
    <w:rsid w:val="7CF93D5D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708CA"/>
    <w:rsid w:val="7D292894"/>
    <w:rsid w:val="7D3445AB"/>
    <w:rsid w:val="7D35091E"/>
    <w:rsid w:val="7D382AD7"/>
    <w:rsid w:val="7D3E79C1"/>
    <w:rsid w:val="7D3F20B7"/>
    <w:rsid w:val="7D407BDD"/>
    <w:rsid w:val="7D4C6582"/>
    <w:rsid w:val="7D4F1BCF"/>
    <w:rsid w:val="7D4F7E21"/>
    <w:rsid w:val="7D5D253D"/>
    <w:rsid w:val="7D7004C3"/>
    <w:rsid w:val="7D733B0F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846B6"/>
    <w:rsid w:val="7E186464"/>
    <w:rsid w:val="7E1A21DD"/>
    <w:rsid w:val="7E1F3C97"/>
    <w:rsid w:val="7E1F5A45"/>
    <w:rsid w:val="7E21356B"/>
    <w:rsid w:val="7E2E3EDA"/>
    <w:rsid w:val="7E301A00"/>
    <w:rsid w:val="7E350DC4"/>
    <w:rsid w:val="7E3522E4"/>
    <w:rsid w:val="7E3A462D"/>
    <w:rsid w:val="7E3E411D"/>
    <w:rsid w:val="7E464D80"/>
    <w:rsid w:val="7E525E1A"/>
    <w:rsid w:val="7E527BC8"/>
    <w:rsid w:val="7E551467"/>
    <w:rsid w:val="7E551C72"/>
    <w:rsid w:val="7E5D7BC6"/>
    <w:rsid w:val="7E5E47BF"/>
    <w:rsid w:val="7E617E0B"/>
    <w:rsid w:val="7E646727"/>
    <w:rsid w:val="7E696CC0"/>
    <w:rsid w:val="7E7C69F3"/>
    <w:rsid w:val="7E857F9E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14F91"/>
    <w:rsid w:val="7ED76320"/>
    <w:rsid w:val="7ED93086"/>
    <w:rsid w:val="7EDB7BBE"/>
    <w:rsid w:val="7EE60311"/>
    <w:rsid w:val="7EE747B5"/>
    <w:rsid w:val="7EFC41F2"/>
    <w:rsid w:val="7EFC5E66"/>
    <w:rsid w:val="7F0D0E5D"/>
    <w:rsid w:val="7F0D3AEF"/>
    <w:rsid w:val="7F10538E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339B5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D5515"/>
    <w:rsid w:val="7FBF68EA"/>
    <w:rsid w:val="7FC34B98"/>
    <w:rsid w:val="7FD05249"/>
    <w:rsid w:val="7FD64829"/>
    <w:rsid w:val="7FDB599C"/>
    <w:rsid w:val="7FDD5BB8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15</Pages>
  <Words>10618</Words>
  <Characters>14111</Characters>
  <Lines>0</Lines>
  <Paragraphs>0</Paragraphs>
  <TotalTime>359</TotalTime>
  <ScaleCrop>false</ScaleCrop>
  <LinksUpToDate>false</LinksUpToDate>
  <CharactersWithSpaces>16993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2023-08-25T05:58:01Z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2F66CEF803C547B2B0B48C1AFE8A86BF_13</vt:lpwstr>
  </property>
  <property fmtid="{D5CDD505-2E9C-101B-9397-08002B2CF9AE}" pid="5" name="commondata">
    <vt:lpwstr>eyJjb3VudCI6NDAzLCJoZGlkIjoiNjdhMTMwNDYzZWIwOTU0NDRlYjIzNmI5NWQ1MzBlYjAiLCJ1c2VyQ291bnQiOjQwM30=</vt:lpwstr>
  </property>
</Properties>
</file>