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十四五规划-全球及中国烷氧基硅烷行业研究及十四五规划分析报告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十四五规划-全球及中国烷氧基硅烷行业研究及十四五规划分析报告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【报告篇幅】：115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烷氧基硅烷市场规模大约为144亿元（人民币），预计2029年将达到209亿元，2023-2029期间年复合增长率（CAGR）为5.8%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全球前五大烷氧基硅烷（Alkoxysilane）厂商包括Jiangxi Chenguang New Materials、Jiangxi Hungpai New Material、Evonik Industries、Momentive、PCC Group，共占45%以上的市场份额。亚太地区是全球最主要的烷氧基硅烷消费市场，市场份额达到60%以上。就类型而言，三烷氧基硅烷的市场份额占比超过55%。在应用领域，橡胶工业的市场份额占比达到35%以上。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本报告研究“十三五”期间全球及中国市场烷氧基硅烷的供给和需求情况，以及“十四五”期间行业发展预测。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重点分析全球主要地区烷氧基硅烷的产能、销量、收入和增长潜力，历史数据2018-2022年，预测数据2023-2029年。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烷氧基硅烷行业竞争格局，包括全球市场主要厂商竞争格局和中国本土市场主要厂商竞争格局，重点分析全球主要厂商烷氧基硅烷产能、销量、收入、价格和市场份额，全球烷氧基硅烷产地分布情况、中国烷氧基硅烷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此外针对烷氧基硅烷行业产品分类、应用、行业政策、产业链、生产模式、销售模式、行业发展有利因素、不利因素和进入壁垒也做了详细分析。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Shin-Etsu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Wacker Chemie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Dow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Momentive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Evonik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Genesee Polymers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Jiangxi Chenguang New Materials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WD Silicone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GBXF Silicones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PCC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Zhangjiagang Guotai Huarong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Zhejiang Sucon Silicone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Hubei Bluesky New Material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Hubei Jianghan New Materials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Huangshan KBR New Material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Jiangxi Hungpai New Material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单烷氧基硅烷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二烷氧基硅烷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三烷氧基硅烷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四烷氧基硅烷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橡胶工业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复合材料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建造业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第2章：全球市场供需情况、中国地区供需情况，包括主要地区烷氧基硅烷产量、销量、收入、价格及市场份额等；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第3章：全球主要地区和国家，烷氧基硅烷销量和销售收入，2018-2022，及预测2023到2029；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第4章：行业竞争格局分析，包括全球市场企业排名及市场份额、中国市场企业排名和份额、主要厂商烷氧基硅烷销量、收入、价格和市场份额等；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第5章：全球市场不同类型烷氧基硅烷销量、收入、价格及份额等；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第6章：全球市场不同应用烷氧基硅烷销量、收入、价格及份额等；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第9章：全球市场烷氧基硅烷主要厂商基本情况介绍，包括公司简介、烷氧基硅烷产品规格型号、销量、价格、收入及公司最新动态等；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第10章：中国市场烷氧基硅烷进出口情况分析；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第11章：中国市场烷氧基硅烷主要生产和消费地区分布；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烷氧基硅烷市场概述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烷氧基硅烷行业概述及统计范围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按照不同产品类型，烷氧基硅烷主要可以分为如下几个类别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不同产品类型烷氧基硅烷规模增长趋势2018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单烷氧基硅烷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二烷氧基硅烷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三烷氧基硅烷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四烷氧基硅烷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从不同应用，烷氧基硅烷主要包括如下几个方面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不同应用烷氧基硅烷规模增长趋势2018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橡胶工业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复合材料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建造业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烷氧基硅烷行业发展总体概况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烷氧基硅烷行业发展主要特点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烷氧基硅烷行业发展影响因素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全球烷氧基硅烷供需现状及预测（2018-2029）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全球烷氧基硅烷产能、产量、产能利用率及发展趋势（2018-2029）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全球烷氧基硅烷产量、需求量及发展趋势（2018-2029）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全球主要地区烷氧基硅烷产量及发展趋势（2018-2029）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中国烷氧基硅烷供需现状及预测（2018-2029）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中国烷氧基硅烷产能、产量、产能利用率及发展趋势（2018-2029）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中国烷氧基硅烷产量、市场需求量及发展趋势（2018-2029）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中国烷氧基硅烷产能和产量占全球的比重（2018-2029）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全球烷氧基硅烷销量及收入（2018-2029）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全球市场烷氧基硅烷收入（2018-2029）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全球市场烷氧基硅烷销量（2018-2029）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全球市场烷氧基硅烷价格趋势（2018-2029）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中国烷氧基硅烷销量及收入（2018-2029）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中国市场烷氧基硅烷收入（2018-2029）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中国市场烷氧基硅烷销量（2018-2029）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中国市场烷氧基硅烷销量和收入占全球的比重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全球烷氧基硅烷主要地区分析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全球主要地区烷氧基硅烷市场规模分析：2018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全球主要地区烷氧基硅烷销售收入及市场份额（2018-2023年）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全球主要地区烷氧基硅烷销售收入预测（2024-2029）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全球主要地区烷氧基硅烷销量分析：2018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全球主要地区烷氧基硅烷销量及市场份额（2018-2023年）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全球主要地区烷氧基硅烷销量及市场份额预测（2024-2029）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北美（美国和加拿大）烷氧基硅烷销量（2018-2029）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北美（美国和加拿大）烷氧基硅烷收入（2018-2029）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欧洲（德国、英国、法国和意大利等国家）烷氧基硅烷销量（2018-2029）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欧洲（德国、英国、法国和意大利等国家）烷氧基硅烷收入（2018-2029）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亚太（中国、日本、韩国、中国台湾、印度和东南亚等）烷氧基硅烷销量（2018-2029）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亚太（中国、日本、韩国、中国台湾、印度和东南亚等）烷氧基硅烷收入（2018-2029）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拉美地区（墨西哥、巴西等国家）烷氧基硅烷销量（2018-2029）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拉美地区（墨西哥、巴西等国家）烷氧基硅烷收入（2018-2029）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中东及非洲（土耳其、沙特等国家）烷氧基硅烷销量（2018-2029）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中东及非洲（土耳其、沙特等国家）烷氧基硅烷收入（2018-2029）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全球市场主要厂商烷氧基硅烷产能市场份额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全球市场主要厂商烷氧基硅烷销量（2018-2023）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全球市场主要厂商烷氧基硅烷销售收入（2018-2023）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全球市场主要厂商烷氧基硅烷销售价格（2018-2023）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2022年全球主要生产商烷氧基硅烷收入排名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中国市场主要厂商烷氧基硅烷销量（2018-2023）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中国市场主要厂商烷氧基硅烷销售收入（2018-2023）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中国市场主要厂商烷氧基硅烷销售价格（2018-2023）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2022年中国主要生产商烷氧基硅烷收入排名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全球主要厂商烷氧基硅烷总部及产地分布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全球主要厂商烷氧基硅烷商业化日期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全球主要厂商烷氧基硅烷产品类型及应用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烷氧基硅烷行业集中度、竞争程度分析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烷氧基硅烷行业集中度分析：全球头部厂商份额（Top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全球烷氧基硅烷第一梯队、第二梯队和第三梯队生产商（品牌）及市场份额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不同产品类型烷氧基硅烷分析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全球市场不同产品类型烷氧基硅烷销量（2018-2029）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全球市场不同产品类型烷氧基硅烷销量及市场份额（2018-2023）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全球市场不同产品类型烷氧基硅烷销量预测（2024-2029）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全球市场不同产品类型烷氧基硅烷收入（2018-2029）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全球市场不同产品类型烷氧基硅烷收入及市场份额（2018-2023）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全球市场不同产品类型烷氧基硅烷收入预测（2024-2029）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全球市场不同产品类型烷氧基硅烷价格走势（2018-2029）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中国市场不同产品类型烷氧基硅烷销量（2018-2029）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中国市场不同产品类型烷氧基硅烷销量及市场份额（2018-2023）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中国市场不同产品类型烷氧基硅烷销量预测（2024-2029）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中国市场不同产品类型烷氧基硅烷收入（2018-2029）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中国市场不同产品类型烷氧基硅烷收入及市场份额（2018-2023）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中国市场不同产品类型烷氧基硅烷收入预测（2024-2029）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不同应用烷氧基硅烷分析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全球市场不同应用烷氧基硅烷销量（2018-2029）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全球市场不同应用烷氧基硅烷销量及市场份额（2018-2023）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全球市场不同应用烷氧基硅烷销量预测（2024-2029）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全球市场不同应用烷氧基硅烷收入（2018-2029）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全球市场不同应用烷氧基硅烷收入及市场份额（2018-2023）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全球市场不同应用烷氧基硅烷收入预测（2024-2029）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全球市场不同应用烷氧基硅烷价格走势（2018-2029）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中国市场不同应用烷氧基硅烷销量（2018-2029）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中国市场不同应用烷氧基硅烷销量及市场份额（2018-2023）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中国市场不同应用烷氧基硅烷销量预测（2024-2029）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中国市场不同应用烷氧基硅烷收入（2018-2029）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中国市场不同应用烷氧基硅烷收入及市场份额（2018-2023）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中国市场不同应用烷氧基硅烷收入预测（2024-2029）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烷氧基硅烷行业发展趋势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烷氧基硅烷行业主要驱动因素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烷氧基硅烷中国企业SWOT分析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中国烷氧基硅烷行业政策环境分析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烷氧基硅烷行业产业链简介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烷氧基硅烷行业供应链分析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烷氧基硅烷主要原料及供应情况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烷氧基硅烷行业主要下游客户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烷氧基硅烷行业采购模式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烷氧基硅烷行业生产模式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烷氧基硅烷行业销售模式及销售渠道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全球市场主要烷氧基硅烷厂商简介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Shin-Etsu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Shin-Etsu Chemical基本信息、烷氧基硅烷生产基地、销售区域、竞争对手及市场地位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Shin-Etsu Chemical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Shin-Etsu Chemical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Shin-Etsu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Shin-Etsu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Wacker Chemie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Wacker Chemie基本信息、烷氧基硅烷生产基地、销售区域、竞争对手及市场地位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Wacker Chemie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Wacker Chemie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Wacker Chemie公司简介及主要业务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Wacker Chemie企业最新动态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Dow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Dow基本信息、烷氧基硅烷生产基地、销售区域、竞争对手及市场地位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Dow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Dow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Dow公司简介及主要业务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Dow企业最新动态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Momentive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Momentive基本信息、烷氧基硅烷生产基地、销售区域、竞争对手及市场地位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Momentive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Momentive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Momentive公司简介及主要业务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Momentive企业最新动态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Evonik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Evonik Industries基本信息、烷氧基硅烷生产基地、销售区域、竞争对手及市场地位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Evonik Industries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Evonik Industries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Evonik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Evonik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Genesee Polymers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Genesee Polymers基本信息、烷氧基硅烷生产基地、销售区域、竞争对手及市场地位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Genesee Polymers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Genesee Polymers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Genesee Polymers公司简介及主要业务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Genesee Polymers企业最新动态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Jiangxi Chenguang New Materials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Jiangxi Chenguang New Materials基本信息、烷氧基硅烷生产基地、销售区域、竞争对手及市场地位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Jiangxi Chenguang New Materials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Jiangxi Chenguang New Materials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Jiangxi Chenguang New Materials公司简介及主要业务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Jiangxi Chenguang New Materials企业最新动态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WD Silicone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WD Silicone基本信息、烷氧基硅烷生产基地、销售区域、竞争对手及市场地位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WD Silicone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WD Silicone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WD Silicone公司简介及主要业务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WD Silicone企业最新动态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GBXF Silicones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GBXF Silicones基本信息、烷氧基硅烷生产基地、销售区域、竞争对手及市场地位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GBXF Silicones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GBXF Silicones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GBXF Silicones公司简介及主要业务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GBXF Silicones企业最新动态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PCC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PCC Group基本信息、烷氧基硅烷生产基地、销售区域、竞争对手及市场地位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PCC Group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PCC Group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PCC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PCC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Zhangjiagang Guotai Huarong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Zhangjiagang Guotai Huarong基本信息、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Zhangjiagang Guotai Huarong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Zhangjiagang Guotai Huarong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Zhangjiagang Guotai Huarong公司简介及主要业务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Zhangjiagang Guotai Huarong企业最新动态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Zhejiang Sucon Silicone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Zhejiang Sucon Silicone基本信息、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Zhejiang Sucon Silicone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Zhejiang Sucon Silicone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Zhejiang Sucon Silicone公司简介及主要业务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Zhejiang Sucon Silicone企业最新动态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Hubei Bluesky New Material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Hubei Bluesky New Material基本信息、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Hubei Bluesky New Material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Hubei Bluesky New Material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Hubei Bluesky New Material公司简介及主要业务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Hubei Bluesky New Material企业最新动态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Hubei Jianghan New Materials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Hubei Jianghan New Materials基本信息、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Hubei Jianghan New Materials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Hubei Jianghan New Materials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Hubei Jianghan New Materials公司简介及主要业务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Hubei Jianghan New Materials企业最新动态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Huangshan KBR New Material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Huangshan KBR New Material基本信息、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Huangshan KBR New Material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Huangshan KBR New Material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Huangshan KBR New Material公司简介及主要业务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Huangshan KBR New Material企业最新动态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Jiangxi Hungpai New Material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Jiangxi Hungpai New Material基本信息、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Jiangxi Hungpai New Material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Jiangxi Hungpai New Material 烷氧基硅烷销量、收入、价格及毛利率（2018-2023）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Jiangxi Hungpai New Material公司简介及主要业务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Jiangxi Hungpai New Material企业最新动态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中国市场烷氧基硅烷产量、销量、进出口分析及未来趋势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中国市场烷氧基硅烷产量、销量、进出口分析及未来趋势（2018-2029）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中国市场烷氧基硅烷进出口贸易趋势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中国市场烷氧基硅烷主要进口来源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中国市场烷氧基硅烷主要出口目的地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中国市场烷氧基硅烷主要地区分布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中国烷氧基硅烷生产地区分布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中国烷氧基硅烷消费地区分布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全球不同产品类型烷氧基硅烷增长趋势2018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不同应用烷氧基硅烷增长趋势2018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烷氧基硅烷行业发展主要特点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烷氧基硅烷行业发展有利因素分析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烷氧基硅烷行业发展不利因素分析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进入烷氧基硅烷行业壁垒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全球主要地区烷氧基硅烷产量（千吨）：2018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全球主要地区烷氧基硅烷产量（2018-2023）&amp;（千吨）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全球主要地区烷氧基硅烷产量市场份额（2018-2023）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全球主要地区烷氧基硅烷产量（2024-2029）&amp;（千吨）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全球主要地区烷氧基硅烷销售收入（百万美元）：2018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全球主要地区烷氧基硅烷销售收入（2018-2023）&amp;（百万美元）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全球主要地区烷氧基硅烷销售收入市场份额（2018-2023）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全球主要地区烷氧基硅烷收入（2024-2029）&amp;（百万美元）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全球主要地区烷氧基硅烷收入市场份额（2024-2029）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全球主要地区烷氧基硅烷销量（千吨）：2018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全球主要地区烷氧基硅烷销量（2018-2023）&amp;（千吨）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全球主要地区烷氧基硅烷销量市场份额（2018-2023）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全球主要地区烷氧基硅烷销量（2024-2029）&amp;（千吨）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全球主要地区烷氧基硅烷销量份额（2024-2029）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北美烷氧基硅烷基本情况分析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欧洲烷氧基硅烷基本情况分析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亚太地区烷氧基硅烷基本情况分析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拉美地区烷氧基硅烷基本情况分析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中东及非洲烷氧基硅烷基本情况分析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全球市场主要厂商烷氧基硅烷产能（2022-2023）&amp;（千吨）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全球市场主要厂商烷氧基硅烷销量（2018-2023）&amp;（千吨）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全球市场主要厂商烷氧基硅烷销量市场份额（2018-2023）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全球市场主要厂商烷氧基硅烷销售收入（2018-2023）&amp;（百万美元）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全球市场主要厂商烷氧基硅烷销售收入市场份额（2018-2023）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全球市场主要厂商烷氧基硅烷销售价格（2018-2023）&amp;（美元/吨）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2022年全球主要生产商烷氧基硅烷收入排名（百万美元）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中国市场主要厂商烷氧基硅烷销量（2018-2023）&amp;（千吨）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中国市场主要厂商烷氧基硅烷销量市场份额（2018-2023）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中国市场主要厂商烷氧基硅烷销售收入（2018-2023）&amp;（百万美元）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中国市场主要厂商烷氧基硅烷销售收入市场份额（2018-2023）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中国市场主要厂商烷氧基硅烷销售价格（2018-2023）&amp;（美元/吨）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2022年中国主要生产商烷氧基硅烷收入排名（百万美元）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全球主要厂商烷氧基硅烷总部及产地分布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全球主要厂商烷氧基硅烷商业化日期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全球主要厂商烷氧基硅烷产品类型及应用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2022年全球烷氧基硅烷主要厂商市场地位（第一梯队、第二梯队和第三梯队）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全球不同产品类型烷氧基硅烷销量（2018-2023年）&amp;（千吨）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全球不同产品类型烷氧基硅烷销量市场份额（2018-2023）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全球不同产品类型烷氧基硅烷销量预测（2024-2029）&amp;（千吨）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全球市场不同产品类型烷氧基硅烷销量市场份额预测（2024-2029）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全球不同产品类型烷氧基硅烷收入（2018-2023年）&amp;（百万美元）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全球不同产品类型烷氧基硅烷收入市场份额（2018-2023）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全球不同产品类型烷氧基硅烷收入预测（2024-2029）&amp;（百万美元）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全球不同产品类型烷氧基硅烷收入市场份额预测（2024-2029）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中国不同产品类型烷氧基硅烷销量（2018-2023年）&amp;（千吨）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中国不同产品类型烷氧基硅烷销量市场份额（2018-2023）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中国不同产品类型烷氧基硅烷销量预测（2024-2029）&amp;（千吨）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中国不同产品类型烷氧基硅烷销量市场份额预测（2024-2029）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中国不同产品类型烷氧基硅烷收入（2018-2023年）&amp;（百万美元）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中国不同产品类型烷氧基硅烷收入市场份额（2018-2023）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中国不同产品类型烷氧基硅烷收入预测（2024-2029）&amp;（百万美元）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中国不同产品类型烷氧基硅烷收入市场份额预测（2024-2029）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全球不同应用烷氧基硅烷销量（2018-2023年）&amp;（千吨）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全球不同应用烷氧基硅烷销量市场份额（2018-2023）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全球不同应用烷氧基硅烷销量预测（2024-2029）&amp;（千吨）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全球市场不同应用烷氧基硅烷销量市场份额预测（2024-2029）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全球不同应用烷氧基硅烷收入（2018-2023年）&amp;（百万美元）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全球不同应用烷氧基硅烷收入市场份额（2018-2023）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全球不同应用烷氧基硅烷收入预测（2024-2029）&amp;（百万美元）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全球不同应用烷氧基硅烷收入市场份额预测（2024-2029）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中国不同应用烷氧基硅烷销量（2018-2023年）&amp;（千吨）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中国不同应用烷氧基硅烷销量市场份额（2018-2023）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中国不同应用烷氧基硅烷销量预测（2024-2029）&amp;（千吨）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中国不同应用烷氧基硅烷销量市场份额预测（2024-2029）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中国不同应用烷氧基硅烷收入（2018-2023年）&amp;（百万美元）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中国不同应用烷氧基硅烷收入市场份额（2018-2023）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中国不同应用烷氧基硅烷收入预测（2024-2029）&amp;（百万美元）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中国不同应用烷氧基硅烷收入市场份额预测（2024-2029）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烷氧基硅烷行业技术发展趋势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烷氧基硅烷行业主要驱动因素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烷氧基硅烷行业供应链分析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烷氧基硅烷上游原料供应商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烷氧基硅烷行业主要下游客户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烷氧基硅烷行业典型经销商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Shin-Etsu Chemical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Shin-Etsu Chemical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Shin-Etsu Chemical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Shin-Etsu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Shin-Etsu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Wacker Chemie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Wacker Chemie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Wacker Chemie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Wacker Chemie公司简介及主要业务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Wacker Chemie企业最新动态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Dow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Dow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Dow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Dow公司简介及主要业务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Dow企业最新动态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Momentive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Momentive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Momentive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Momentive公司简介及主要业务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Momentive企业最新动态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Evonik Industries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Evonik Industries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Evonik Industries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Evonik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Evonik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Genesee Polymers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Genesee Polymers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Genesee Polymers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Genesee Polymers公司简介及主要业务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Genesee Polymers企业最新动态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Jiangxi Chenguang New Materials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Jiangxi Chenguang New Materials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Jiangxi Chenguang New Materials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Jiangxi Chenguang New Materials公司简介及主要业务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Jiangxi Chenguang New Materials企业最新动态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WD Silicone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WD Silicone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WD Silicone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WD Silicone公司简介及主要业务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WD Silicone企业最新动态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GBXF Silicones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GBXF Silicones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GBXF Silicones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GBXF Silicones公司简介及主要业务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GBXF Silicones企业最新动态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PCC Group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PCC Group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PCC Group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PCC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PCC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Zhangjiagang Guotai Huarong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Zhangjiagang Guotai Huarong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Zhangjiagang Guotai Huarong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Zhangjiagang Guotai Huarong公司简介及主要业务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Zhangjiagang Guotai Huarong企业最新动态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Zhejiang Sucon Silicone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Zhejiang Sucon Silicone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Zhejiang Sucon Silicone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Zhejiang Sucon Silicone公司简介及主要业务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Zhejiang Sucon Silicone企业最新动态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Hubei Bluesky New Material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Hubei Bluesky New Material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Hubei Bluesky New Material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Hubei Bluesky New Material公司简介及主要业务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Hubei Bluesky New Material企业最新动态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Hubei Jianghan New Materials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Hubei Jianghan New Materials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Hubei Jianghan New Materials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Hubei Jianghan New Materials公司简介及主要业务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Hubei Jianghan New Materials企业最新动态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Huangshan KBR New Material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Huangshan KBR New Material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Huangshan KBR New Material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Huangshan KBR New Material公司简介及主要业务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Huangshan KBR New Material企业最新动态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Jiangxi Hungpai New Material 烷氧基硅烷生产基地、销售区域、竞争对手及市场地位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Jiangxi Hungpai New Material 烷氧基硅烷产品规格、参数及市场应用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Jiangxi Hungpai New Material 烷氧基硅烷销量（千吨）、收入（百万美元）、价格（美元/吨）及毛利率（2018-2023）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Jiangxi Hungpai New Material公司简介及主要业务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Jiangxi Hungpai New Material企业最新动态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中国市场烷氧基硅烷产量、销量、进出口（2018-2023年）&amp;（千吨）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中国市场烷氧基硅烷产量、销量、进出口预测（2024-2029）&amp;（千吨）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中国市场烷氧基硅烷进出口贸易趋势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中国市场烷氧基硅烷主要进口来源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中国市场烷氧基硅烷主要出口目的地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中国烷氧基硅烷生产地区分布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中国烷氧基硅烷消费地区分布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烷氧基硅烷产品图片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全球不同产品类型烷氧基硅烷规模2018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全球不同产品类型烷氧基硅烷市场份额2022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单烷氧基硅烷产品图片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二烷氧基硅烷产品图片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三烷氧基硅烷产品图片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四烷氧基硅烷产品图片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全球不同应用烷氧基硅烷规模2018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全球不同应用烷氧基硅烷市场份额2022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橡胶工业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复合材料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建造业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全球烷氧基硅烷产能、产量、产能利用率及发展趋势（2018-2029）&amp;（千吨）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全球烷氧基硅烷产量、需求量及发展趋势（2018-2029）&amp;（千吨）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全球主要地区烷氧基硅烷产量规模：2018 VS 2022 VS 2029（千吨）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全球主要地区烷氧基硅烷产量市场份额（2018-2029）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中国烷氧基硅烷产能、产量、产能利用率及发展趋势（2018-2029）&amp;（千吨）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中国烷氧基硅烷产量、市场需求量及发展趋势（2018-2029）&amp;（千吨）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中国烷氧基硅烷总产能占全球比重（2018-2029）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中国烷氧基硅烷总产量占全球比重（2018-2029）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全球烷氧基硅烷市场收入及增长率:（2018-2029）&amp;（百万美元）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全球市场烷氧基硅烷市场规模：2018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全球市场烷氧基硅烷销量及增长率（2018-2029）&amp;（千吨）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全球市场烷氧基硅烷价格趋势（2018-2029）&amp;（美元/吨）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中国烷氧基硅烷市场收入及增长率:（2018-2029）&amp;（百万美元）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中国市场烷氧基硅烷市场规模：2018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中国市场烷氧基硅烷销量及增长率（2018-2029）&amp;（千吨）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中国市场烷氧基硅烷销量占全球比重（2018-2029）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中国烷氧基硅烷收入占全球比重（2018-2029）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全球主要地区烷氧基硅烷销售收入规模：2018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全球主要地区烷氧基硅烷销售收入市场份额（2018-2023）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全球主要地区烷氧基硅烷销售收入市场份额（2018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全球主要地区烷氧基硅烷收入市场份额（2024-2029）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北美（美国和加拿大）烷氧基硅烷销量（2018-2029）&amp;（千吨）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北美（美国和加拿大）烷氧基硅烷销量份额（2018-2029）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北美（美国和加拿大）烷氧基硅烷收入（2018-2029）&amp;（百万美元）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北美（美国和加拿大）烷氧基硅烷收入份额（2018-2029）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欧洲（德国、英国、法国和意大利等国家）烷氧基硅烷销量（2018-2029）&amp;（千吨）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欧洲（德国、英国、法国和意大利等国家）烷氧基硅烷销量份额（2018-2029）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欧洲（德国、英国、法国和意大利等国家）烷氧基硅烷收入（2018-2029）&amp;（百万美元）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欧洲（德国、英国、法国和意大利等国家）烷氧基硅烷收入份额（2018-2029）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亚太（中国、日本、韩国、中国台湾、印度和东南亚等）烷氧基硅烷销量（2018-2029）&amp;（千吨）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亚太（中国、日本、韩国、中国台湾、印度和东南亚等）烷氧基硅烷销量份额（2018-2029）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亚太（中国、日本、韩国、中国台湾、印度和东南亚等）烷氧基硅烷收入（2018-2029）&amp;（百万美元）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亚太（中国、日本、韩国、中国台湾、印度和东南亚等）烷氧基硅烷收入份额（2018-2029）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拉美地区（墨西哥、巴西等国家）烷氧基硅烷销量（2018-2029）&amp;（千吨）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拉美地区（墨西哥、巴西等国家）烷氧基硅烷销量份额（2018-2029）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拉美地区（墨西哥、巴西等国家）烷氧基硅烷收入（2018-2029）&amp;（百万美元）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拉美地区（墨西哥、巴西等国家）烷氧基硅烷收入份额（2018-2029）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中东及非洲（土耳其、沙特等国家）烷氧基硅烷销量（2018-2029）&amp;（千吨）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中东及非洲（土耳其、沙特等国家）烷氧基硅烷销量份额（2018-2029）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中东及非洲（土耳其、沙特等国家）烷氧基硅烷收入（2018-2029）&amp;（百万美元）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中东及非洲（土耳其、沙特等国家）烷氧基硅烷收入份额（2018-2029）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2022年全球市场主要厂商烷氧基硅烷销量市场份额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2022年全球市场主要厂商烷氧基硅烷收入市场份额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2022年中国市场主要厂商烷氧基硅烷销量市场份额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2022年中国市场主要厂商烷氧基硅烷收入市场份额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2022年全球前五大生产商烷氧基硅烷市场份额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全球烷氧基硅烷第一梯队、第二梯队和第三梯队生产商（品牌）及市场份额（2022）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全球不同产品类型烷氧基硅烷价格走势（2018-2029）&amp;（美元/吨）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全球不同应用烷氧基硅烷价格走势（2018-2029）&amp;（美元/吨）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烷氧基硅烷中国企业SWOT分析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烷氧基硅烷产业链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烷氧基硅烷行业采购模式分析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烷氧基硅烷行业生产模式分析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烷氧基硅烷行业销售模式分析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UxNywiaGRpZCI6IjY3YTEzMDQ2M2ViMDk1NDQ0ZWIyMzZiOTVkNTMwZWIwIiwidXNlckNvdW50Ijo0NTE3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47877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2F7491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2161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B0213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7397</Words>
  <Characters>11338</Characters>
  <Lines>0</Lines>
  <Paragraphs>0</Paragraphs>
  <TotalTime>257</TotalTime>
  <ScaleCrop>false</ScaleCrop>
  <LinksUpToDate>false</LinksUpToDate>
  <CharactersWithSpaces>13874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2023-08-21T08:46:21Z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5491623212084CBDB1291EE3ED933F8D_13</vt:lpwstr>
  </property>
  <property fmtid="{D5CDD505-2E9C-101B-9397-08002B2CF9AE}" pid="5" name="commondata">
    <vt:lpwstr>eyJjb3VudCI6NDAzLCJoZGlkIjoiNjdhMTMwNDYzZWIwOTU0NDRlYjIzNmI5NWQ1MzBlYjAiLCJ1c2VyQ291bnQiOjQwM30=</vt:lpwstr>
  </property>
</Properties>
</file>